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258423" w14:textId="77777777" w:rsidR="00F87859" w:rsidRDefault="006174C8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2BB64E8A" wp14:editId="5DD51E85">
            <wp:simplePos x="0" y="0"/>
            <wp:positionH relativeFrom="margin">
              <wp:align>left</wp:align>
            </wp:positionH>
            <wp:positionV relativeFrom="paragraph">
              <wp:posOffset>-34119</wp:posOffset>
            </wp:positionV>
            <wp:extent cx="2481815" cy="1194179"/>
            <wp:effectExtent l="0" t="0" r="0" b="6350"/>
            <wp:wrapNone/>
            <wp:docPr id="41" name="Picture 41" descr="The Donald Beasley Institute tohu (logo) is made up of many white koru, which make a circle shape with a red background. The circle has two halves, top and bottom, with a space running between the halves, like a river, where the red background shows through. The top half and the bottom half are a mirror image of each other, representing the whare (home) and the rau (the pit below the home). At the bottom of the page is a small strip with all of the DBI’s colours, dark green, medium green, light green, yellowy brown, burnt orange, red, and dark browny r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he Donald Beasley Institute tohu (logo) is made up of many white koru, which make a circle shape with a red background. The circle has two halves, top and bottom, with a space running between the halves, like a river, where the red background shows through. The top half and the bottom half are a mirror image of each other, representing the whare (home) and the rau (the pit below the home). At the bottom of the page is a small strip with all of the DBI’s colours, dark green, medium green, light green, yellowy brown, burnt orange, red, and dark browny red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1815" cy="1194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4928" behindDoc="0" locked="0" layoutInCell="1" allowOverlap="1" wp14:anchorId="0B03F811" wp14:editId="196D7028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4B15C5" w14:textId="77777777" w:rsidR="00F87859" w:rsidRDefault="00F87859" w:rsidP="00F87859">
      <w:pPr>
        <w:rPr>
          <w:rFonts w:cs="Arial"/>
          <w:szCs w:val="32"/>
        </w:rPr>
      </w:pPr>
    </w:p>
    <w:p w14:paraId="3B8F055A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8CD1EEA" w14:textId="77777777" w:rsidR="00F87859" w:rsidRDefault="00F87859" w:rsidP="00F87859">
      <w:pPr>
        <w:rPr>
          <w:rFonts w:cs="Arial"/>
          <w:szCs w:val="32"/>
        </w:rPr>
      </w:pPr>
    </w:p>
    <w:p w14:paraId="47AE2B17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4F2DFD4C" w14:textId="1D7F2CE3" w:rsidR="002126D1" w:rsidRDefault="006174C8" w:rsidP="002126D1">
      <w:pPr>
        <w:pStyle w:val="Title"/>
      </w:pPr>
      <w:r>
        <w:t>Summary of findings –</w:t>
      </w:r>
    </w:p>
    <w:p w14:paraId="41A2FB11" w14:textId="77777777" w:rsidR="002126D1" w:rsidRDefault="006174C8" w:rsidP="002126D1">
      <w:pPr>
        <w:pStyle w:val="Title"/>
        <w:rPr>
          <w:sz w:val="48"/>
          <w:szCs w:val="48"/>
        </w:rPr>
      </w:pPr>
      <w:r w:rsidRPr="00050A15">
        <w:rPr>
          <w:sz w:val="48"/>
          <w:szCs w:val="48"/>
        </w:rPr>
        <w:t xml:space="preserve">Monitoring of My Experiences </w:t>
      </w:r>
      <w:r w:rsidR="002E3E2D" w:rsidRPr="00050A15">
        <w:rPr>
          <w:sz w:val="48"/>
          <w:szCs w:val="48"/>
        </w:rPr>
        <w:br/>
      </w:r>
      <w:r w:rsidRPr="00050A15">
        <w:rPr>
          <w:sz w:val="48"/>
          <w:szCs w:val="48"/>
        </w:rPr>
        <w:t xml:space="preserve">My Rights: </w:t>
      </w:r>
      <w:r w:rsidR="002126D1">
        <w:rPr>
          <w:sz w:val="48"/>
          <w:szCs w:val="48"/>
        </w:rPr>
        <w:t xml:space="preserve">Disability </w:t>
      </w:r>
    </w:p>
    <w:p w14:paraId="7FB7E1E6" w14:textId="32E9B07F" w:rsidR="006174C8" w:rsidRPr="006174C8" w:rsidRDefault="002126D1" w:rsidP="002126D1">
      <w:pPr>
        <w:pStyle w:val="Title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DB2C530" wp14:editId="0C7356DC">
            <wp:simplePos x="0" y="0"/>
            <wp:positionH relativeFrom="margin">
              <wp:posOffset>1770380</wp:posOffset>
            </wp:positionH>
            <wp:positionV relativeFrom="paragraph">
              <wp:posOffset>353545</wp:posOffset>
            </wp:positionV>
            <wp:extent cx="2187245" cy="2187245"/>
            <wp:effectExtent l="0" t="0" r="3810" b="0"/>
            <wp:wrapNone/>
            <wp:docPr id="5" name="Picture 5" descr="6 people are pointing at things on a piece of paper. They are surrounded by a magnifying glass and an circular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6 people are pointing at things on a piece of paper. They are surrounded by a magnifying glass and an circular arrow.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245" cy="2187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A15" w:rsidRPr="00050A15">
        <w:rPr>
          <w:sz w:val="48"/>
          <w:szCs w:val="48"/>
        </w:rPr>
        <w:t>S</w:t>
      </w:r>
      <w:r w:rsidR="006174C8" w:rsidRPr="00050A15">
        <w:rPr>
          <w:sz w:val="48"/>
          <w:szCs w:val="48"/>
        </w:rPr>
        <w:t xml:space="preserve">upports and </w:t>
      </w:r>
      <w:r w:rsidR="00050A15" w:rsidRPr="00050A15">
        <w:rPr>
          <w:sz w:val="48"/>
          <w:szCs w:val="48"/>
        </w:rPr>
        <w:t>S</w:t>
      </w:r>
      <w:r w:rsidR="006174C8" w:rsidRPr="00050A15">
        <w:rPr>
          <w:sz w:val="48"/>
          <w:szCs w:val="48"/>
        </w:rPr>
        <w:t>ervices</w:t>
      </w:r>
      <w:r w:rsidR="007A5D9E">
        <w:rPr>
          <w:sz w:val="52"/>
          <w:szCs w:val="52"/>
        </w:rPr>
        <w:t xml:space="preserve"> </w:t>
      </w:r>
      <w:r w:rsidR="007A5D9E">
        <w:rPr>
          <w:sz w:val="52"/>
          <w:szCs w:val="52"/>
        </w:rPr>
        <w:br/>
      </w:r>
    </w:p>
    <w:p w14:paraId="4C623EDF" w14:textId="0757F113" w:rsidR="00887F23" w:rsidRDefault="00887F23" w:rsidP="00F87859">
      <w:pPr>
        <w:pStyle w:val="Title"/>
      </w:pPr>
      <w:bookmarkStart w:id="0" w:name="_GoBack"/>
      <w:bookmarkEnd w:id="0"/>
    </w:p>
    <w:p w14:paraId="1DC8CA2D" w14:textId="77777777" w:rsidR="00887F23" w:rsidRDefault="00887F23" w:rsidP="002126D1">
      <w:pPr>
        <w:pStyle w:val="Title"/>
        <w:jc w:val="left"/>
      </w:pPr>
    </w:p>
    <w:p w14:paraId="349B6CCC" w14:textId="08FC4B6C" w:rsidR="00050A15" w:rsidRDefault="002E3E2D" w:rsidP="00BF5DDC">
      <w:pPr>
        <w:pStyle w:val="Datepublished"/>
        <w:rPr>
          <w:sz w:val="48"/>
          <w:szCs w:val="48"/>
        </w:rPr>
      </w:pPr>
      <w:r w:rsidRPr="00050A15">
        <w:rPr>
          <w:sz w:val="48"/>
          <w:szCs w:val="48"/>
        </w:rPr>
        <w:t>Report 1</w:t>
      </w:r>
      <w:r w:rsidR="00050A15" w:rsidRPr="00050A15">
        <w:rPr>
          <w:sz w:val="48"/>
          <w:szCs w:val="48"/>
        </w:rPr>
        <w:t xml:space="preserve">: </w:t>
      </w:r>
      <w:proofErr w:type="spellStart"/>
      <w:r w:rsidR="00050A15" w:rsidRPr="00050A15">
        <w:rPr>
          <w:sz w:val="48"/>
          <w:szCs w:val="48"/>
        </w:rPr>
        <w:t>Whaikaha</w:t>
      </w:r>
      <w:proofErr w:type="spellEnd"/>
      <w:r w:rsidR="00050A15" w:rsidRPr="00050A15">
        <w:rPr>
          <w:sz w:val="48"/>
          <w:szCs w:val="48"/>
        </w:rPr>
        <w:t xml:space="preserve"> – Ministry of Disabled People</w:t>
      </w:r>
    </w:p>
    <w:p w14:paraId="3B00F2B2" w14:textId="29B23A53" w:rsidR="00F87859" w:rsidRPr="00050A15" w:rsidRDefault="00887F23" w:rsidP="00BF5DDC">
      <w:pPr>
        <w:pStyle w:val="Datepublished"/>
        <w:rPr>
          <w:sz w:val="48"/>
          <w:szCs w:val="48"/>
        </w:rPr>
      </w:pPr>
      <w:r w:rsidRPr="00050A15">
        <w:rPr>
          <w:sz w:val="48"/>
          <w:szCs w:val="48"/>
        </w:rPr>
        <w:t xml:space="preserve">Published: </w:t>
      </w:r>
      <w:r w:rsidR="00050A15" w:rsidRPr="00050A15">
        <w:rPr>
          <w:sz w:val="48"/>
          <w:szCs w:val="48"/>
        </w:rPr>
        <w:t>January</w:t>
      </w:r>
      <w:r w:rsidR="006174C8" w:rsidRPr="00050A15">
        <w:rPr>
          <w:sz w:val="48"/>
          <w:szCs w:val="48"/>
        </w:rPr>
        <w:t xml:space="preserve"> 202</w:t>
      </w:r>
      <w:r w:rsidR="00665E5F">
        <w:rPr>
          <w:sz w:val="48"/>
          <w:szCs w:val="48"/>
        </w:rPr>
        <w:t>5</w:t>
      </w:r>
    </w:p>
    <w:p w14:paraId="65D87D7F" w14:textId="38F5B00E" w:rsidR="002A0689" w:rsidRDefault="00F87859" w:rsidP="002A0689">
      <w:pPr>
        <w:pStyle w:val="Heading1"/>
      </w:pPr>
      <w:r w:rsidRPr="00153863">
        <w:br w:type="page"/>
      </w:r>
      <w:bookmarkStart w:id="1" w:name="_Toc188969861"/>
      <w:r w:rsidR="002A0689">
        <w:lastRenderedPageBreak/>
        <w:t>What you will find in here</w:t>
      </w:r>
      <w:bookmarkEnd w:id="1"/>
    </w:p>
    <w:p w14:paraId="6D321509" w14:textId="77777777" w:rsidR="002A0689" w:rsidRDefault="002A0689" w:rsidP="002A0689">
      <w:pPr>
        <w:pStyle w:val="contentspage"/>
      </w:pPr>
    </w:p>
    <w:p w14:paraId="5019C151" w14:textId="77777777" w:rsidR="002A0689" w:rsidRDefault="002A0689" w:rsidP="002A0689">
      <w:pPr>
        <w:pStyle w:val="contentspage"/>
      </w:pPr>
    </w:p>
    <w:p w14:paraId="7075F040" w14:textId="220CA256" w:rsidR="002A0689" w:rsidRPr="002A0689" w:rsidRDefault="002A0689" w:rsidP="002A0689">
      <w:pPr>
        <w:pStyle w:val="contentspage"/>
        <w:jc w:val="right"/>
        <w:rPr>
          <w:b/>
          <w:bCs w:val="0"/>
        </w:rPr>
      </w:pPr>
      <w:r w:rsidRPr="002A0689">
        <w:rPr>
          <w:b/>
          <w:bCs w:val="0"/>
        </w:rPr>
        <w:t>Page number:</w:t>
      </w:r>
    </w:p>
    <w:p w14:paraId="10432ACF" w14:textId="77777777" w:rsidR="002A0689" w:rsidRDefault="002A0689" w:rsidP="002A0689">
      <w:pPr>
        <w:pStyle w:val="contentspage"/>
      </w:pPr>
    </w:p>
    <w:p w14:paraId="28500DEF" w14:textId="2413EEEC" w:rsidR="002A0689" w:rsidRDefault="002F2E0D" w:rsidP="002A0689">
      <w:pPr>
        <w:pStyle w:val="contentspage"/>
      </w:pPr>
      <w:r>
        <w:rPr>
          <w:bCs w:val="0"/>
          <w:noProof/>
          <w:lang w:val="en-GB"/>
        </w:rPr>
        <mc:AlternateContent>
          <mc:Choice Requires="wpg">
            <w:drawing>
              <wp:anchor distT="0" distB="0" distL="114300" distR="114300" simplePos="0" relativeHeight="252152832" behindDoc="0" locked="0" layoutInCell="1" allowOverlap="1" wp14:anchorId="75557F19" wp14:editId="564DB110">
                <wp:simplePos x="0" y="0"/>
                <wp:positionH relativeFrom="margin">
                  <wp:align>left</wp:align>
                </wp:positionH>
                <wp:positionV relativeFrom="paragraph">
                  <wp:posOffset>221513</wp:posOffset>
                </wp:positionV>
                <wp:extent cx="1377950" cy="1399540"/>
                <wp:effectExtent l="0" t="0" r="0" b="0"/>
                <wp:wrapNone/>
                <wp:docPr id="1671218220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7950" cy="1399540"/>
                          <a:chOff x="0" y="0"/>
                          <a:chExt cx="1377950" cy="1399540"/>
                        </a:xfrm>
                      </wpg:grpSpPr>
                      <pic:pic xmlns:pic="http://schemas.openxmlformats.org/drawingml/2006/picture">
                        <pic:nvPicPr>
                          <pic:cNvPr id="1796264276" name="Picture 85492906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50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962675" name="Text Box 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 rot="20818965">
                            <a:off x="428625" y="619125"/>
                            <a:ext cx="620973" cy="5049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EF4C012" w14:textId="77777777" w:rsidR="002F2E0D" w:rsidRPr="00322F0C" w:rsidRDefault="002F2E0D" w:rsidP="002F2E0D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NZ"/>
                                </w:rPr>
                              </w:pPr>
                              <w:r w:rsidRPr="00322F0C"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NZ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557F19" id="Group 29" o:spid="_x0000_s1026" style="position:absolute;left:0;text-align:left;margin-left:0;margin-top:17.45pt;width:108.5pt;height:110.2pt;z-index:252152832;mso-position-horizontal:left;mso-position-horizontal-relative:margin" coordsize="13779,1399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54929061" o:spid="_x0000_s1027" type="#_x0000_t75" style="position:absolute;width:13779;height:139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&#13;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28" type="#_x0000_t202" style="position:absolute;left:4286;top:6191;width:6209;height:5049;rotation:-853098fd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" fillcolor="white [3201]" stroked="f" strokeweight=".5pt">
                  <v:textbox>
                    <w:txbxContent>
                      <w:p w14:paraId="3EF4C012" w14:textId="77777777" w:rsidR="002F2E0D" w:rsidRPr="00322F0C" w:rsidRDefault="002F2E0D" w:rsidP="002F2E0D">
                        <w:pPr>
                          <w:ind w:left="0"/>
                          <w:jc w:val="center"/>
                          <w:rPr>
                            <w:b/>
                            <w:bCs/>
                            <w:sz w:val="52"/>
                            <w:szCs w:val="52"/>
                            <w:lang w:val="en-NZ"/>
                          </w:rPr>
                        </w:pPr>
                        <w:r w:rsidRPr="00322F0C">
                          <w:rPr>
                            <w:b/>
                            <w:bCs/>
                            <w:sz w:val="52"/>
                            <w:szCs w:val="52"/>
                            <w:lang w:val="en-NZ"/>
                          </w:rPr>
                          <w:t>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D17F8C8" w14:textId="246D7337" w:rsidR="002A0689" w:rsidRPr="002F2E0D" w:rsidRDefault="002126D1" w:rsidP="002A0689">
      <w:pPr>
        <w:pStyle w:val="contentspage"/>
        <w:rPr>
          <w:color w:val="000000" w:themeColor="text1"/>
        </w:rPr>
      </w:pPr>
      <w:hyperlink w:anchor="_What_is_this" w:history="1">
        <w:r w:rsidR="002A0689" w:rsidRPr="002F2E0D">
          <w:rPr>
            <w:rStyle w:val="Hyperlink"/>
            <w:color w:val="000000" w:themeColor="text1"/>
            <w:u w:val="none"/>
          </w:rPr>
          <w:t>What is this Easy Read about?</w:t>
        </w:r>
        <w:r w:rsidR="002A0689" w:rsidRPr="002F2E0D">
          <w:rPr>
            <w:rStyle w:val="Hyperlink"/>
            <w:color w:val="000000" w:themeColor="text1"/>
            <w:u w:val="none"/>
          </w:rPr>
          <w:tab/>
          <w:t>2</w:t>
        </w:r>
      </w:hyperlink>
    </w:p>
    <w:p w14:paraId="279D4CC7" w14:textId="76ACA5D8" w:rsidR="002A0689" w:rsidRPr="002F2E0D" w:rsidRDefault="002A0689" w:rsidP="002A0689">
      <w:pPr>
        <w:pStyle w:val="contentspage"/>
        <w:rPr>
          <w:color w:val="000000" w:themeColor="text1"/>
        </w:rPr>
      </w:pPr>
    </w:p>
    <w:p w14:paraId="3C4FEDB3" w14:textId="77777777" w:rsidR="002A0689" w:rsidRPr="002F2E0D" w:rsidRDefault="002A0689" w:rsidP="002A0689">
      <w:pPr>
        <w:pStyle w:val="contentspage"/>
        <w:rPr>
          <w:color w:val="000000" w:themeColor="text1"/>
        </w:rPr>
      </w:pPr>
    </w:p>
    <w:p w14:paraId="3BAFCE06" w14:textId="4FA2431E" w:rsidR="002A0689" w:rsidRPr="002F2E0D" w:rsidRDefault="002126D1" w:rsidP="002A0689">
      <w:pPr>
        <w:pStyle w:val="contentspage"/>
        <w:rPr>
          <w:color w:val="000000" w:themeColor="text1"/>
        </w:rPr>
      </w:pPr>
      <w:hyperlink w:anchor="_What_was_the" w:history="1">
        <w:r w:rsidR="002A0689" w:rsidRPr="002F2E0D">
          <w:rPr>
            <w:rStyle w:val="Hyperlink"/>
            <w:color w:val="000000" w:themeColor="text1"/>
            <w:u w:val="none"/>
          </w:rPr>
          <w:t>What was the research about?</w:t>
        </w:r>
        <w:r w:rsidR="002A0689" w:rsidRPr="002F2E0D">
          <w:rPr>
            <w:rStyle w:val="Hyperlink"/>
            <w:color w:val="000000" w:themeColor="text1"/>
            <w:u w:val="none"/>
          </w:rPr>
          <w:tab/>
          <w:t>5</w:t>
        </w:r>
      </w:hyperlink>
    </w:p>
    <w:p w14:paraId="0BB728E0" w14:textId="5744C899" w:rsidR="002A0689" w:rsidRPr="002F2E0D" w:rsidRDefault="002F2E0D" w:rsidP="002A0689">
      <w:pPr>
        <w:pStyle w:val="contentspage"/>
        <w:rPr>
          <w:color w:val="000000" w:themeColor="text1"/>
        </w:rPr>
      </w:pPr>
      <w:r w:rsidRPr="002F2E0D">
        <w:rPr>
          <w:noProof/>
          <w:color w:val="000000" w:themeColor="text1"/>
        </w:rPr>
        <w:drawing>
          <wp:anchor distT="0" distB="0" distL="114300" distR="114300" simplePos="0" relativeHeight="252161024" behindDoc="0" locked="0" layoutInCell="1" allowOverlap="1" wp14:anchorId="7E71BD93" wp14:editId="1221BA62">
            <wp:simplePos x="0" y="0"/>
            <wp:positionH relativeFrom="margin">
              <wp:align>left</wp:align>
            </wp:positionH>
            <wp:positionV relativeFrom="paragraph">
              <wp:posOffset>57963</wp:posOffset>
            </wp:positionV>
            <wp:extent cx="1439143" cy="1514247"/>
            <wp:effectExtent l="0" t="0" r="8890" b="0"/>
            <wp:wrapNone/>
            <wp:docPr id="1685017544" name="Picture 16850175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371906" name="Picture 14113719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143" cy="1514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2C681" w14:textId="488A2C65" w:rsidR="002A0689" w:rsidRPr="002F2E0D" w:rsidRDefault="002A0689" w:rsidP="002A0689">
      <w:pPr>
        <w:pStyle w:val="contentspage"/>
        <w:rPr>
          <w:color w:val="000000" w:themeColor="text1"/>
        </w:rPr>
      </w:pPr>
    </w:p>
    <w:p w14:paraId="627F8CF3" w14:textId="0D07CDF3" w:rsidR="002A0689" w:rsidRPr="002F2E0D" w:rsidRDefault="002126D1" w:rsidP="002A0689">
      <w:pPr>
        <w:pStyle w:val="contentspage"/>
        <w:rPr>
          <w:color w:val="000000" w:themeColor="text1"/>
        </w:rPr>
      </w:pPr>
      <w:hyperlink w:anchor="_What_were_the" w:history="1">
        <w:r w:rsidR="002A0689" w:rsidRPr="002F2E0D">
          <w:rPr>
            <w:rStyle w:val="Hyperlink"/>
            <w:color w:val="000000" w:themeColor="text1"/>
            <w:u w:val="none"/>
          </w:rPr>
          <w:t xml:space="preserve">What were the findings of the </w:t>
        </w:r>
        <w:r w:rsidR="002A0689" w:rsidRPr="002F2E0D">
          <w:rPr>
            <w:rStyle w:val="Hyperlink"/>
            <w:color w:val="000000" w:themeColor="text1"/>
            <w:u w:val="none"/>
          </w:rPr>
          <w:br/>
          <w:t>research?</w:t>
        </w:r>
        <w:r w:rsidR="002A0689" w:rsidRPr="002F2E0D">
          <w:rPr>
            <w:rStyle w:val="Hyperlink"/>
            <w:color w:val="000000" w:themeColor="text1"/>
            <w:u w:val="none"/>
          </w:rPr>
          <w:tab/>
          <w:t>11</w:t>
        </w:r>
      </w:hyperlink>
    </w:p>
    <w:p w14:paraId="118108A7" w14:textId="432C0AE0" w:rsidR="002A0689" w:rsidRPr="002F2E0D" w:rsidRDefault="002A0689" w:rsidP="002A0689">
      <w:pPr>
        <w:pStyle w:val="contentspage"/>
        <w:rPr>
          <w:color w:val="000000" w:themeColor="text1"/>
        </w:rPr>
      </w:pPr>
    </w:p>
    <w:p w14:paraId="26FDAF8F" w14:textId="0BAA0760" w:rsidR="002A0689" w:rsidRPr="002F2E0D" w:rsidRDefault="002F2E0D" w:rsidP="002A0689">
      <w:pPr>
        <w:pStyle w:val="contentspage"/>
        <w:rPr>
          <w:color w:val="000000" w:themeColor="text1"/>
        </w:rPr>
      </w:pPr>
      <w:r w:rsidRPr="002F2E0D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2158976" behindDoc="0" locked="0" layoutInCell="1" allowOverlap="1" wp14:anchorId="4803710F" wp14:editId="34A14EFC">
                <wp:simplePos x="0" y="0"/>
                <wp:positionH relativeFrom="margin">
                  <wp:posOffset>131445</wp:posOffset>
                </wp:positionH>
                <wp:positionV relativeFrom="paragraph">
                  <wp:posOffset>219380</wp:posOffset>
                </wp:positionV>
                <wp:extent cx="1666875" cy="1666875"/>
                <wp:effectExtent l="0" t="0" r="9525" b="9525"/>
                <wp:wrapNone/>
                <wp:docPr id="781351417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666875"/>
                          <a:chOff x="0" y="0"/>
                          <a:chExt cx="1666875" cy="1666875"/>
                        </a:xfrm>
                      </wpg:grpSpPr>
                      <pic:pic xmlns:pic="http://schemas.openxmlformats.org/drawingml/2006/picture">
                        <pic:nvPicPr>
                          <pic:cNvPr id="238934959" name="Picture 12149227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8098356" name="Picture 19274335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510" y="153619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34509467" name="Picture 133734445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280" y="36576"/>
                            <a:ext cx="44132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23E0532B" id="Group 32" o:spid="_x0000_s1026" alt="&quot;&quot;" style="position:absolute;margin-left:10.35pt;margin-top:17.25pt;width:131.25pt;height:131.25pt;z-index:252158976;mso-position-horizontal-relative:margin" coordsize="16668,16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">
                <v:shape id="Picture 1214922781" o:spid="_x0000_s1027" type="#_x0000_t75" alt="&quot;&quot;" style="position:absolute;width:16668;height:1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">
                  <v:imagedata r:id="rId17" o:title=""/>
                </v:shape>
                <v:shape id="Picture 1927433538" o:spid="_x0000_s1028" type="#_x0000_t75" alt="&quot;&quot;" style="position:absolute;left:1975;top:1536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">
                  <v:imagedata r:id="rId18" o:title=""/>
                </v:shape>
                <v:shape id="Picture 1337344458" o:spid="_x0000_s1029" type="#_x0000_t75" alt="&quot;&quot;" style="position:absolute;left:10972;top:365;width:4414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">
                  <v:imagedata r:id="rId19" o:title=""/>
                </v:shape>
                <w10:wrap anchorx="margin"/>
              </v:group>
            </w:pict>
          </mc:Fallback>
        </mc:AlternateContent>
      </w:r>
    </w:p>
    <w:p w14:paraId="78F40021" w14:textId="67923853" w:rsidR="002A0689" w:rsidRPr="002F2E0D" w:rsidRDefault="002126D1" w:rsidP="002A0689">
      <w:pPr>
        <w:pStyle w:val="contentspage"/>
        <w:rPr>
          <w:color w:val="000000" w:themeColor="text1"/>
        </w:rPr>
      </w:pPr>
      <w:hyperlink w:anchor="_What_are_the" w:history="1">
        <w:r w:rsidR="002A0689" w:rsidRPr="002F2E0D">
          <w:rPr>
            <w:rStyle w:val="Hyperlink"/>
            <w:color w:val="000000" w:themeColor="text1"/>
            <w:u w:val="none"/>
          </w:rPr>
          <w:t>What are the recommendations?</w:t>
        </w:r>
        <w:r w:rsidR="002A0689" w:rsidRPr="002F2E0D">
          <w:rPr>
            <w:rStyle w:val="Hyperlink"/>
            <w:color w:val="000000" w:themeColor="text1"/>
            <w:u w:val="none"/>
          </w:rPr>
          <w:tab/>
          <w:t>22</w:t>
        </w:r>
      </w:hyperlink>
    </w:p>
    <w:p w14:paraId="1D5DF7BC" w14:textId="04091F15" w:rsidR="002A0689" w:rsidRDefault="002A0689">
      <w:pPr>
        <w:spacing w:line="240" w:lineRule="auto"/>
        <w:ind w:left="0"/>
      </w:pPr>
      <w:r>
        <w:br w:type="page"/>
      </w:r>
    </w:p>
    <w:p w14:paraId="2E6B620B" w14:textId="6387FA4B" w:rsidR="00570380" w:rsidRPr="00570380" w:rsidRDefault="007A5D9E" w:rsidP="00570380">
      <w:pPr>
        <w:pStyle w:val="Heading1"/>
        <w:rPr>
          <w:noProof/>
          <w:lang w:val="en-NZ" w:eastAsia="en-NZ"/>
        </w:rPr>
      </w:pPr>
      <w:bookmarkStart w:id="2" w:name="_What_is_this"/>
      <w:bookmarkStart w:id="3" w:name="_Toc188969862"/>
      <w:bookmarkEnd w:id="2"/>
      <w:r>
        <w:rPr>
          <w:noProof/>
          <w:lang w:val="en-NZ" w:eastAsia="en-NZ"/>
        </w:rPr>
        <w:lastRenderedPageBreak/>
        <w:t xml:space="preserve">What </w:t>
      </w:r>
      <w:r w:rsidR="002A0689">
        <w:rPr>
          <w:noProof/>
          <w:lang w:val="en-NZ" w:eastAsia="en-NZ"/>
        </w:rPr>
        <w:t xml:space="preserve">is </w:t>
      </w:r>
      <w:r>
        <w:rPr>
          <w:noProof/>
          <w:lang w:val="en-NZ" w:eastAsia="en-NZ"/>
        </w:rPr>
        <w:t xml:space="preserve">this </w:t>
      </w:r>
      <w:r w:rsidR="002A0689">
        <w:rPr>
          <w:noProof/>
          <w:lang w:val="en-NZ" w:eastAsia="en-NZ"/>
        </w:rPr>
        <w:t xml:space="preserve">Easy Read </w:t>
      </w:r>
      <w:r>
        <w:rPr>
          <w:noProof/>
          <w:lang w:val="en-NZ" w:eastAsia="en-NZ"/>
        </w:rPr>
        <w:t>about</w:t>
      </w:r>
      <w:r w:rsidR="002A0689">
        <w:rPr>
          <w:noProof/>
          <w:lang w:val="en-NZ" w:eastAsia="en-NZ"/>
        </w:rPr>
        <w:t>?</w:t>
      </w:r>
      <w:bookmarkEnd w:id="3"/>
    </w:p>
    <w:p w14:paraId="689D0F7E" w14:textId="77777777" w:rsidR="00D852B6" w:rsidRDefault="00D852B6" w:rsidP="007A5D9E"/>
    <w:p w14:paraId="6C684A42" w14:textId="77777777" w:rsidR="007A5D9E" w:rsidRDefault="007A5D9E" w:rsidP="007A5D9E"/>
    <w:p w14:paraId="77F5BEFC" w14:textId="77777777" w:rsidR="007A5D9E" w:rsidRDefault="007A5D9E" w:rsidP="007A5D9E">
      <w:r>
        <w:rPr>
          <w:noProof/>
        </w:rPr>
        <w:drawing>
          <wp:anchor distT="0" distB="0" distL="114300" distR="114300" simplePos="0" relativeHeight="251679744" behindDoc="0" locked="0" layoutInCell="1" allowOverlap="1" wp14:anchorId="61BB2DE1" wp14:editId="09AA1ADC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1424305" cy="131000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This Easy Read is a </w:t>
      </w:r>
      <w:r w:rsidRPr="007A5D9E">
        <w:rPr>
          <w:b/>
          <w:bCs/>
        </w:rPr>
        <w:t>summary</w:t>
      </w:r>
      <w:r>
        <w:t xml:space="preserve"> of findings from </w:t>
      </w:r>
      <w:r w:rsidRPr="007A5D9E">
        <w:rPr>
          <w:b/>
          <w:bCs/>
        </w:rPr>
        <w:t>research</w:t>
      </w:r>
      <w:r>
        <w:t xml:space="preserve"> done by the </w:t>
      </w:r>
      <w:r w:rsidRPr="007A5D9E">
        <w:rPr>
          <w:b/>
          <w:bCs/>
        </w:rPr>
        <w:t>Donald Beasley Institute</w:t>
      </w:r>
      <w:r>
        <w:t xml:space="preserve">. </w:t>
      </w:r>
    </w:p>
    <w:p w14:paraId="29ACB0E0" w14:textId="77777777" w:rsidR="007A5D9E" w:rsidRDefault="007A5D9E" w:rsidP="007A5D9E"/>
    <w:p w14:paraId="610A476E" w14:textId="77777777" w:rsidR="007A5D9E" w:rsidRDefault="00740F6A" w:rsidP="007A5D9E">
      <w:r>
        <w:rPr>
          <w:noProof/>
        </w:rPr>
        <w:drawing>
          <wp:anchor distT="0" distB="0" distL="114300" distR="114300" simplePos="0" relativeHeight="251808768" behindDoc="0" locked="0" layoutInCell="1" allowOverlap="1" wp14:anchorId="657DAD85" wp14:editId="5C910008">
            <wp:simplePos x="0" y="0"/>
            <wp:positionH relativeFrom="margin">
              <wp:align>left</wp:align>
            </wp:positionH>
            <wp:positionV relativeFrom="paragraph">
              <wp:posOffset>354965</wp:posOffset>
            </wp:positionV>
            <wp:extent cx="1781175" cy="1781175"/>
            <wp:effectExtent l="0" t="0" r="0" b="9525"/>
            <wp:wrapNone/>
            <wp:docPr id="21201844" name="Picture 212018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844" name="Picture 212018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256">
        <w:rPr>
          <w:noProof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61A0AFB7" wp14:editId="5ED931A2">
                <wp:simplePos x="0" y="0"/>
                <wp:positionH relativeFrom="margin">
                  <wp:align>right</wp:align>
                </wp:positionH>
                <wp:positionV relativeFrom="paragraph">
                  <wp:posOffset>329413</wp:posOffset>
                </wp:positionV>
                <wp:extent cx="3514299" cy="1767385"/>
                <wp:effectExtent l="0" t="0" r="0" b="4445"/>
                <wp:wrapNone/>
                <wp:docPr id="79049053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299" cy="17673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2E9CB1CC" id="Rectangle 5" o:spid="_x0000_s1026" alt="&quot;&quot;" style="position:absolute;margin-left:225.5pt;margin-top:25.95pt;width:276.7pt;height:139.15pt;z-index:-251511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626340CB" w14:textId="77777777" w:rsidR="00682256" w:rsidRDefault="007A5D9E" w:rsidP="00682256">
      <w:r>
        <w:t>A</w:t>
      </w:r>
      <w:r w:rsidRPr="00682256">
        <w:rPr>
          <w:b/>
          <w:bCs/>
        </w:rPr>
        <w:t xml:space="preserve"> summary</w:t>
      </w:r>
      <w:r w:rsidR="00682256" w:rsidRPr="00682256">
        <w:t xml:space="preserve"> </w:t>
      </w:r>
      <w:r w:rsidR="00682256">
        <w:t>is:</w:t>
      </w:r>
    </w:p>
    <w:p w14:paraId="14B992ED" w14:textId="77777777" w:rsidR="00682256" w:rsidRDefault="00682256" w:rsidP="00050A15">
      <w:pPr>
        <w:pStyle w:val="Listtoplevel"/>
      </w:pPr>
      <w:r>
        <w:t>shorter than the main document</w:t>
      </w:r>
    </w:p>
    <w:p w14:paraId="2E464625" w14:textId="77777777" w:rsidR="00682256" w:rsidRPr="00ED4294" w:rsidRDefault="00682256" w:rsidP="00050A15">
      <w:pPr>
        <w:pStyle w:val="Listtoplevel"/>
      </w:pPr>
      <w:r>
        <w:t xml:space="preserve">tells you the main ideas. </w:t>
      </w:r>
    </w:p>
    <w:p w14:paraId="58FDCE2F" w14:textId="77777777" w:rsidR="007A5D9E" w:rsidRDefault="007A5D9E" w:rsidP="007A5D9E"/>
    <w:p w14:paraId="1BDBCBA0" w14:textId="77777777" w:rsidR="007A5D9E" w:rsidRDefault="007A5D9E" w:rsidP="007A5D9E"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4F550F9D" wp14:editId="5400C1C9">
                <wp:simplePos x="0" y="0"/>
                <wp:positionH relativeFrom="margin">
                  <wp:posOffset>2267712</wp:posOffset>
                </wp:positionH>
                <wp:positionV relativeFrom="paragraph">
                  <wp:posOffset>291084</wp:posOffset>
                </wp:positionV>
                <wp:extent cx="3514299" cy="2479853"/>
                <wp:effectExtent l="0" t="0" r="0" b="0"/>
                <wp:wrapNone/>
                <wp:docPr id="12952330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299" cy="247985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1C3E66B1" id="Rectangle 5" o:spid="_x0000_s1026" alt="&quot;&quot;" style="position:absolute;margin-left:178.55pt;margin-top:22.9pt;width:276.7pt;height:195.25pt;z-index:-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61CB3D96" w14:textId="77777777" w:rsidR="00050A15" w:rsidRDefault="00322F0C" w:rsidP="007A5D9E">
      <w:r>
        <w:rPr>
          <w:noProof/>
        </w:rPr>
        <w:drawing>
          <wp:anchor distT="0" distB="0" distL="114300" distR="114300" simplePos="0" relativeHeight="251810816" behindDoc="0" locked="0" layoutInCell="1" allowOverlap="1" wp14:anchorId="22CC1DB5" wp14:editId="41BB0986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657350" cy="1574177"/>
            <wp:effectExtent l="0" t="0" r="0" b="6985"/>
            <wp:wrapNone/>
            <wp:docPr id="194088216" name="Picture 1940882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88216" name="Picture 1940882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092" cy="1579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5D9E" w:rsidRPr="007A5D9E">
        <w:rPr>
          <w:b/>
          <w:bCs/>
        </w:rPr>
        <w:t>Research</w:t>
      </w:r>
      <w:r w:rsidR="007A5D9E">
        <w:t xml:space="preserve"> </w:t>
      </w:r>
      <w:r w:rsidR="007A5D9E" w:rsidRPr="007A5D9E">
        <w:t xml:space="preserve">is when </w:t>
      </w:r>
      <w:r w:rsidR="00050A15">
        <w:t>we:</w:t>
      </w:r>
    </w:p>
    <w:p w14:paraId="0C10DDB5" w14:textId="77777777" w:rsidR="00050A15" w:rsidRDefault="00050A15" w:rsidP="00050A15">
      <w:pPr>
        <w:pStyle w:val="Listtoplevel"/>
      </w:pPr>
      <w:r>
        <w:t>look at things that have happened</w:t>
      </w:r>
    </w:p>
    <w:p w14:paraId="5A1F77D7" w14:textId="4D44F909" w:rsidR="007A5D9E" w:rsidRDefault="00050A15" w:rsidP="00050A15">
      <w:pPr>
        <w:pStyle w:val="Listtoplevel"/>
      </w:pPr>
      <w:r>
        <w:t>try to find ways to do things better.</w:t>
      </w:r>
    </w:p>
    <w:p w14:paraId="71D68F62" w14:textId="77777777" w:rsidR="00682256" w:rsidRDefault="00682256">
      <w:pPr>
        <w:spacing w:line="240" w:lineRule="auto"/>
        <w:ind w:left="0"/>
      </w:pPr>
      <w:r>
        <w:br w:type="page"/>
      </w:r>
    </w:p>
    <w:p w14:paraId="4F47A906" w14:textId="656C8FBF" w:rsidR="007A5D9E" w:rsidRPr="007A5D9E" w:rsidRDefault="00050A15" w:rsidP="007A5D9E">
      <w:pPr>
        <w:rPr>
          <w:lang w:val="en-GB"/>
        </w:rPr>
      </w:pPr>
      <w:r>
        <w:rPr>
          <w:noProof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6CA90277" wp14:editId="41C7C88A">
                <wp:simplePos x="0" y="0"/>
                <wp:positionH relativeFrom="margin">
                  <wp:posOffset>71120</wp:posOffset>
                </wp:positionH>
                <wp:positionV relativeFrom="paragraph">
                  <wp:posOffset>110795</wp:posOffset>
                </wp:positionV>
                <wp:extent cx="1661795" cy="1836420"/>
                <wp:effectExtent l="0" t="0" r="0" b="0"/>
                <wp:wrapNone/>
                <wp:docPr id="942504406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1795" cy="1836420"/>
                          <a:chOff x="0" y="0"/>
                          <a:chExt cx="1233805" cy="1466850"/>
                        </a:xfrm>
                      </wpg:grpSpPr>
                      <pic:pic xmlns:pic="http://schemas.openxmlformats.org/drawingml/2006/picture">
                        <pic:nvPicPr>
                          <pic:cNvPr id="597174672" name="Picture 13431719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805" cy="1466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5901306" name="Oval 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85432" y="994865"/>
                            <a:ext cx="177421" cy="197893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498B92DC" id="Group 7" o:spid="_x0000_s1026" style="position:absolute;margin-left:5.6pt;margin-top:8.7pt;width:130.85pt;height:144.6pt;z-index:251816960;mso-position-horizontal-relative:margin;mso-width-relative:margin;mso-height-relative:margin" coordsize="12338,14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">
                <v:shape id="Picture 1343171966" o:spid="_x0000_s1027" type="#_x0000_t75" alt="&quot;&quot;" style="position:absolute;width:12338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">
                  <v:imagedata r:id="rId24" o:title=""/>
                </v:shape>
                <v:oval id="Oval 6" o:spid="_x0000_s1028" alt="&quot;&quot;" style="position:absolute;left:5854;top:9948;width:1774;height:19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" filled="f" strokecolor="red" strokeweight="2.25pt">
                  <v:stroke joinstyle="miter"/>
                </v:oval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1734E19A" wp14:editId="3C172452">
                <wp:simplePos x="0" y="0"/>
                <wp:positionH relativeFrom="margin">
                  <wp:align>right</wp:align>
                </wp:positionH>
                <wp:positionV relativeFrom="paragraph">
                  <wp:posOffset>-55659</wp:posOffset>
                </wp:positionV>
                <wp:extent cx="3515995" cy="3577133"/>
                <wp:effectExtent l="0" t="0" r="8255" b="4445"/>
                <wp:wrapNone/>
                <wp:docPr id="139853864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5995" cy="357713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7084C5B4" id="Rectangle 5" o:spid="_x0000_s1026" alt="&quot;&quot;" style="position:absolute;margin-left:225.65pt;margin-top:-4.4pt;width:276.85pt;height:281.65pt;z-index:-2515138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7A5D9E" w:rsidRPr="007A5D9E">
        <w:rPr>
          <w:lang w:val="en-GB"/>
        </w:rPr>
        <w:t xml:space="preserve">The </w:t>
      </w:r>
      <w:r w:rsidR="007A5D9E" w:rsidRPr="007A5D9E">
        <w:rPr>
          <w:b/>
          <w:lang w:val="en-GB"/>
        </w:rPr>
        <w:t>Donald Beasley Institute</w:t>
      </w:r>
      <w:r w:rsidR="007A5D9E" w:rsidRPr="007A5D9E">
        <w:rPr>
          <w:lang w:val="en-GB"/>
        </w:rPr>
        <w:t xml:space="preserve"> </w:t>
      </w:r>
      <w:r w:rsidR="004122E2" w:rsidRPr="007A5D9E">
        <w:rPr>
          <w:lang w:val="en-GB"/>
        </w:rPr>
        <w:t>researches</w:t>
      </w:r>
      <w:r w:rsidR="007A5D9E" w:rsidRPr="007A5D9E">
        <w:rPr>
          <w:lang w:val="en-GB"/>
        </w:rPr>
        <w:t xml:space="preserve"> </w:t>
      </w:r>
      <w:r>
        <w:rPr>
          <w:lang w:val="en-GB"/>
        </w:rPr>
        <w:t>about</w:t>
      </w:r>
      <w:r w:rsidR="007A5D9E" w:rsidRPr="007A5D9E">
        <w:rPr>
          <w:lang w:val="en-GB"/>
        </w:rPr>
        <w:t xml:space="preserve"> disability.</w:t>
      </w:r>
    </w:p>
    <w:p w14:paraId="0B2C1FED" w14:textId="7A83F2CC" w:rsidR="007A5D9E" w:rsidRDefault="007A5D9E" w:rsidP="007A5D9E">
      <w:pPr>
        <w:rPr>
          <w:lang w:val="en-GB"/>
        </w:rPr>
      </w:pPr>
    </w:p>
    <w:p w14:paraId="53B90632" w14:textId="77777777" w:rsidR="0097378B" w:rsidRPr="007A5D9E" w:rsidRDefault="0097378B" w:rsidP="007A5D9E">
      <w:pPr>
        <w:rPr>
          <w:lang w:val="en-GB"/>
        </w:rPr>
      </w:pPr>
    </w:p>
    <w:p w14:paraId="36D18B49" w14:textId="49512A15" w:rsidR="007A5D9E" w:rsidRDefault="007A5D9E" w:rsidP="007A5D9E">
      <w:pPr>
        <w:rPr>
          <w:lang w:val="en-GB"/>
        </w:rPr>
      </w:pPr>
      <w:r w:rsidRPr="007A5D9E">
        <w:rPr>
          <w:lang w:val="en-GB"/>
        </w:rPr>
        <w:t xml:space="preserve">They are based in Dunedin in </w:t>
      </w:r>
      <w:r w:rsidR="00DF4D5A">
        <w:rPr>
          <w:lang w:val="en-GB"/>
        </w:rPr>
        <w:t xml:space="preserve">Aotearoa </w:t>
      </w:r>
      <w:r w:rsidRPr="007A5D9E">
        <w:rPr>
          <w:lang w:val="en-GB"/>
        </w:rPr>
        <w:t>New Zealand.</w:t>
      </w:r>
    </w:p>
    <w:p w14:paraId="1FD92E3D" w14:textId="4F5F187B" w:rsidR="00682256" w:rsidRDefault="00682256" w:rsidP="007A5D9E">
      <w:pPr>
        <w:rPr>
          <w:lang w:val="en-GB"/>
        </w:rPr>
      </w:pPr>
    </w:p>
    <w:p w14:paraId="69CF8EE8" w14:textId="61C5F03E" w:rsidR="00682256" w:rsidRDefault="004122E2" w:rsidP="007A5D9E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0A5CC029" wp14:editId="3F69329F">
            <wp:simplePos x="0" y="0"/>
            <wp:positionH relativeFrom="margin">
              <wp:align>left</wp:align>
            </wp:positionH>
            <wp:positionV relativeFrom="paragraph">
              <wp:posOffset>120236</wp:posOffset>
            </wp:positionV>
            <wp:extent cx="1786255" cy="859790"/>
            <wp:effectExtent l="0" t="0" r="4445" b="0"/>
            <wp:wrapNone/>
            <wp:docPr id="838546882" name="Picture 8385468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546882" name="Picture 8385468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85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A55B0" w14:textId="565799DE" w:rsidR="00682256" w:rsidRDefault="00682256" w:rsidP="00682256">
      <w:pPr>
        <w:rPr>
          <w:bCs/>
          <w:lang w:val="en-GB"/>
        </w:rPr>
      </w:pPr>
      <w:r w:rsidRPr="00682256">
        <w:rPr>
          <w:lang w:val="en-GB"/>
        </w:rPr>
        <w:t>In this document the Donald Beasley</w:t>
      </w:r>
      <w:r w:rsidR="00050A15">
        <w:rPr>
          <w:lang w:val="en-GB"/>
        </w:rPr>
        <w:t xml:space="preserve"> Institute</w:t>
      </w:r>
      <w:r w:rsidRPr="00682256">
        <w:rPr>
          <w:lang w:val="en-GB"/>
        </w:rPr>
        <w:t xml:space="preserve"> </w:t>
      </w:r>
      <w:r>
        <w:rPr>
          <w:lang w:val="en-GB"/>
        </w:rPr>
        <w:t xml:space="preserve">will be called </w:t>
      </w:r>
      <w:r w:rsidRPr="00682256">
        <w:rPr>
          <w:lang w:val="en-GB"/>
        </w:rPr>
        <w:t xml:space="preserve">the </w:t>
      </w:r>
      <w:r w:rsidRPr="00682256">
        <w:rPr>
          <w:b/>
          <w:lang w:val="en-GB"/>
        </w:rPr>
        <w:t>DBI</w:t>
      </w:r>
      <w:r w:rsidRPr="00682256">
        <w:rPr>
          <w:bCs/>
          <w:lang w:val="en-GB"/>
        </w:rPr>
        <w:t>.</w:t>
      </w:r>
    </w:p>
    <w:p w14:paraId="53A620FF" w14:textId="77777777" w:rsidR="001721B2" w:rsidRDefault="001721B2" w:rsidP="00682256">
      <w:pPr>
        <w:rPr>
          <w:bCs/>
          <w:lang w:val="en-GB"/>
        </w:rPr>
      </w:pPr>
    </w:p>
    <w:p w14:paraId="274CAB3C" w14:textId="77777777" w:rsidR="001721B2" w:rsidRDefault="00740F6A" w:rsidP="00682256">
      <w:pPr>
        <w:rPr>
          <w:bCs/>
          <w:lang w:val="en-GB"/>
        </w:rPr>
      </w:pPr>
      <w:r>
        <w:rPr>
          <w:bCs/>
          <w:noProof/>
          <w:lang w:val="en-GB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15613465" wp14:editId="28653A9D">
                <wp:simplePos x="0" y="0"/>
                <wp:positionH relativeFrom="column">
                  <wp:posOffset>0</wp:posOffset>
                </wp:positionH>
                <wp:positionV relativeFrom="paragraph">
                  <wp:posOffset>145415</wp:posOffset>
                </wp:positionV>
                <wp:extent cx="1377950" cy="1399540"/>
                <wp:effectExtent l="0" t="0" r="0" b="0"/>
                <wp:wrapNone/>
                <wp:docPr id="1234958823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7950" cy="1399540"/>
                          <a:chOff x="0" y="0"/>
                          <a:chExt cx="1377950" cy="1399540"/>
                        </a:xfrm>
                      </wpg:grpSpPr>
                      <pic:pic xmlns:pic="http://schemas.openxmlformats.org/drawingml/2006/picture">
                        <pic:nvPicPr>
                          <pic:cNvPr id="1788426214" name="Picture 85492906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50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258153" name="Text Box 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 rot="20818965">
                            <a:off x="428625" y="619125"/>
                            <a:ext cx="620973" cy="5049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B579F58" w14:textId="77777777" w:rsidR="00322F0C" w:rsidRPr="00322F0C" w:rsidRDefault="00322F0C" w:rsidP="00322F0C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NZ"/>
                                </w:rPr>
                              </w:pPr>
                              <w:r w:rsidRPr="00322F0C"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NZ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13465" id="_x0000_s1029" style="position:absolute;left:0;text-align:left;margin-left:0;margin-top:11.45pt;width:108.5pt;height:110.2pt;z-index:251821056" coordsize="13779,1399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">
                <v:shape id="Picture 854929061" o:spid="_x0000_s1030" type="#_x0000_t75" style="position:absolute;width:13779;height:139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">
                  <v:imagedata r:id="rId12" o:title=""/>
                </v:shape>
                <v:shape id="Text Box 8" o:spid="_x0000_s1031" type="#_x0000_t202" style="position:absolute;left:4286;top:6191;width:6209;height:5049;rotation:-853098fd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" fillcolor="white [3201]" stroked="f" strokeweight=".5pt">
                  <v:textbox>
                    <w:txbxContent>
                      <w:p w14:paraId="7B579F58" w14:textId="77777777" w:rsidR="00322F0C" w:rsidRPr="00322F0C" w:rsidRDefault="00322F0C" w:rsidP="00322F0C">
                        <w:pPr>
                          <w:ind w:left="0"/>
                          <w:jc w:val="center"/>
                          <w:rPr>
                            <w:b/>
                            <w:bCs/>
                            <w:sz w:val="52"/>
                            <w:szCs w:val="52"/>
                            <w:lang w:val="en-NZ"/>
                          </w:rPr>
                        </w:pPr>
                        <w:r w:rsidRPr="00322F0C">
                          <w:rPr>
                            <w:b/>
                            <w:bCs/>
                            <w:sz w:val="52"/>
                            <w:szCs w:val="52"/>
                            <w:lang w:val="en-NZ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51D30C" w14:textId="46DEBBA1" w:rsidR="001149CC" w:rsidRDefault="001149CC" w:rsidP="00682256">
      <w:pPr>
        <w:rPr>
          <w:bCs/>
          <w:lang w:val="en-GB"/>
        </w:rPr>
      </w:pPr>
      <w:r>
        <w:rPr>
          <w:bCs/>
          <w:lang w:val="en-GB"/>
        </w:rPr>
        <w:t>This is the first report of what the DBI found out</w:t>
      </w:r>
      <w:r w:rsidR="00050A15">
        <w:rPr>
          <w:bCs/>
          <w:lang w:val="en-GB"/>
        </w:rPr>
        <w:t xml:space="preserve"> from monitoring supports and services</w:t>
      </w:r>
      <w:r>
        <w:rPr>
          <w:bCs/>
          <w:lang w:val="en-GB"/>
        </w:rPr>
        <w:t xml:space="preserve">. </w:t>
      </w:r>
    </w:p>
    <w:p w14:paraId="351A3A51" w14:textId="77777777" w:rsidR="001149CC" w:rsidRDefault="001149CC" w:rsidP="00682256">
      <w:pPr>
        <w:rPr>
          <w:bCs/>
          <w:lang w:val="en-GB"/>
        </w:rPr>
      </w:pPr>
    </w:p>
    <w:p w14:paraId="4A3C0FCA" w14:textId="77777777" w:rsidR="001149CC" w:rsidRDefault="001149CC" w:rsidP="00682256">
      <w:pPr>
        <w:rPr>
          <w:bCs/>
          <w:lang w:val="en-GB"/>
        </w:rPr>
      </w:pPr>
    </w:p>
    <w:p w14:paraId="7D369477" w14:textId="751EE99C" w:rsidR="001149CC" w:rsidRDefault="00740F6A" w:rsidP="00682256">
      <w:pPr>
        <w:rPr>
          <w:bCs/>
          <w:lang w:val="en-GB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7005A5A4" wp14:editId="38313042">
            <wp:simplePos x="0" y="0"/>
            <wp:positionH relativeFrom="margin">
              <wp:posOffset>371475</wp:posOffset>
            </wp:positionH>
            <wp:positionV relativeFrom="paragraph">
              <wp:posOffset>393065</wp:posOffset>
            </wp:positionV>
            <wp:extent cx="818013" cy="161925"/>
            <wp:effectExtent l="0" t="0" r="1270" b="0"/>
            <wp:wrapNone/>
            <wp:docPr id="1477560917" name="Picture 14775609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842756" name="Picture 21158427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013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0" locked="0" layoutInCell="1" allowOverlap="1" wp14:anchorId="45D45F20" wp14:editId="4E8662C4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276350" cy="1654529"/>
            <wp:effectExtent l="0" t="0" r="0" b="3175"/>
            <wp:wrapNone/>
            <wp:docPr id="807167429" name="Picture 8071674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167429" name="Picture 8071674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578" cy="1662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9CC">
        <w:rPr>
          <w:bCs/>
          <w:lang w:val="en-GB"/>
        </w:rPr>
        <w:t xml:space="preserve">This report is about what </w:t>
      </w:r>
      <w:r w:rsidR="00050A15">
        <w:rPr>
          <w:bCs/>
          <w:lang w:val="en-GB"/>
        </w:rPr>
        <w:t xml:space="preserve">disabled </w:t>
      </w:r>
      <w:r w:rsidR="001149CC">
        <w:rPr>
          <w:bCs/>
          <w:lang w:val="en-GB"/>
        </w:rPr>
        <w:t xml:space="preserve">people </w:t>
      </w:r>
      <w:r w:rsidR="00050A15">
        <w:rPr>
          <w:bCs/>
          <w:lang w:val="en-GB"/>
        </w:rPr>
        <w:t xml:space="preserve">and their families </w:t>
      </w:r>
      <w:r w:rsidR="001149CC">
        <w:rPr>
          <w:bCs/>
          <w:lang w:val="en-GB"/>
        </w:rPr>
        <w:t xml:space="preserve">thought of </w:t>
      </w:r>
      <w:proofErr w:type="spellStart"/>
      <w:r w:rsidR="001149CC">
        <w:rPr>
          <w:bCs/>
          <w:lang w:val="en-GB"/>
        </w:rPr>
        <w:t>Whaikaha</w:t>
      </w:r>
      <w:proofErr w:type="spellEnd"/>
      <w:r w:rsidR="001149CC">
        <w:rPr>
          <w:bCs/>
          <w:lang w:val="en-GB"/>
        </w:rPr>
        <w:t xml:space="preserve"> – Ministry of Disabled People.</w:t>
      </w:r>
    </w:p>
    <w:p w14:paraId="31EAA280" w14:textId="77777777" w:rsidR="001149CC" w:rsidRDefault="001149CC" w:rsidP="00682256">
      <w:pPr>
        <w:rPr>
          <w:bCs/>
          <w:lang w:val="en-GB"/>
        </w:rPr>
      </w:pPr>
    </w:p>
    <w:p w14:paraId="1168D95A" w14:textId="77777777" w:rsidR="001149CC" w:rsidRDefault="001149CC" w:rsidP="00682256">
      <w:pPr>
        <w:rPr>
          <w:bCs/>
          <w:lang w:val="en-GB"/>
        </w:rPr>
      </w:pPr>
    </w:p>
    <w:p w14:paraId="7E6704CB" w14:textId="77777777" w:rsidR="001149CC" w:rsidRDefault="00322F0C" w:rsidP="00682256">
      <w:pPr>
        <w:rPr>
          <w:bCs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1" wp14:anchorId="0D435647" wp14:editId="0DE6D980">
            <wp:simplePos x="0" y="0"/>
            <wp:positionH relativeFrom="margin">
              <wp:align>left</wp:align>
            </wp:positionH>
            <wp:positionV relativeFrom="paragraph">
              <wp:posOffset>343743</wp:posOffset>
            </wp:positionV>
            <wp:extent cx="1964954" cy="388961"/>
            <wp:effectExtent l="0" t="0" r="0" b="0"/>
            <wp:wrapNone/>
            <wp:docPr id="2115842756" name="Picture 21158427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842756" name="Picture 21158427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954" cy="388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9CC">
        <w:rPr>
          <w:bCs/>
          <w:lang w:val="en-GB"/>
        </w:rPr>
        <w:t xml:space="preserve">In this document </w:t>
      </w:r>
      <w:proofErr w:type="spellStart"/>
      <w:r w:rsidR="001149CC">
        <w:rPr>
          <w:bCs/>
          <w:lang w:val="en-GB"/>
        </w:rPr>
        <w:t>Whaikaha</w:t>
      </w:r>
      <w:proofErr w:type="spellEnd"/>
      <w:r w:rsidR="001149CC">
        <w:rPr>
          <w:bCs/>
          <w:lang w:val="en-GB"/>
        </w:rPr>
        <w:t xml:space="preserve"> – Ministry of Disabled People will be called </w:t>
      </w:r>
      <w:proofErr w:type="spellStart"/>
      <w:r w:rsidR="001149CC" w:rsidRPr="001149CC">
        <w:rPr>
          <w:b/>
          <w:lang w:val="en-GB"/>
        </w:rPr>
        <w:t>Whaikaha</w:t>
      </w:r>
      <w:proofErr w:type="spellEnd"/>
      <w:r w:rsidR="001149CC">
        <w:rPr>
          <w:bCs/>
          <w:lang w:val="en-GB"/>
        </w:rPr>
        <w:t>.</w:t>
      </w:r>
    </w:p>
    <w:p w14:paraId="77B9448A" w14:textId="77777777" w:rsidR="00050A15" w:rsidRDefault="00050A15" w:rsidP="00682256">
      <w:pPr>
        <w:rPr>
          <w:bCs/>
          <w:lang w:val="en-GB"/>
        </w:rPr>
      </w:pPr>
    </w:p>
    <w:p w14:paraId="7B63DD16" w14:textId="77777777" w:rsidR="00050A15" w:rsidRDefault="00050A15" w:rsidP="00682256">
      <w:pPr>
        <w:rPr>
          <w:bCs/>
          <w:lang w:val="en-GB"/>
        </w:rPr>
      </w:pPr>
    </w:p>
    <w:p w14:paraId="33FD070B" w14:textId="2207C31A" w:rsidR="001149CC" w:rsidRDefault="005F409B" w:rsidP="00682256">
      <w:pPr>
        <w:rPr>
          <w:bCs/>
          <w:lang w:val="en-GB"/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347F023D" wp14:editId="52151E61">
            <wp:simplePos x="0" y="0"/>
            <wp:positionH relativeFrom="margin">
              <wp:posOffset>3317</wp:posOffset>
            </wp:positionH>
            <wp:positionV relativeFrom="paragraph">
              <wp:posOffset>-52705</wp:posOffset>
            </wp:positionV>
            <wp:extent cx="1371600" cy="1371600"/>
            <wp:effectExtent l="0" t="0" r="0" b="0"/>
            <wp:wrapNone/>
            <wp:docPr id="1787885250" name="Picture 17878852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885250" name="Picture 17878852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21B2">
        <w:rPr>
          <w:bCs/>
          <w:lang w:val="en-GB"/>
        </w:rPr>
        <w:t xml:space="preserve">In this report the DBI uses the </w:t>
      </w:r>
      <w:r w:rsidR="001721B2" w:rsidRPr="001721B2">
        <w:rPr>
          <w:b/>
          <w:lang w:val="en-GB"/>
        </w:rPr>
        <w:t xml:space="preserve">Kai </w:t>
      </w:r>
      <w:proofErr w:type="spellStart"/>
      <w:r w:rsidR="001721B2" w:rsidRPr="001721B2">
        <w:rPr>
          <w:b/>
          <w:lang w:val="en-GB"/>
        </w:rPr>
        <w:t>Tahu</w:t>
      </w:r>
      <w:proofErr w:type="spellEnd"/>
      <w:r w:rsidR="001721B2">
        <w:rPr>
          <w:bCs/>
          <w:lang w:val="en-GB"/>
        </w:rPr>
        <w:t xml:space="preserve"> </w:t>
      </w:r>
      <w:r w:rsidR="00050A15">
        <w:rPr>
          <w:bCs/>
          <w:lang w:val="en-GB"/>
        </w:rPr>
        <w:t xml:space="preserve">way </w:t>
      </w:r>
      <w:r w:rsidR="00835FA0">
        <w:rPr>
          <w:bCs/>
          <w:lang w:val="en-GB"/>
        </w:rPr>
        <w:t>of speaking</w:t>
      </w:r>
      <w:r w:rsidR="001721B2">
        <w:rPr>
          <w:bCs/>
          <w:lang w:val="en-GB"/>
        </w:rPr>
        <w:t xml:space="preserve"> </w:t>
      </w:r>
      <w:proofErr w:type="spellStart"/>
      <w:r w:rsidR="001721B2">
        <w:rPr>
          <w:bCs/>
          <w:lang w:val="en-GB"/>
        </w:rPr>
        <w:t>te</w:t>
      </w:r>
      <w:proofErr w:type="spellEnd"/>
      <w:r w:rsidR="001721B2">
        <w:rPr>
          <w:bCs/>
          <w:lang w:val="en-GB"/>
        </w:rPr>
        <w:t xml:space="preserve"> </w:t>
      </w:r>
      <w:proofErr w:type="spellStart"/>
      <w:r w:rsidR="001721B2">
        <w:rPr>
          <w:bCs/>
          <w:lang w:val="en-GB"/>
        </w:rPr>
        <w:t>reo</w:t>
      </w:r>
      <w:proofErr w:type="spellEnd"/>
      <w:r w:rsidR="001721B2">
        <w:rPr>
          <w:bCs/>
          <w:lang w:val="en-GB"/>
        </w:rPr>
        <w:t xml:space="preserve"> </w:t>
      </w:r>
      <w:r w:rsidR="00835FA0">
        <w:rPr>
          <w:bCs/>
          <w:lang w:val="en-GB"/>
        </w:rPr>
        <w:br/>
      </w:r>
      <w:r w:rsidR="001721B2">
        <w:rPr>
          <w:bCs/>
          <w:lang w:val="en-GB"/>
        </w:rPr>
        <w:t>Māori / Māori language.</w:t>
      </w:r>
    </w:p>
    <w:p w14:paraId="0D040452" w14:textId="77777777" w:rsidR="001721B2" w:rsidRDefault="001721B2" w:rsidP="00682256">
      <w:pPr>
        <w:rPr>
          <w:bCs/>
          <w:lang w:val="en-GB"/>
        </w:rPr>
      </w:pPr>
    </w:p>
    <w:p w14:paraId="6E2670AA" w14:textId="28D265BA" w:rsidR="001721B2" w:rsidRDefault="00835FA0" w:rsidP="00682256">
      <w:pPr>
        <w:rPr>
          <w:b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0292FA76" wp14:editId="4D51F781">
                <wp:simplePos x="0" y="0"/>
                <wp:positionH relativeFrom="margin">
                  <wp:posOffset>2200275</wp:posOffset>
                </wp:positionH>
                <wp:positionV relativeFrom="paragraph">
                  <wp:posOffset>312420</wp:posOffset>
                </wp:positionV>
                <wp:extent cx="3452495" cy="4229100"/>
                <wp:effectExtent l="0" t="0" r="0" b="0"/>
                <wp:wrapNone/>
                <wp:docPr id="180440665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2495" cy="4229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47548A42" id="Rectangle 5" o:spid="_x0000_s1026" alt="&quot;&quot;" style="position:absolute;margin-left:173.25pt;margin-top:24.6pt;width:271.85pt;height:333pt;z-index:-251509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</w:p>
    <w:p w14:paraId="53BD1069" w14:textId="2A955A87" w:rsidR="001721B2" w:rsidRDefault="00835FA0" w:rsidP="00682256">
      <w:pPr>
        <w:rPr>
          <w:bCs/>
          <w:lang w:val="en-GB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2E8C39B6" wp14:editId="0F3B573E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457960" cy="1733550"/>
            <wp:effectExtent l="0" t="0" r="8890" b="0"/>
            <wp:wrapNone/>
            <wp:docPr id="1087651420" name="Picture 13431719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174672" name="Picture 13431719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96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1B2" w:rsidRPr="00322F0C">
        <w:rPr>
          <w:b/>
          <w:lang w:val="en-GB"/>
        </w:rPr>
        <w:t xml:space="preserve">Kai </w:t>
      </w:r>
      <w:proofErr w:type="spellStart"/>
      <w:r w:rsidR="001721B2" w:rsidRPr="00322F0C">
        <w:rPr>
          <w:b/>
          <w:lang w:val="en-GB"/>
        </w:rPr>
        <w:t>Tahu</w:t>
      </w:r>
      <w:proofErr w:type="spellEnd"/>
      <w:r w:rsidR="001721B2">
        <w:rPr>
          <w:bCs/>
          <w:lang w:val="en-GB"/>
        </w:rPr>
        <w:t xml:space="preserve"> is an iwi / tribe in </w:t>
      </w:r>
      <w:r w:rsidR="00322F0C">
        <w:rPr>
          <w:bCs/>
          <w:lang w:val="en-GB"/>
        </w:rPr>
        <w:br/>
      </w:r>
      <w:proofErr w:type="spellStart"/>
      <w:r w:rsidR="001721B2">
        <w:rPr>
          <w:bCs/>
          <w:lang w:val="en-GB"/>
        </w:rPr>
        <w:t>Te</w:t>
      </w:r>
      <w:proofErr w:type="spellEnd"/>
      <w:r w:rsidR="001721B2">
        <w:rPr>
          <w:bCs/>
          <w:lang w:val="en-GB"/>
        </w:rPr>
        <w:t xml:space="preserve"> </w:t>
      </w:r>
      <w:proofErr w:type="spellStart"/>
      <w:r w:rsidR="001721B2">
        <w:rPr>
          <w:bCs/>
          <w:lang w:val="en-GB"/>
        </w:rPr>
        <w:t>Waiponamu</w:t>
      </w:r>
      <w:proofErr w:type="spellEnd"/>
      <w:r w:rsidR="001721B2">
        <w:rPr>
          <w:bCs/>
          <w:lang w:val="en-GB"/>
        </w:rPr>
        <w:t xml:space="preserve"> / the South Island.</w:t>
      </w:r>
    </w:p>
    <w:p w14:paraId="172B604B" w14:textId="77777777" w:rsidR="001721B2" w:rsidRDefault="001721B2" w:rsidP="00682256">
      <w:pPr>
        <w:rPr>
          <w:bCs/>
          <w:lang w:val="en-GB"/>
        </w:rPr>
      </w:pPr>
    </w:p>
    <w:p w14:paraId="7619D00B" w14:textId="77777777" w:rsidR="001721B2" w:rsidRDefault="001721B2" w:rsidP="00682256">
      <w:pPr>
        <w:rPr>
          <w:bCs/>
          <w:lang w:val="en-GB"/>
        </w:rPr>
      </w:pPr>
    </w:p>
    <w:p w14:paraId="574F3C0B" w14:textId="46E54349" w:rsidR="001721B2" w:rsidRDefault="00835FA0" w:rsidP="00322F0C">
      <w:pPr>
        <w:rPr>
          <w:bCs/>
          <w:lang w:val="en-GB"/>
        </w:rPr>
      </w:pPr>
      <w:r>
        <w:rPr>
          <w:bCs/>
          <w:noProof/>
          <w:lang w:val="en-GB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64533117" wp14:editId="728E9D7E">
                <wp:simplePos x="0" y="0"/>
                <wp:positionH relativeFrom="column">
                  <wp:posOffset>0</wp:posOffset>
                </wp:positionH>
                <wp:positionV relativeFrom="paragraph">
                  <wp:posOffset>560070</wp:posOffset>
                </wp:positionV>
                <wp:extent cx="1936750" cy="2301875"/>
                <wp:effectExtent l="0" t="19050" r="44450" b="3175"/>
                <wp:wrapNone/>
                <wp:docPr id="1196211345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6750" cy="2301875"/>
                          <a:chOff x="0" y="0"/>
                          <a:chExt cx="1936750" cy="2301875"/>
                        </a:xfrm>
                      </wpg:grpSpPr>
                      <pic:pic xmlns:pic="http://schemas.openxmlformats.org/drawingml/2006/picture">
                        <pic:nvPicPr>
                          <pic:cNvPr id="2058643425" name="Picture 13431719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23925"/>
                            <a:ext cx="1377950" cy="1377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4056390" name="Speech Bubble: Oval 9"/>
                        <wps:cNvSpPr/>
                        <wps:spPr>
                          <a:xfrm>
                            <a:off x="609600" y="0"/>
                            <a:ext cx="1327150" cy="101964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3DF9F8" w14:textId="77777777" w:rsidR="005F409B" w:rsidRDefault="005F409B" w:rsidP="005F409B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184028" name="Text Box 10"/>
                        <wps:cNvSpPr txBox="1"/>
                        <wps:spPr>
                          <a:xfrm>
                            <a:off x="847725" y="123825"/>
                            <a:ext cx="852985" cy="74380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FEE506A" w14:textId="77777777" w:rsidR="005F409B" w:rsidRPr="005F409B" w:rsidRDefault="005F409B" w:rsidP="005F409B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proofErr w:type="spellStart"/>
                              <w:r w:rsidRPr="005F409B"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  <w:t>Tākata</w:t>
                              </w:r>
                              <w:proofErr w:type="spellEnd"/>
                              <w:r w:rsidRPr="005F409B"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  <w:t xml:space="preserve"> </w:t>
                              </w:r>
                              <w:proofErr w:type="spellStart"/>
                              <w:r w:rsidRPr="005F409B"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  <w:t>whaikaha</w:t>
                              </w:r>
                              <w:proofErr w:type="spellEnd"/>
                            </w:p>
                            <w:p w14:paraId="748FF3E8" w14:textId="77777777" w:rsidR="005F409B" w:rsidRPr="005F409B" w:rsidRDefault="005F409B" w:rsidP="005F409B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r w:rsidRPr="005F409B"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  <w:t>Māori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533117" id="Group 26" o:spid="_x0000_s1032" style="position:absolute;left:0;text-align:left;margin-left:0;margin-top:44.1pt;width:152.5pt;height:181.25pt;z-index:251836416" coordsize="19367,2301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">
                <v:shape id="Picture 1343171966" o:spid="_x0000_s1033" type="#_x0000_t75" style="position:absolute;top:9239;width:13779;height:137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">
                  <v:imagedata r:id="rId31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9" o:spid="_x0000_s1034" type="#_x0000_t63" style="position:absolute;left:6096;width:13271;height:101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" adj="6300,24300" filled="f" strokecolor="#09101d [484]" strokeweight="1pt">
                  <v:textbox>
                    <w:txbxContent>
                      <w:p w14:paraId="293DF9F8" w14:textId="77777777" w:rsidR="005F409B" w:rsidRDefault="005F409B" w:rsidP="005F409B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Text Box 10" o:spid="_x0000_s1035" type="#_x0000_t202" style="position:absolute;left:8477;top:1238;width:8530;height:74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" fillcolor="white [3201]" stroked="f" strokeweight=".5pt">
                  <v:textbox>
                    <w:txbxContent>
                      <w:p w14:paraId="7FEE506A" w14:textId="77777777" w:rsidR="005F409B" w:rsidRPr="005F409B" w:rsidRDefault="005F409B" w:rsidP="005F409B">
                        <w:pPr>
                          <w:ind w:left="0"/>
                          <w:jc w:val="center"/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</w:pPr>
                        <w:proofErr w:type="spellStart"/>
                        <w:r w:rsidRPr="005F409B"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  <w:t>Tākata</w:t>
                        </w:r>
                        <w:proofErr w:type="spellEnd"/>
                        <w:r w:rsidRPr="005F409B"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  <w:t xml:space="preserve"> </w:t>
                        </w:r>
                        <w:proofErr w:type="spellStart"/>
                        <w:r w:rsidRPr="005F409B"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  <w:t>whaikaha</w:t>
                        </w:r>
                        <w:proofErr w:type="spellEnd"/>
                      </w:p>
                      <w:p w14:paraId="748FF3E8" w14:textId="77777777" w:rsidR="005F409B" w:rsidRPr="005F409B" w:rsidRDefault="005F409B" w:rsidP="005F409B">
                        <w:pPr>
                          <w:ind w:left="0"/>
                          <w:jc w:val="center"/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</w:pPr>
                        <w:r w:rsidRPr="005F409B"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  <w:t>Māori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721B2">
        <w:rPr>
          <w:bCs/>
          <w:lang w:val="en-GB"/>
        </w:rPr>
        <w:t xml:space="preserve">Using Kai </w:t>
      </w:r>
      <w:proofErr w:type="spellStart"/>
      <w:r w:rsidR="001721B2">
        <w:rPr>
          <w:bCs/>
          <w:lang w:val="en-GB"/>
        </w:rPr>
        <w:t>Tahu</w:t>
      </w:r>
      <w:proofErr w:type="spellEnd"/>
      <w:r w:rsidR="001721B2">
        <w:rPr>
          <w:bCs/>
          <w:lang w:val="en-GB"/>
        </w:rPr>
        <w:t xml:space="preserve"> words means</w:t>
      </w:r>
      <w:r w:rsidR="00322F0C">
        <w:rPr>
          <w:bCs/>
          <w:lang w:val="en-GB"/>
        </w:rPr>
        <w:t xml:space="preserve"> they use the letter k instead of the letters ng.</w:t>
      </w:r>
      <w:r w:rsidR="001721B2">
        <w:rPr>
          <w:bCs/>
          <w:lang w:val="en-GB"/>
        </w:rPr>
        <w:t xml:space="preserve"> </w:t>
      </w:r>
    </w:p>
    <w:p w14:paraId="15BF4A31" w14:textId="77777777" w:rsidR="00322F0C" w:rsidRDefault="00322F0C" w:rsidP="00322F0C">
      <w:pPr>
        <w:rPr>
          <w:bCs/>
          <w:lang w:val="en-GB"/>
        </w:rPr>
      </w:pPr>
    </w:p>
    <w:p w14:paraId="668DE542" w14:textId="27F9AA0C" w:rsidR="00322F0C" w:rsidRDefault="00322F0C" w:rsidP="00322F0C">
      <w:pPr>
        <w:rPr>
          <w:bCs/>
          <w:lang w:val="en-GB"/>
        </w:rPr>
      </w:pPr>
      <w:r>
        <w:rPr>
          <w:bCs/>
          <w:lang w:val="en-GB"/>
        </w:rPr>
        <w:t xml:space="preserve">For </w:t>
      </w:r>
      <w:proofErr w:type="gramStart"/>
      <w:r>
        <w:rPr>
          <w:bCs/>
          <w:lang w:val="en-GB"/>
        </w:rPr>
        <w:t>example</w:t>
      </w:r>
      <w:proofErr w:type="gramEnd"/>
      <w:r w:rsidR="00050A15">
        <w:rPr>
          <w:bCs/>
          <w:lang w:val="en-GB"/>
        </w:rPr>
        <w:t xml:space="preserve"> Kai </w:t>
      </w:r>
      <w:proofErr w:type="spellStart"/>
      <w:r w:rsidR="00050A15">
        <w:rPr>
          <w:bCs/>
          <w:lang w:val="en-GB"/>
        </w:rPr>
        <w:t>Tahu</w:t>
      </w:r>
      <w:proofErr w:type="spellEnd"/>
      <w:r w:rsidR="00050A15">
        <w:rPr>
          <w:bCs/>
          <w:lang w:val="en-GB"/>
        </w:rPr>
        <w:t xml:space="preserve"> say</w:t>
      </w:r>
      <w:r>
        <w:rPr>
          <w:bCs/>
          <w:lang w:val="en-GB"/>
        </w:rPr>
        <w:t xml:space="preserve"> </w:t>
      </w:r>
      <w:proofErr w:type="spellStart"/>
      <w:r>
        <w:rPr>
          <w:bCs/>
          <w:lang w:val="en-GB"/>
        </w:rPr>
        <w:t>tākata</w:t>
      </w:r>
      <w:proofErr w:type="spellEnd"/>
      <w:r>
        <w:rPr>
          <w:bCs/>
          <w:lang w:val="en-GB"/>
        </w:rPr>
        <w:t xml:space="preserve"> </w:t>
      </w:r>
      <w:proofErr w:type="spellStart"/>
      <w:r>
        <w:rPr>
          <w:bCs/>
          <w:lang w:val="en-GB"/>
        </w:rPr>
        <w:t>whaikaha</w:t>
      </w:r>
      <w:proofErr w:type="spellEnd"/>
      <w:r>
        <w:rPr>
          <w:bCs/>
          <w:lang w:val="en-GB"/>
        </w:rPr>
        <w:t xml:space="preserve"> Māori </w:t>
      </w:r>
      <w:r w:rsidR="00050A15">
        <w:rPr>
          <w:bCs/>
          <w:lang w:val="en-GB"/>
        </w:rPr>
        <w:t>instead of</w:t>
      </w:r>
      <w:r>
        <w:rPr>
          <w:bCs/>
          <w:lang w:val="en-GB"/>
        </w:rPr>
        <w:t xml:space="preserve"> </w:t>
      </w:r>
      <w:proofErr w:type="spellStart"/>
      <w:r>
        <w:rPr>
          <w:bCs/>
          <w:lang w:val="en-GB"/>
        </w:rPr>
        <w:t>tāngata</w:t>
      </w:r>
      <w:proofErr w:type="spellEnd"/>
      <w:r>
        <w:rPr>
          <w:bCs/>
          <w:lang w:val="en-GB"/>
        </w:rPr>
        <w:t xml:space="preserve"> </w:t>
      </w:r>
      <w:proofErr w:type="spellStart"/>
      <w:r>
        <w:rPr>
          <w:bCs/>
          <w:lang w:val="en-GB"/>
        </w:rPr>
        <w:t>whaikaha</w:t>
      </w:r>
      <w:proofErr w:type="spellEnd"/>
      <w:r>
        <w:rPr>
          <w:bCs/>
          <w:lang w:val="en-GB"/>
        </w:rPr>
        <w:t xml:space="preserve"> Māori</w:t>
      </w:r>
      <w:r w:rsidR="00050A15">
        <w:rPr>
          <w:bCs/>
          <w:lang w:val="en-GB"/>
        </w:rPr>
        <w:t xml:space="preserve"> when they are talking about Māori disabled people</w:t>
      </w:r>
      <w:r>
        <w:rPr>
          <w:bCs/>
          <w:lang w:val="en-GB"/>
        </w:rPr>
        <w:t>.</w:t>
      </w:r>
    </w:p>
    <w:p w14:paraId="6CA0FC4D" w14:textId="77777777" w:rsidR="001149CC" w:rsidRDefault="001149CC" w:rsidP="00682256">
      <w:pPr>
        <w:rPr>
          <w:b/>
          <w:lang w:val="en-GB"/>
        </w:rPr>
      </w:pPr>
    </w:p>
    <w:p w14:paraId="3CF1D071" w14:textId="77777777" w:rsidR="00682256" w:rsidRDefault="00682256" w:rsidP="00682256">
      <w:pPr>
        <w:rPr>
          <w:b/>
          <w:lang w:val="en-GB"/>
        </w:rPr>
      </w:pPr>
    </w:p>
    <w:p w14:paraId="23D65200" w14:textId="77777777" w:rsidR="00284C73" w:rsidRDefault="00284C73">
      <w:pPr>
        <w:spacing w:line="240" w:lineRule="auto"/>
        <w:ind w:left="0"/>
      </w:pPr>
      <w:r>
        <w:br w:type="page"/>
      </w:r>
    </w:p>
    <w:p w14:paraId="70148065" w14:textId="77777777" w:rsidR="00284C73" w:rsidRDefault="00284C73" w:rsidP="00284C73">
      <w:pPr>
        <w:pStyle w:val="Heading1"/>
        <w:rPr>
          <w:lang w:val="en-GB"/>
        </w:rPr>
      </w:pPr>
      <w:bookmarkStart w:id="4" w:name="_What_was_the"/>
      <w:bookmarkStart w:id="5" w:name="_Toc188969863"/>
      <w:bookmarkEnd w:id="4"/>
      <w:r>
        <w:rPr>
          <w:lang w:val="en-GB"/>
        </w:rPr>
        <w:lastRenderedPageBreak/>
        <w:t>What was the research about?</w:t>
      </w:r>
      <w:bookmarkEnd w:id="5"/>
    </w:p>
    <w:p w14:paraId="5D8E9DF2" w14:textId="77777777" w:rsidR="00284C73" w:rsidRDefault="00284C73" w:rsidP="00284C73">
      <w:pPr>
        <w:rPr>
          <w:lang w:val="en-GB"/>
        </w:rPr>
      </w:pPr>
    </w:p>
    <w:p w14:paraId="434E4579" w14:textId="4FAAF5AD" w:rsidR="002B19D8" w:rsidRDefault="00835FA0" w:rsidP="00284C73">
      <w:r w:rsidRPr="009F1191">
        <w:rPr>
          <w:rFonts w:eastAsia="Arial"/>
          <w:noProof/>
        </w:rPr>
        <w:drawing>
          <wp:anchor distT="0" distB="0" distL="114300" distR="114300" simplePos="0" relativeHeight="251848704" behindDoc="0" locked="0" layoutInCell="1" allowOverlap="1" wp14:anchorId="6E464449" wp14:editId="1B2EB141">
            <wp:simplePos x="0" y="0"/>
            <wp:positionH relativeFrom="margin">
              <wp:align>left</wp:align>
            </wp:positionH>
            <wp:positionV relativeFrom="paragraph">
              <wp:posOffset>354965</wp:posOffset>
            </wp:positionV>
            <wp:extent cx="1381125" cy="1381125"/>
            <wp:effectExtent l="0" t="0" r="9525" b="9525"/>
            <wp:wrapThrough wrapText="bothSides">
              <wp:wrapPolygon edited="0">
                <wp:start x="0" y="0"/>
                <wp:lineTo x="0" y="20259"/>
                <wp:lineTo x="298" y="21451"/>
                <wp:lineTo x="21153" y="21451"/>
                <wp:lineTo x="21451" y="20855"/>
                <wp:lineTo x="21451" y="0"/>
                <wp:lineTo x="0" y="0"/>
              </wp:wrapPolygon>
            </wp:wrapThrough>
            <wp:docPr id="1495845223" name="Picture 14958452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845223" name="Picture 14958452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C16C3" w14:textId="4B09FED9" w:rsidR="002B19D8" w:rsidRDefault="002B19D8" w:rsidP="00284C73">
      <w:r>
        <w:t xml:space="preserve">The </w:t>
      </w:r>
      <w:r w:rsidRPr="00835FA0">
        <w:rPr>
          <w:b/>
          <w:bCs/>
        </w:rPr>
        <w:t>Disabled People</w:t>
      </w:r>
      <w:r w:rsidR="00853924">
        <w:rPr>
          <w:b/>
          <w:bCs/>
        </w:rPr>
        <w:t>’</w:t>
      </w:r>
      <w:r w:rsidRPr="00835FA0">
        <w:rPr>
          <w:b/>
          <w:bCs/>
        </w:rPr>
        <w:t xml:space="preserve">s </w:t>
      </w:r>
      <w:r w:rsidRPr="00835FA0">
        <w:rPr>
          <w:b/>
          <w:bCs/>
        </w:rPr>
        <w:br/>
        <w:t xml:space="preserve">Organisation </w:t>
      </w:r>
      <w:r w:rsidR="005A3F78" w:rsidRPr="00835FA0">
        <w:rPr>
          <w:b/>
          <w:bCs/>
        </w:rPr>
        <w:t>Coalition</w:t>
      </w:r>
      <w:r w:rsidR="00DF4D5A" w:rsidRPr="00835FA0">
        <w:rPr>
          <w:b/>
          <w:bCs/>
        </w:rPr>
        <w:t xml:space="preserve"> </w:t>
      </w:r>
      <w:r w:rsidRPr="00835FA0">
        <w:rPr>
          <w:b/>
          <w:bCs/>
        </w:rPr>
        <w:t>/ DPO</w:t>
      </w:r>
      <w:r>
        <w:t xml:space="preserve"> asked the DBI to start doing </w:t>
      </w:r>
      <w:r w:rsidR="00853924">
        <w:t xml:space="preserve">this </w:t>
      </w:r>
      <w:r>
        <w:t>research in 2021.</w:t>
      </w:r>
    </w:p>
    <w:p w14:paraId="7C3988B4" w14:textId="77777777" w:rsidR="00835FA0" w:rsidRDefault="00835FA0" w:rsidP="00284C73"/>
    <w:p w14:paraId="361BFF88" w14:textId="1B45EC98" w:rsidR="00835FA0" w:rsidRDefault="00835FA0" w:rsidP="00835FA0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88320" behindDoc="1" locked="0" layoutInCell="1" allowOverlap="1" wp14:anchorId="00996A66" wp14:editId="1EFC3669">
                <wp:simplePos x="0" y="0"/>
                <wp:positionH relativeFrom="margin">
                  <wp:align>right</wp:align>
                </wp:positionH>
                <wp:positionV relativeFrom="paragraph">
                  <wp:posOffset>280670</wp:posOffset>
                </wp:positionV>
                <wp:extent cx="3500120" cy="3552825"/>
                <wp:effectExtent l="0" t="0" r="5080" b="9525"/>
                <wp:wrapNone/>
                <wp:docPr id="487911507" name="Rectangle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00120" cy="35528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762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C7FF28B" id="Rectangle 39" o:spid="_x0000_s1026" alt="&quot;&quot;" style="position:absolute;margin-left:224.4pt;margin-top:22.1pt;width:275.6pt;height:279.75pt;z-index:-251228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" fillcolor="#bdd6ee [1304]" stroked="f" strokeweight="6pt">
                <w10:wrap anchorx="margin"/>
              </v:rect>
            </w:pict>
          </mc:Fallback>
        </mc:AlternateContent>
      </w:r>
    </w:p>
    <w:p w14:paraId="6B26DE18" w14:textId="329C36BD" w:rsidR="00835FA0" w:rsidRDefault="00835FA0" w:rsidP="00835FA0">
      <w:pPr>
        <w:rPr>
          <w:rFonts w:eastAsia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90368" behindDoc="0" locked="0" layoutInCell="1" allowOverlap="1" wp14:anchorId="6BC36C16" wp14:editId="7EB2458B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1833551" cy="1171575"/>
            <wp:effectExtent l="0" t="0" r="0" b="0"/>
            <wp:wrapNone/>
            <wp:docPr id="1372538911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538911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51" cy="117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 xml:space="preserve">The </w:t>
      </w:r>
      <w:r>
        <w:rPr>
          <w:rFonts w:eastAsia="Times New Roman"/>
          <w:b/>
          <w:bCs/>
        </w:rPr>
        <w:t>Disabled People</w:t>
      </w:r>
      <w:r w:rsidR="00853924">
        <w:rPr>
          <w:rFonts w:eastAsia="Times New Roman"/>
          <w:b/>
          <w:bCs/>
        </w:rPr>
        <w:t>’</w:t>
      </w:r>
      <w:r>
        <w:rPr>
          <w:rFonts w:eastAsia="Times New Roman"/>
          <w:b/>
          <w:bCs/>
        </w:rPr>
        <w:t xml:space="preserve">s Organisations Coalition / DPO Coalition </w:t>
      </w:r>
      <w:r>
        <w:rPr>
          <w:rFonts w:eastAsia="Times New Roman"/>
        </w:rPr>
        <w:t xml:space="preserve">is a group of people who come from different disability organisations. </w:t>
      </w:r>
    </w:p>
    <w:p w14:paraId="4D2328D1" w14:textId="28772F54" w:rsidR="00835FA0" w:rsidRDefault="00835FA0" w:rsidP="00835FA0">
      <w:pPr>
        <w:rPr>
          <w:rFonts w:eastAsia="Times New Roman"/>
        </w:rPr>
      </w:pPr>
    </w:p>
    <w:p w14:paraId="58E1BB8E" w14:textId="7F5F787D" w:rsidR="00835FA0" w:rsidRDefault="00835FA0" w:rsidP="00835FA0">
      <w:pPr>
        <w:rPr>
          <w:rFonts w:eastAsia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89344" behindDoc="0" locked="0" layoutInCell="1" allowOverlap="1" wp14:anchorId="52E822A3" wp14:editId="1F4B81CE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752600" cy="1752600"/>
            <wp:effectExtent l="0" t="0" r="0" b="0"/>
            <wp:wrapNone/>
            <wp:docPr id="645728706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728706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52A6C" w14:textId="77777777" w:rsidR="00835FA0" w:rsidRDefault="00835FA0" w:rsidP="00835FA0">
      <w:pPr>
        <w:rPr>
          <w:rFonts w:eastAsia="Times New Roman"/>
        </w:rPr>
      </w:pPr>
      <w:r>
        <w:rPr>
          <w:rFonts w:eastAsia="Times New Roman"/>
        </w:rPr>
        <w:t xml:space="preserve">A </w:t>
      </w:r>
      <w:r>
        <w:rPr>
          <w:rFonts w:eastAsia="Times New Roman"/>
          <w:b/>
          <w:bCs/>
        </w:rPr>
        <w:t xml:space="preserve">coalition </w:t>
      </w:r>
      <w:r>
        <w:rPr>
          <w:rFonts w:eastAsia="Times New Roman"/>
        </w:rPr>
        <w:t xml:space="preserve">is a group of organisations that work towards shared goals. </w:t>
      </w:r>
    </w:p>
    <w:p w14:paraId="09FB18EE" w14:textId="77777777" w:rsidR="00835FA0" w:rsidRDefault="00835FA0" w:rsidP="00284C73"/>
    <w:p w14:paraId="2C920E95" w14:textId="30A7A702" w:rsidR="00835FA0" w:rsidRDefault="00835FA0">
      <w:pPr>
        <w:spacing w:line="240" w:lineRule="auto"/>
        <w:ind w:left="0"/>
      </w:pPr>
      <w:r>
        <w:br w:type="page"/>
      </w:r>
    </w:p>
    <w:p w14:paraId="4B75405E" w14:textId="2ECCA856" w:rsidR="004B1987" w:rsidRDefault="00835FA0" w:rsidP="00835FA0">
      <w:r w:rsidRPr="009F1191"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545A0057" wp14:editId="108D859F">
            <wp:simplePos x="0" y="0"/>
            <wp:positionH relativeFrom="margin">
              <wp:align>left</wp:align>
            </wp:positionH>
            <wp:positionV relativeFrom="paragraph">
              <wp:posOffset>25087</wp:posOffset>
            </wp:positionV>
            <wp:extent cx="1524000" cy="2005301"/>
            <wp:effectExtent l="0" t="0" r="0" b="0"/>
            <wp:wrapNone/>
            <wp:docPr id="1787935211" name="Picture 17879352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35211" name="Picture 17879352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441" cy="2009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F78" w:rsidRPr="009F1191">
        <w:rPr>
          <w:rFonts w:eastAsia="Arial"/>
          <w:noProof/>
        </w:rPr>
        <w:drawing>
          <wp:anchor distT="0" distB="0" distL="114300" distR="114300" simplePos="0" relativeHeight="251846656" behindDoc="0" locked="0" layoutInCell="1" allowOverlap="1" wp14:anchorId="2E61E6FE" wp14:editId="204BE8CD">
            <wp:simplePos x="0" y="0"/>
            <wp:positionH relativeFrom="margin">
              <wp:posOffset>334010</wp:posOffset>
            </wp:positionH>
            <wp:positionV relativeFrom="paragraph">
              <wp:posOffset>298450</wp:posOffset>
            </wp:positionV>
            <wp:extent cx="668655" cy="804545"/>
            <wp:effectExtent l="0" t="0" r="0" b="0"/>
            <wp:wrapThrough wrapText="bothSides">
              <wp:wrapPolygon edited="0">
                <wp:start x="0" y="0"/>
                <wp:lineTo x="0" y="20969"/>
                <wp:lineTo x="20923" y="20969"/>
                <wp:lineTo x="20923" y="0"/>
                <wp:lineTo x="0" y="0"/>
              </wp:wrapPolygon>
            </wp:wrapThrough>
            <wp:docPr id="1674205913" name="Picture 16742059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" cy="80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9D8">
        <w:t xml:space="preserve">The DPO wanted to know how well the New Zealand government was making the </w:t>
      </w:r>
      <w:r w:rsidR="002B19D8" w:rsidRPr="002B19D8">
        <w:rPr>
          <w:b/>
          <w:bCs/>
        </w:rPr>
        <w:t>United Nations Convention on the Rights of Persons with Disabilities</w:t>
      </w:r>
      <w:r w:rsidR="002B19D8">
        <w:t xml:space="preserve"> work in the country. </w:t>
      </w:r>
    </w:p>
    <w:p w14:paraId="41406B47" w14:textId="77777777" w:rsidR="00835FA0" w:rsidRDefault="00835FA0" w:rsidP="00835FA0"/>
    <w:p w14:paraId="7D45F31C" w14:textId="634ED514" w:rsidR="00835FA0" w:rsidRDefault="00835FA0" w:rsidP="00835FA0"/>
    <w:p w14:paraId="6C332678" w14:textId="6F625B64" w:rsidR="004B1987" w:rsidRDefault="00853924" w:rsidP="004B1987">
      <w:r w:rsidRPr="009F1191">
        <w:rPr>
          <w:noProof/>
        </w:rPr>
        <w:drawing>
          <wp:anchor distT="0" distB="0" distL="114300" distR="114300" simplePos="0" relativeHeight="251838464" behindDoc="0" locked="0" layoutInCell="1" allowOverlap="1" wp14:anchorId="1ACADEEF" wp14:editId="643CDEE9">
            <wp:simplePos x="0" y="0"/>
            <wp:positionH relativeFrom="margin">
              <wp:align>left</wp:align>
            </wp:positionH>
            <wp:positionV relativeFrom="paragraph">
              <wp:posOffset>420218</wp:posOffset>
            </wp:positionV>
            <wp:extent cx="1916582" cy="1916582"/>
            <wp:effectExtent l="0" t="0" r="7620" b="762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582" cy="1916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987">
        <w:rPr>
          <w:noProof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77FE1CCA" wp14:editId="5B66C482">
                <wp:simplePos x="0" y="0"/>
                <wp:positionH relativeFrom="margin">
                  <wp:posOffset>2251881</wp:posOffset>
                </wp:positionH>
                <wp:positionV relativeFrom="paragraph">
                  <wp:posOffset>-20473</wp:posOffset>
                </wp:positionV>
                <wp:extent cx="3452675" cy="3268639"/>
                <wp:effectExtent l="0" t="0" r="0" b="8255"/>
                <wp:wrapNone/>
                <wp:docPr id="199633669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2675" cy="326863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33BC0E0E" id="Rectangle 5" o:spid="_x0000_s1026" alt="&quot;&quot;" style="position:absolute;margin-left:177.3pt;margin-top:-1.6pt;width:271.85pt;height:257.35pt;z-index:-25147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  <w:r w:rsidR="004B1987" w:rsidRPr="009F1191">
        <w:t xml:space="preserve">The </w:t>
      </w:r>
      <w:r w:rsidR="004B1987" w:rsidRPr="009F1191">
        <w:rPr>
          <w:b/>
          <w:bCs/>
        </w:rPr>
        <w:t>United Nations Convention on the Rights of Persons with Disabilities</w:t>
      </w:r>
      <w:r w:rsidR="004B1987">
        <w:rPr>
          <w:b/>
          <w:bCs/>
        </w:rPr>
        <w:t xml:space="preserve"> / UNCRPD</w:t>
      </w:r>
      <w:r w:rsidR="004B1987" w:rsidRPr="009F1191">
        <w:t xml:space="preserve"> is a law lots of countries have agreed to.</w:t>
      </w:r>
    </w:p>
    <w:p w14:paraId="0157BF03" w14:textId="77777777" w:rsidR="004B1987" w:rsidRDefault="004B1987" w:rsidP="004B1987"/>
    <w:p w14:paraId="1E477B7B" w14:textId="188369C1" w:rsidR="004B1987" w:rsidRPr="009F1191" w:rsidRDefault="004B1987" w:rsidP="004B1987"/>
    <w:p w14:paraId="3758E9AA" w14:textId="13771CE8" w:rsidR="004B1987" w:rsidRDefault="004B1987" w:rsidP="004B1987">
      <w:pPr>
        <w:rPr>
          <w:rFonts w:eastAsia="Arial"/>
        </w:rPr>
      </w:pPr>
      <w:r w:rsidRPr="009F1191">
        <w:rPr>
          <w:rFonts w:eastAsia="Arial"/>
        </w:rPr>
        <w:t xml:space="preserve">It says what governments must do to make sure disabled people get the same </w:t>
      </w:r>
      <w:r w:rsidRPr="00853924">
        <w:rPr>
          <w:rFonts w:eastAsia="Arial"/>
          <w:b/>
          <w:bCs/>
        </w:rPr>
        <w:t>rights</w:t>
      </w:r>
      <w:r w:rsidRPr="009F1191">
        <w:rPr>
          <w:rFonts w:eastAsia="Arial"/>
        </w:rPr>
        <w:t xml:space="preserve"> as everybody else.</w:t>
      </w:r>
    </w:p>
    <w:p w14:paraId="0367527F" w14:textId="6256AFE6" w:rsidR="00853924" w:rsidRDefault="00853924" w:rsidP="004B1987">
      <w:pPr>
        <w:rPr>
          <w:rFonts w:eastAsia="Arial"/>
        </w:rPr>
      </w:pPr>
    </w:p>
    <w:p w14:paraId="4E897906" w14:textId="5B9C9A9D" w:rsidR="00853924" w:rsidRDefault="00853924" w:rsidP="004B1987">
      <w:pPr>
        <w:rPr>
          <w:rFonts w:eastAsia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1" locked="0" layoutInCell="1" allowOverlap="1" wp14:anchorId="6E97070F" wp14:editId="2F9A633D">
                <wp:simplePos x="0" y="0"/>
                <wp:positionH relativeFrom="margin">
                  <wp:align>right</wp:align>
                </wp:positionH>
                <wp:positionV relativeFrom="paragraph">
                  <wp:posOffset>289585</wp:posOffset>
                </wp:positionV>
                <wp:extent cx="3496386" cy="1726388"/>
                <wp:effectExtent l="0" t="0" r="8890" b="7620"/>
                <wp:wrapNone/>
                <wp:docPr id="92226174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6386" cy="172638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535096B2" id="Rectangle 5" o:spid="_x0000_s1026" alt="&quot;&quot;" style="position:absolute;margin-left:224.1pt;margin-top:22.8pt;width:275.3pt;height:135.95pt;z-index:-251175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6991E9D2" w14:textId="047CDBD2" w:rsidR="00853924" w:rsidRDefault="00853924" w:rsidP="004B1987">
      <w:pPr>
        <w:rPr>
          <w:rFonts w:eastAsia="Arial"/>
        </w:rPr>
      </w:pPr>
      <w:r w:rsidRPr="00853924">
        <w:rPr>
          <w:rFonts w:eastAsia="Arial"/>
          <w:b/>
          <w:bCs/>
          <w:noProof/>
        </w:rPr>
        <w:drawing>
          <wp:anchor distT="0" distB="0" distL="114300" distR="114300" simplePos="0" relativeHeight="251840512" behindDoc="0" locked="0" layoutInCell="1" allowOverlap="1" wp14:anchorId="1FE64480" wp14:editId="0E407F78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1586865" cy="1908810"/>
            <wp:effectExtent l="0" t="0" r="0" b="0"/>
            <wp:wrapThrough wrapText="bothSides">
              <wp:wrapPolygon edited="0">
                <wp:start x="0" y="0"/>
                <wp:lineTo x="0" y="21341"/>
                <wp:lineTo x="21263" y="21341"/>
                <wp:lineTo x="21263" y="0"/>
                <wp:lineTo x="0" y="0"/>
              </wp:wrapPolygon>
            </wp:wrapThrough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229" cy="1912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924">
        <w:rPr>
          <w:rFonts w:eastAsia="Arial"/>
          <w:b/>
          <w:bCs/>
        </w:rPr>
        <w:t>Rights</w:t>
      </w:r>
      <w:r>
        <w:rPr>
          <w:rFonts w:eastAsia="Arial"/>
        </w:rPr>
        <w:t xml:space="preserve"> are things everyone should:</w:t>
      </w:r>
    </w:p>
    <w:p w14:paraId="76FD93BB" w14:textId="3278047E" w:rsidR="00853924" w:rsidRDefault="00853924" w:rsidP="00853924">
      <w:pPr>
        <w:pStyle w:val="Listtoplevel"/>
      </w:pPr>
      <w:r>
        <w:t>have</w:t>
      </w:r>
    </w:p>
    <w:p w14:paraId="573D6B73" w14:textId="100A2675" w:rsidR="00853924" w:rsidRDefault="00853924" w:rsidP="00853924">
      <w:pPr>
        <w:pStyle w:val="Listtoplevel"/>
      </w:pPr>
      <w:r>
        <w:t>be able to do.</w:t>
      </w:r>
    </w:p>
    <w:p w14:paraId="6908E4C7" w14:textId="77777777" w:rsidR="005A3F78" w:rsidRDefault="005A3F78" w:rsidP="004B1987">
      <w:pPr>
        <w:rPr>
          <w:rFonts w:eastAsia="Arial"/>
        </w:rPr>
      </w:pPr>
    </w:p>
    <w:p w14:paraId="74D0B9DB" w14:textId="04E47905" w:rsidR="004B1987" w:rsidRDefault="00740F6A" w:rsidP="005A3F78">
      <w:r w:rsidRPr="009F1191">
        <w:rPr>
          <w:rFonts w:eastAsia="Arial"/>
          <w:noProof/>
        </w:rPr>
        <w:lastRenderedPageBreak/>
        <w:drawing>
          <wp:anchor distT="0" distB="0" distL="114300" distR="114300" simplePos="0" relativeHeight="251870208" behindDoc="0" locked="0" layoutInCell="1" allowOverlap="1" wp14:anchorId="7D1A7C3A" wp14:editId="7725599E">
            <wp:simplePos x="0" y="0"/>
            <wp:positionH relativeFrom="margin">
              <wp:posOffset>0</wp:posOffset>
            </wp:positionH>
            <wp:positionV relativeFrom="paragraph">
              <wp:posOffset>305</wp:posOffset>
            </wp:positionV>
            <wp:extent cx="1586865" cy="1586865"/>
            <wp:effectExtent l="0" t="0" r="0" b="0"/>
            <wp:wrapThrough wrapText="bothSides">
              <wp:wrapPolygon edited="0">
                <wp:start x="8816" y="259"/>
                <wp:lineTo x="6742" y="1037"/>
                <wp:lineTo x="1556" y="3890"/>
                <wp:lineTo x="1556" y="4927"/>
                <wp:lineTo x="0" y="9076"/>
                <wp:lineTo x="0" y="10113"/>
                <wp:lineTo x="259" y="13224"/>
                <wp:lineTo x="2334" y="17373"/>
                <wp:lineTo x="2593" y="18151"/>
                <wp:lineTo x="7261" y="20485"/>
                <wp:lineTo x="8816" y="21004"/>
                <wp:lineTo x="11409" y="21004"/>
                <wp:lineTo x="18411" y="20226"/>
                <wp:lineTo x="19966" y="18670"/>
                <wp:lineTo x="18929" y="17373"/>
                <wp:lineTo x="21263" y="12965"/>
                <wp:lineTo x="18929" y="4149"/>
                <wp:lineTo x="13484" y="1037"/>
                <wp:lineTo x="11409" y="259"/>
                <wp:lineTo x="8816" y="259"/>
              </wp:wrapPolygon>
            </wp:wrapThrough>
            <wp:docPr id="3445054" name="Picture 34450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054" name="Picture 34450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158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F78">
        <w:rPr>
          <w:rFonts w:eastAsia="Arial"/>
        </w:rPr>
        <w:t>The DPO</w:t>
      </w:r>
      <w:r w:rsidR="00DF4D5A">
        <w:rPr>
          <w:rFonts w:eastAsia="Arial"/>
        </w:rPr>
        <w:t xml:space="preserve"> Coalition</w:t>
      </w:r>
      <w:r w:rsidR="005A3F78">
        <w:rPr>
          <w:rFonts w:eastAsia="Arial"/>
        </w:rPr>
        <w:t xml:space="preserve"> asked the DBI to research what </w:t>
      </w:r>
      <w:r w:rsidR="005A3F78" w:rsidRPr="00682256">
        <w:t>disability supports and services are like in New Zealand.</w:t>
      </w:r>
    </w:p>
    <w:p w14:paraId="0676F5E8" w14:textId="77777777" w:rsidR="00C213BC" w:rsidRDefault="00C213BC" w:rsidP="005A3F78"/>
    <w:p w14:paraId="1CC475C3" w14:textId="77777777" w:rsidR="00C213BC" w:rsidRDefault="00C213BC" w:rsidP="005A3F78"/>
    <w:p w14:paraId="37E68152" w14:textId="77777777" w:rsidR="008236F8" w:rsidRDefault="006E1B2A" w:rsidP="005A3F78">
      <w:r w:rsidRPr="009F1191">
        <w:rPr>
          <w:rFonts w:eastAsia="Arial"/>
          <w:noProof/>
        </w:rPr>
        <w:drawing>
          <wp:anchor distT="0" distB="0" distL="114300" distR="114300" simplePos="0" relativeHeight="251872256" behindDoc="0" locked="0" layoutInCell="1" allowOverlap="1" wp14:anchorId="72152086" wp14:editId="6EEBED0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66850" cy="1466850"/>
            <wp:effectExtent l="0" t="0" r="0" b="0"/>
            <wp:wrapThrough wrapText="bothSides">
              <wp:wrapPolygon edited="0">
                <wp:start x="11501" y="281"/>
                <wp:lineTo x="7013" y="2805"/>
                <wp:lineTo x="4488" y="4488"/>
                <wp:lineTo x="2244" y="8135"/>
                <wp:lineTo x="2244" y="9818"/>
                <wp:lineTo x="0" y="14306"/>
                <wp:lineTo x="0" y="15709"/>
                <wp:lineTo x="1122" y="21319"/>
                <wp:lineTo x="9818" y="21319"/>
                <wp:lineTo x="10660" y="18795"/>
                <wp:lineTo x="11501" y="14306"/>
                <wp:lineTo x="18234" y="9818"/>
                <wp:lineTo x="21319" y="6171"/>
                <wp:lineTo x="21319" y="4488"/>
                <wp:lineTo x="18234" y="1683"/>
                <wp:lineTo x="16551" y="281"/>
                <wp:lineTo x="11501" y="281"/>
              </wp:wrapPolygon>
            </wp:wrapThrough>
            <wp:docPr id="127127267" name="Picture 127127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27267" name="Picture 1271272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6F8">
        <w:t xml:space="preserve">Many big changes </w:t>
      </w:r>
      <w:r>
        <w:t>started happening to</w:t>
      </w:r>
      <w:r w:rsidR="008236F8">
        <w:t xml:space="preserve"> disability supports and services when DBI </w:t>
      </w:r>
      <w:r w:rsidR="00D313F1">
        <w:t xml:space="preserve">was </w:t>
      </w:r>
      <w:r w:rsidR="008236F8">
        <w:t>doing the research.</w:t>
      </w:r>
    </w:p>
    <w:p w14:paraId="47964585" w14:textId="77777777" w:rsidR="00835FA0" w:rsidRDefault="00835FA0" w:rsidP="005A3F78"/>
    <w:p w14:paraId="20FC0B92" w14:textId="626E61AB" w:rsidR="00D313F1" w:rsidRDefault="00D313F1">
      <w:pPr>
        <w:spacing w:line="240" w:lineRule="auto"/>
        <w:ind w:left="0"/>
      </w:pPr>
    </w:p>
    <w:p w14:paraId="00549F48" w14:textId="3FA5D0E3" w:rsidR="00D313F1" w:rsidRDefault="00835FA0" w:rsidP="005A3F78">
      <w:r>
        <w:rPr>
          <w:noProof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020525B3" wp14:editId="76B80D65">
                <wp:simplePos x="0" y="0"/>
                <wp:positionH relativeFrom="column">
                  <wp:posOffset>-38100</wp:posOffset>
                </wp:positionH>
                <wp:positionV relativeFrom="paragraph">
                  <wp:posOffset>316865</wp:posOffset>
                </wp:positionV>
                <wp:extent cx="1968500" cy="2987675"/>
                <wp:effectExtent l="0" t="0" r="0" b="3175"/>
                <wp:wrapNone/>
                <wp:docPr id="19548338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8500" cy="2987675"/>
                          <a:chOff x="0" y="0"/>
                          <a:chExt cx="1968500" cy="2987675"/>
                        </a:xfrm>
                      </wpg:grpSpPr>
                      <pic:pic xmlns:pic="http://schemas.openxmlformats.org/drawingml/2006/picture">
                        <pic:nvPicPr>
                          <pic:cNvPr id="946757178" name="Picture 74198568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343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250265" name="Picture 20515355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561975"/>
                            <a:ext cx="987425" cy="987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0148346" name="Picture 17394110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1075" y="2000250"/>
                            <a:ext cx="987425" cy="987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2236048" name="Arrow: Curved Left 1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80270">
                            <a:off x="1285875" y="542925"/>
                            <a:ext cx="478384" cy="878059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449420" name="Arrow: Curved Left 1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028466" flipH="1">
                            <a:off x="228600" y="1905000"/>
                            <a:ext cx="478155" cy="928299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48D4A259" id="Group 27" o:spid="_x0000_s1026" style="position:absolute;margin-left:-3pt;margin-top:24.95pt;width:155pt;height:235.25pt;z-index:251882496" coordsize="19685,298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">
                <v:shape id="Picture 741985686" o:spid="_x0000_s1027" type="#_x0000_t75" alt="&quot;&quot;" style="position:absolute;width:17430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">
                  <v:imagedata r:id="rId44" o:title=""/>
                </v:shape>
                <v:shape id="Picture 2051535542" o:spid="_x0000_s1028" type="#_x0000_t75" alt="&quot;&quot;" style="position:absolute;left:381;top:5619;width:9874;height:9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">
                  <v:imagedata r:id="rId45" o:title=""/>
                </v:shape>
                <v:shape id="Picture 1739411036" o:spid="_x0000_s1029" type="#_x0000_t75" alt="&quot;&quot;" style="position:absolute;left:9810;top:20002;width:9875;height:9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">
                  <v:imagedata r:id="rId46" o:title=""/>
                </v:shape>
                <v:shapetype id="_x0000_t103" coordsize="21600,21600" o:spt="103" adj="12960,19440,7200" path="wr@22,0@21@3,,0@21@4@22@14@21@1@21@7@2@12l@2@13,0@8@2@11at@22,0@21@3@2@10@24@16@22@14@21@1@24@16,0@14xear@22@14@21@1@21@7@24@1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ellipse #2 height @4"/>
                    <v:f eqn="sum @4 @9 0"/>
                    <v:f eqn="sum @10 #1 width"/>
                    <v:f eqn="sum @7 @9 0"/>
                    <v:f eqn="sum @11 width #0"/>
                    <v:f eqn="sum @5 0 #0"/>
                    <v:f eqn="prod @14 1 2"/>
                    <v:f eqn="mid @4 @7"/>
                    <v:f eqn="sum #0 #1 width"/>
                    <v:f eqn="prod @17 1 2"/>
                    <v:f eqn="sum @16 0 @18"/>
                    <v:f eqn="val width"/>
                    <v:f eqn="val height"/>
                    <v:f eqn="sum 0 0 height"/>
                    <v:f eqn="sum @16 0 @4"/>
                    <v:f eqn="ellipse @23 @4 height"/>
                    <v:f eqn="sum @8 128 0"/>
                    <v:f eqn="prod @5 1 2"/>
                    <v:f eqn="sum @5 0 128"/>
                    <v:f eqn="sum #0 @16 @11"/>
                    <v:f eqn="sum width 0 #0"/>
                    <v:f eqn="prod @29 1 2"/>
                    <v:f eqn="prod height height 1"/>
                    <v:f eqn="prod #2 #2 1"/>
                    <v:f eqn="sum @31 0 @32"/>
                    <v:f eqn="sqrt @33"/>
                    <v:f eqn="sum @34 height 0"/>
                    <v:f eqn="prod width height @35"/>
                    <v:f eqn="sum @36 64 0"/>
                    <v:f eqn="prod #0 1 2"/>
                    <v:f eqn="ellipse @30 @38 height"/>
                    <v:f eqn="sum @39 0 64"/>
                    <v:f eqn="prod @4 1 2"/>
                    <v:f eqn="sum #1 0 @41"/>
                    <v:f eqn="prod height 4390 32768"/>
                    <v:f eqn="prod height 28378 32768"/>
                  </v:formulas>
                  <v:path o:extrusionok="f" o:connecttype="custom" o:connectlocs="0,@15;@2,@11;0,@8;@2,@13;@21,@16" o:connectangles="180,180,180,90,0" textboxrect="@43,@41,@44,@42"/>
                  <v:handles>
                    <v:h position="topLeft,#0" yrange="@37,@27"/>
                    <v:h position="topLeft,#1" yrange="@25,@20"/>
                    <v:h position="#2,bottomRight" xrange="0,@40"/>
                  </v:handles>
                  <o:complex v:ext="view"/>
                </v:shapetype>
                <v:shape id="Arrow: Curved Left 11" o:spid="_x0000_s1030" type="#_x0000_t103" alt="&quot;&quot;" style="position:absolute;left:12858;top:5429;width:4784;height:8780;rotation:216298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" adj="15716,20129,5400" fillcolor="#4472c4 [3204]" strokecolor="#09101d [484]" strokeweight="1pt"/>
                <v:shape id="Arrow: Curved Left 11" o:spid="_x0000_s1031" type="#_x0000_t103" alt="&quot;&quot;" style="position:absolute;left:2286;top:19050;width:4781;height:9282;rotation:2808801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" adj="16037,20209,5400" fillcolor="#4472c4 [3204]" strokecolor="#09101d [484]" strokeweight="1pt"/>
              </v:group>
            </w:pict>
          </mc:Fallback>
        </mc:AlternateContent>
      </w:r>
      <w:r w:rsidR="00D313F1">
        <w:t>These changes include:</w:t>
      </w:r>
    </w:p>
    <w:p w14:paraId="496F4C52" w14:textId="751A622D" w:rsidR="00D313F1" w:rsidRDefault="00D313F1" w:rsidP="00D313F1">
      <w:pPr>
        <w:pStyle w:val="ListParagraph"/>
      </w:pPr>
      <w:proofErr w:type="spellStart"/>
      <w:r>
        <w:t>Whaikaha</w:t>
      </w:r>
      <w:proofErr w:type="spellEnd"/>
      <w:r>
        <w:t xml:space="preserve"> starting in 2022</w:t>
      </w:r>
    </w:p>
    <w:p w14:paraId="4DCFC459" w14:textId="76267004" w:rsidR="00D313F1" w:rsidRDefault="00D313F1" w:rsidP="00D313F1">
      <w:pPr>
        <w:pStyle w:val="ListParagraph"/>
      </w:pPr>
      <w:r>
        <w:t>changes in disability support services in March 2024</w:t>
      </w:r>
    </w:p>
    <w:p w14:paraId="36AC7B66" w14:textId="77777777" w:rsidR="00D313F1" w:rsidRPr="009F1191" w:rsidRDefault="00D313F1" w:rsidP="00D313F1">
      <w:pPr>
        <w:pStyle w:val="ListParagraph"/>
      </w:pPr>
      <w:r>
        <w:t xml:space="preserve">what </w:t>
      </w:r>
      <w:proofErr w:type="spellStart"/>
      <w:r>
        <w:t>Whaikaha</w:t>
      </w:r>
      <w:proofErr w:type="spellEnd"/>
      <w:r>
        <w:t xml:space="preserve"> can do was changed in August 2024.</w:t>
      </w:r>
    </w:p>
    <w:p w14:paraId="1206D591" w14:textId="77777777" w:rsidR="002B19D8" w:rsidRDefault="002B19D8" w:rsidP="00284C73"/>
    <w:p w14:paraId="2B3BE987" w14:textId="09CE9BDC" w:rsidR="00853924" w:rsidRDefault="00853924">
      <w:pPr>
        <w:spacing w:line="240" w:lineRule="auto"/>
        <w:ind w:left="0"/>
      </w:pPr>
      <w:r>
        <w:br w:type="page"/>
      </w:r>
    </w:p>
    <w:p w14:paraId="1219B063" w14:textId="79F7CF23" w:rsidR="00853924" w:rsidRDefault="00853924" w:rsidP="00284C73">
      <w:r w:rsidRPr="009F1191">
        <w:rPr>
          <w:rFonts w:eastAsia="Arial"/>
          <w:noProof/>
        </w:rPr>
        <w:lastRenderedPageBreak/>
        <w:drawing>
          <wp:anchor distT="0" distB="0" distL="114300" distR="114300" simplePos="0" relativeHeight="252144640" behindDoc="0" locked="0" layoutInCell="1" allowOverlap="1" wp14:anchorId="684BD360" wp14:editId="488E1102">
            <wp:simplePos x="0" y="0"/>
            <wp:positionH relativeFrom="margin">
              <wp:posOffset>0</wp:posOffset>
            </wp:positionH>
            <wp:positionV relativeFrom="paragraph">
              <wp:posOffset>305</wp:posOffset>
            </wp:positionV>
            <wp:extent cx="1411605" cy="1411605"/>
            <wp:effectExtent l="0" t="0" r="0" b="0"/>
            <wp:wrapThrough wrapText="bothSides">
              <wp:wrapPolygon edited="0">
                <wp:start x="2332" y="2040"/>
                <wp:lineTo x="583" y="5830"/>
                <wp:lineTo x="0" y="10785"/>
                <wp:lineTo x="0" y="11660"/>
                <wp:lineTo x="874" y="20405"/>
                <wp:lineTo x="20405" y="20405"/>
                <wp:lineTo x="20113" y="11951"/>
                <wp:lineTo x="21279" y="11660"/>
                <wp:lineTo x="21279" y="11077"/>
                <wp:lineTo x="19530" y="7287"/>
                <wp:lineTo x="19822" y="5247"/>
                <wp:lineTo x="16032" y="2915"/>
                <wp:lineTo x="11368" y="2040"/>
                <wp:lineTo x="2332" y="2040"/>
              </wp:wrapPolygon>
            </wp:wrapThrough>
            <wp:docPr id="1999225890" name="Picture 19992258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225890" name="Picture 19992258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52">
        <w:t xml:space="preserve">The research was done mostly by </w:t>
      </w:r>
      <w:r w:rsidR="006E1B2A">
        <w:t>talking to</w:t>
      </w:r>
      <w:r>
        <w:t>:</w:t>
      </w:r>
    </w:p>
    <w:p w14:paraId="7496444F" w14:textId="2F4D6F15" w:rsidR="00853924" w:rsidRDefault="00853924" w:rsidP="00853924">
      <w:pPr>
        <w:pStyle w:val="Listtoplevel"/>
        <w:rPr>
          <w:b/>
          <w:bCs/>
        </w:rPr>
      </w:pPr>
      <w:r w:rsidRPr="009F1191">
        <w:rPr>
          <w:rFonts w:eastAsia="Arial"/>
        </w:rPr>
        <w:drawing>
          <wp:anchor distT="0" distB="0" distL="114300" distR="114300" simplePos="0" relativeHeight="251884544" behindDoc="0" locked="0" layoutInCell="1" allowOverlap="1" wp14:anchorId="75F12468" wp14:editId="0EC0093A">
            <wp:simplePos x="0" y="0"/>
            <wp:positionH relativeFrom="margin">
              <wp:align>left</wp:align>
            </wp:positionH>
            <wp:positionV relativeFrom="paragraph">
              <wp:posOffset>688238</wp:posOffset>
            </wp:positionV>
            <wp:extent cx="1876425" cy="1198880"/>
            <wp:effectExtent l="0" t="0" r="9525" b="0"/>
            <wp:wrapThrough wrapText="bothSides">
              <wp:wrapPolygon edited="0">
                <wp:start x="11622" y="1030"/>
                <wp:lineTo x="5702" y="2403"/>
                <wp:lineTo x="1754" y="4462"/>
                <wp:lineTo x="1974" y="7208"/>
                <wp:lineTo x="877" y="7551"/>
                <wp:lineTo x="439" y="9610"/>
                <wp:lineTo x="0" y="18534"/>
                <wp:lineTo x="877" y="20250"/>
                <wp:lineTo x="14254" y="20250"/>
                <wp:lineTo x="17982" y="19564"/>
                <wp:lineTo x="21271" y="18877"/>
                <wp:lineTo x="21490" y="3432"/>
                <wp:lineTo x="19955" y="2403"/>
                <wp:lineTo x="13377" y="1030"/>
                <wp:lineTo x="11622" y="1030"/>
              </wp:wrapPolygon>
            </wp:wrapThrough>
            <wp:docPr id="156158710" name="Picture 1561587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58710" name="Picture 1561587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19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52">
        <w:t xml:space="preserve">people who were leaders in the </w:t>
      </w:r>
      <w:r w:rsidR="00376F52" w:rsidRPr="00376F52">
        <w:rPr>
          <w:b/>
          <w:bCs/>
        </w:rPr>
        <w:t>disability sector</w:t>
      </w:r>
    </w:p>
    <w:p w14:paraId="257ECC05" w14:textId="77777777" w:rsidR="00853924" w:rsidRDefault="00853924" w:rsidP="00853924">
      <w:pPr>
        <w:pStyle w:val="Listtoplevel"/>
      </w:pPr>
      <w:r w:rsidRPr="00853924">
        <w:t xml:space="preserve">disabled people </w:t>
      </w:r>
    </w:p>
    <w:p w14:paraId="000CD1A2" w14:textId="5CF16368" w:rsidR="00853924" w:rsidRDefault="00853924" w:rsidP="00853924">
      <w:pPr>
        <w:pStyle w:val="Listtoplevel"/>
      </w:pPr>
      <w:r w:rsidRPr="009F1191">
        <w:rPr>
          <w:rFonts w:eastAsia="Arial"/>
        </w:rPr>
        <w:drawing>
          <wp:anchor distT="0" distB="0" distL="114300" distR="114300" simplePos="0" relativeHeight="252142592" behindDoc="0" locked="0" layoutInCell="1" allowOverlap="1" wp14:anchorId="7A0404B5" wp14:editId="314BEB49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1762760" cy="1369695"/>
            <wp:effectExtent l="0" t="0" r="8890" b="1905"/>
            <wp:wrapThrough wrapText="bothSides">
              <wp:wrapPolygon edited="0">
                <wp:start x="0" y="0"/>
                <wp:lineTo x="0" y="21330"/>
                <wp:lineTo x="21476" y="21330"/>
                <wp:lineTo x="21476" y="0"/>
                <wp:lineTo x="0" y="0"/>
              </wp:wrapPolygon>
            </wp:wrapThrough>
            <wp:docPr id="1816870467" name="Picture 18168704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870467" name="Picture 18168704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252" cy="1375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whānau / </w:t>
      </w:r>
      <w:r w:rsidRPr="00853924">
        <w:t>families</w:t>
      </w:r>
    </w:p>
    <w:p w14:paraId="34334880" w14:textId="6FC468B2" w:rsidR="00853924" w:rsidRDefault="00853924" w:rsidP="00853924">
      <w:pPr>
        <w:pStyle w:val="Listtoplevel"/>
      </w:pPr>
      <w:r>
        <w:t>close supporters of disabled people.</w:t>
      </w:r>
    </w:p>
    <w:p w14:paraId="5570C85E" w14:textId="77777777" w:rsidR="00853924" w:rsidRPr="00853924" w:rsidRDefault="00853924" w:rsidP="00284C73"/>
    <w:p w14:paraId="2634B294" w14:textId="50F4917C" w:rsidR="00835FA0" w:rsidRDefault="00376F52" w:rsidP="00853924">
      <w:r>
        <w:t xml:space="preserve"> </w:t>
      </w:r>
    </w:p>
    <w:p w14:paraId="3A09406D" w14:textId="71DDCD03" w:rsidR="00376F52" w:rsidRDefault="00835FA0" w:rsidP="00284C73">
      <w:r w:rsidRPr="009F1191">
        <w:rPr>
          <w:rFonts w:eastAsia="Arial"/>
          <w:noProof/>
        </w:rPr>
        <w:drawing>
          <wp:anchor distT="0" distB="0" distL="114300" distR="114300" simplePos="0" relativeHeight="251886592" behindDoc="0" locked="0" layoutInCell="1" allowOverlap="1" wp14:anchorId="2D26A221" wp14:editId="782EA80B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504950" cy="1224915"/>
            <wp:effectExtent l="0" t="0" r="0" b="0"/>
            <wp:wrapThrough wrapText="bothSides">
              <wp:wrapPolygon edited="0">
                <wp:start x="0" y="0"/>
                <wp:lineTo x="0" y="21163"/>
                <wp:lineTo x="21327" y="21163"/>
                <wp:lineTo x="21327" y="0"/>
                <wp:lineTo x="0" y="0"/>
              </wp:wrapPolygon>
            </wp:wrapThrough>
            <wp:docPr id="1510286348" name="Picture 15102863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286348" name="Picture 15102863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417" cy="1225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676D58F5" wp14:editId="6952C79A">
                <wp:simplePos x="0" y="0"/>
                <wp:positionH relativeFrom="margin">
                  <wp:posOffset>2220595</wp:posOffset>
                </wp:positionH>
                <wp:positionV relativeFrom="paragraph">
                  <wp:posOffset>-54610</wp:posOffset>
                </wp:positionV>
                <wp:extent cx="3510915" cy="2420874"/>
                <wp:effectExtent l="0" t="0" r="0" b="0"/>
                <wp:wrapNone/>
                <wp:docPr id="121629408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242087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5036FAD0" id="Rectangle 5" o:spid="_x0000_s1026" alt="&quot;&quot;" style="position:absolute;margin-left:174.85pt;margin-top:-4.3pt;width:276.45pt;height:190.6pt;z-index:-25146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376F52">
        <w:t xml:space="preserve">The </w:t>
      </w:r>
      <w:r w:rsidR="00376F52" w:rsidRPr="00376F52">
        <w:rPr>
          <w:b/>
          <w:bCs/>
        </w:rPr>
        <w:t>disability sector</w:t>
      </w:r>
      <w:r w:rsidR="00376F52">
        <w:t xml:space="preserve"> includes:</w:t>
      </w:r>
    </w:p>
    <w:p w14:paraId="0FF95F2F" w14:textId="77777777" w:rsidR="00376F52" w:rsidRDefault="00376F52" w:rsidP="00853924">
      <w:pPr>
        <w:pStyle w:val="Listtoplevel"/>
      </w:pPr>
      <w:r>
        <w:t>disability support services</w:t>
      </w:r>
    </w:p>
    <w:p w14:paraId="6CC5406C" w14:textId="77777777" w:rsidR="00376F52" w:rsidRDefault="006E1B2A" w:rsidP="00853924">
      <w:pPr>
        <w:pStyle w:val="Listtoplevel"/>
      </w:pPr>
      <w:r w:rsidRPr="009F1191">
        <w:rPr>
          <w:rFonts w:eastAsia="Arial"/>
        </w:rPr>
        <w:drawing>
          <wp:anchor distT="0" distB="0" distL="114300" distR="114300" simplePos="0" relativeHeight="251888640" behindDoc="0" locked="0" layoutInCell="1" allowOverlap="1" wp14:anchorId="73A4BB7C" wp14:editId="30F1B41E">
            <wp:simplePos x="0" y="0"/>
            <wp:positionH relativeFrom="margin">
              <wp:align>left</wp:align>
            </wp:positionH>
            <wp:positionV relativeFrom="paragraph">
              <wp:posOffset>313436</wp:posOffset>
            </wp:positionV>
            <wp:extent cx="1466850" cy="1466850"/>
            <wp:effectExtent l="0" t="0" r="0" b="0"/>
            <wp:wrapThrough wrapText="bothSides">
              <wp:wrapPolygon edited="0">
                <wp:start x="13745" y="1683"/>
                <wp:lineTo x="3647" y="2525"/>
                <wp:lineTo x="842" y="3366"/>
                <wp:lineTo x="0" y="11221"/>
                <wp:lineTo x="281" y="16831"/>
                <wp:lineTo x="842" y="19636"/>
                <wp:lineTo x="1964" y="19636"/>
                <wp:lineTo x="21039" y="19075"/>
                <wp:lineTo x="21319" y="16551"/>
                <wp:lineTo x="21039" y="4208"/>
                <wp:lineTo x="19356" y="2525"/>
                <wp:lineTo x="15429" y="1683"/>
                <wp:lineTo x="13745" y="1683"/>
              </wp:wrapPolygon>
            </wp:wrapThrough>
            <wp:docPr id="1015836273" name="Picture 1015836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836273" name="Picture 10158362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814" cy="1472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52">
        <w:t>health services</w:t>
      </w:r>
    </w:p>
    <w:p w14:paraId="664571D5" w14:textId="77777777" w:rsidR="00376F52" w:rsidRDefault="00376F52" w:rsidP="00853924">
      <w:pPr>
        <w:pStyle w:val="Listtoplevel"/>
      </w:pPr>
      <w:r>
        <w:t>government departments.</w:t>
      </w:r>
    </w:p>
    <w:p w14:paraId="02FED830" w14:textId="77777777" w:rsidR="00376F52" w:rsidRDefault="00376F52" w:rsidP="00284C73"/>
    <w:p w14:paraId="05B8592C" w14:textId="77777777" w:rsidR="00376F52" w:rsidRDefault="00376F52" w:rsidP="00284C73"/>
    <w:p w14:paraId="205A665D" w14:textId="77777777" w:rsidR="00853924" w:rsidRDefault="00853924" w:rsidP="00284C73"/>
    <w:p w14:paraId="0C419527" w14:textId="77777777" w:rsidR="001149CC" w:rsidRDefault="006E1B2A" w:rsidP="00284C73">
      <w:r w:rsidRPr="009F1191">
        <w:rPr>
          <w:rFonts w:eastAsia="Arial"/>
          <w:noProof/>
        </w:rPr>
        <w:lastRenderedPageBreak/>
        <w:drawing>
          <wp:anchor distT="0" distB="0" distL="114300" distR="114300" simplePos="0" relativeHeight="251890688" behindDoc="0" locked="0" layoutInCell="1" allowOverlap="1" wp14:anchorId="12D19712" wp14:editId="4397C222">
            <wp:simplePos x="0" y="0"/>
            <wp:positionH relativeFrom="margin">
              <wp:posOffset>0</wp:posOffset>
            </wp:positionH>
            <wp:positionV relativeFrom="paragraph">
              <wp:posOffset>305</wp:posOffset>
            </wp:positionV>
            <wp:extent cx="987425" cy="987425"/>
            <wp:effectExtent l="0" t="0" r="3175" b="3175"/>
            <wp:wrapThrough wrapText="bothSides">
              <wp:wrapPolygon edited="0">
                <wp:start x="0" y="0"/>
                <wp:lineTo x="0" y="21253"/>
                <wp:lineTo x="21253" y="21253"/>
                <wp:lineTo x="21253" y="0"/>
                <wp:lineTo x="0" y="0"/>
              </wp:wrapPolygon>
            </wp:wrapThrough>
            <wp:docPr id="1881440902" name="Picture 18814409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535542" name="Picture 20515355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425" cy="98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52">
        <w:t>The interviews happened between:</w:t>
      </w:r>
    </w:p>
    <w:p w14:paraId="4B03AB0F" w14:textId="77777777" w:rsidR="00376F52" w:rsidRDefault="00376F52" w:rsidP="00853924">
      <w:pPr>
        <w:pStyle w:val="Listtoplevel"/>
      </w:pPr>
      <w:r>
        <w:t>late in 2022</w:t>
      </w:r>
    </w:p>
    <w:p w14:paraId="66C64E58" w14:textId="77777777" w:rsidR="00376F52" w:rsidRDefault="006E1B2A" w:rsidP="00853924">
      <w:pPr>
        <w:pStyle w:val="Listtoplevel"/>
        <w:numPr>
          <w:ilvl w:val="0"/>
          <w:numId w:val="0"/>
        </w:numPr>
        <w:ind w:left="4253"/>
      </w:pPr>
      <w: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480ABE0" wp14:editId="74200E65">
                <wp:simplePos x="0" y="0"/>
                <wp:positionH relativeFrom="column">
                  <wp:posOffset>354965</wp:posOffset>
                </wp:positionH>
                <wp:positionV relativeFrom="paragraph">
                  <wp:posOffset>47320</wp:posOffset>
                </wp:positionV>
                <wp:extent cx="258928" cy="563271"/>
                <wp:effectExtent l="19050" t="0" r="27305" b="46355"/>
                <wp:wrapNone/>
                <wp:docPr id="716558775" name="Arrow: Down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928" cy="563271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w14:anchorId="454AA3F8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12" o:spid="_x0000_s1026" type="#_x0000_t67" style="position:absolute;margin-left:27.95pt;margin-top:3.75pt;width:20.4pt;height:44.3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" adj="16635" fillcolor="#4472c4 [3204]" strokecolor="#09101d [484]" strokeweight="1pt"/>
            </w:pict>
          </mc:Fallback>
        </mc:AlternateContent>
      </w:r>
      <w:r w:rsidR="00376F52">
        <w:t xml:space="preserve">and </w:t>
      </w:r>
    </w:p>
    <w:p w14:paraId="60B86E7E" w14:textId="77777777" w:rsidR="00376F52" w:rsidRDefault="00BD23DD" w:rsidP="00853924">
      <w:pPr>
        <w:pStyle w:val="Listtoplevel"/>
      </w:pPr>
      <w:r w:rsidRPr="009F1191">
        <w:rPr>
          <w:rFonts w:eastAsia="Arial"/>
        </w:rPr>
        <w:drawing>
          <wp:anchor distT="0" distB="0" distL="114300" distR="114300" simplePos="0" relativeHeight="251892736" behindDoc="0" locked="0" layoutInCell="1" allowOverlap="1" wp14:anchorId="5BB18ACC" wp14:editId="2FFF6706">
            <wp:simplePos x="0" y="0"/>
            <wp:positionH relativeFrom="margin">
              <wp:posOffset>0</wp:posOffset>
            </wp:positionH>
            <wp:positionV relativeFrom="paragraph">
              <wp:posOffset>55550</wp:posOffset>
            </wp:positionV>
            <wp:extent cx="987425" cy="987425"/>
            <wp:effectExtent l="0" t="0" r="3175" b="3175"/>
            <wp:wrapThrough wrapText="bothSides">
              <wp:wrapPolygon edited="0">
                <wp:start x="0" y="0"/>
                <wp:lineTo x="0" y="21253"/>
                <wp:lineTo x="21253" y="21253"/>
                <wp:lineTo x="21253" y="0"/>
                <wp:lineTo x="0" y="0"/>
              </wp:wrapPolygon>
            </wp:wrapThrough>
            <wp:docPr id="1831856899" name="Picture 18318568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856899" name="Picture 18318568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425" cy="98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52">
        <w:t>the middle of 2023.</w:t>
      </w:r>
    </w:p>
    <w:p w14:paraId="1E73C087" w14:textId="77777777" w:rsidR="001149CC" w:rsidRDefault="001149CC" w:rsidP="00284C73"/>
    <w:p w14:paraId="59ADABF8" w14:textId="77777777" w:rsidR="00376F52" w:rsidRDefault="00376F52" w:rsidP="00284C73"/>
    <w:p w14:paraId="76AB3A62" w14:textId="044733D1" w:rsidR="00376F52" w:rsidRDefault="00C0488A" w:rsidP="005A3F78">
      <w:r w:rsidRPr="009F1191">
        <w:rPr>
          <w:rFonts w:eastAsia="Arial"/>
          <w:noProof/>
        </w:rPr>
        <w:drawing>
          <wp:anchor distT="0" distB="0" distL="114300" distR="114300" simplePos="0" relativeHeight="252094464" behindDoc="0" locked="0" layoutInCell="1" allowOverlap="1" wp14:anchorId="678A3657" wp14:editId="4BB97EE3">
            <wp:simplePos x="0" y="0"/>
            <wp:positionH relativeFrom="margin">
              <wp:align>left</wp:align>
            </wp:positionH>
            <wp:positionV relativeFrom="paragraph">
              <wp:posOffset>265176</wp:posOffset>
            </wp:positionV>
            <wp:extent cx="1762125" cy="1762125"/>
            <wp:effectExtent l="0" t="0" r="0" b="9525"/>
            <wp:wrapThrough wrapText="bothSides">
              <wp:wrapPolygon edited="0">
                <wp:start x="7239" y="0"/>
                <wp:lineTo x="5604" y="1168"/>
                <wp:lineTo x="3970" y="3036"/>
                <wp:lineTo x="3970" y="3970"/>
                <wp:lineTo x="2802" y="7706"/>
                <wp:lineTo x="2802" y="21483"/>
                <wp:lineTo x="17046" y="21483"/>
                <wp:lineTo x="17280" y="21250"/>
                <wp:lineTo x="18214" y="18915"/>
                <wp:lineTo x="18448" y="15645"/>
                <wp:lineTo x="17981" y="7706"/>
                <wp:lineTo x="15412" y="5137"/>
                <wp:lineTo x="14478" y="3269"/>
                <wp:lineTo x="10742" y="467"/>
                <wp:lineTo x="9341" y="0"/>
                <wp:lineTo x="7239" y="0"/>
              </wp:wrapPolygon>
            </wp:wrapThrough>
            <wp:docPr id="876385739" name="Picture 8763857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385739" name="Picture 8763857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52">
        <w:t>Other research was done through:</w:t>
      </w:r>
    </w:p>
    <w:p w14:paraId="7BAECE5D" w14:textId="486801C7" w:rsidR="00853924" w:rsidRDefault="00853924" w:rsidP="00853924">
      <w:pPr>
        <w:pStyle w:val="Listtoplevel"/>
        <w:rPr>
          <w:b/>
          <w:bCs/>
        </w:rPr>
      </w:pPr>
      <w:r>
        <w:t>one-on-one interviews</w:t>
      </w:r>
    </w:p>
    <w:p w14:paraId="21EBB405" w14:textId="70E426BB" w:rsidR="00376F52" w:rsidRPr="00853924" w:rsidRDefault="00376F52" w:rsidP="00853924">
      <w:pPr>
        <w:pStyle w:val="Listtoplevel"/>
        <w:rPr>
          <w:b/>
          <w:bCs/>
        </w:rPr>
      </w:pPr>
      <w:r w:rsidRPr="00853924">
        <w:rPr>
          <w:b/>
          <w:bCs/>
        </w:rPr>
        <w:t>focus groups</w:t>
      </w:r>
    </w:p>
    <w:p w14:paraId="6A65E560" w14:textId="77777777" w:rsidR="00376F52" w:rsidRPr="00853924" w:rsidRDefault="00376F52" w:rsidP="00853924">
      <w:pPr>
        <w:pStyle w:val="Listtoplevel"/>
        <w:rPr>
          <w:b/>
          <w:bCs/>
        </w:rPr>
      </w:pPr>
      <w:r w:rsidRPr="00853924">
        <w:rPr>
          <w:b/>
          <w:bCs/>
        </w:rPr>
        <w:t>questionnaires.</w:t>
      </w:r>
    </w:p>
    <w:p w14:paraId="30EC42A4" w14:textId="77777777" w:rsidR="00835FA0" w:rsidRDefault="00835FA0" w:rsidP="005A3F78"/>
    <w:p w14:paraId="20779671" w14:textId="77CD1A9A" w:rsidR="00835FA0" w:rsidRDefault="00853924" w:rsidP="005A3F78">
      <w:r w:rsidRPr="009F1191">
        <w:rPr>
          <w:rFonts w:eastAsia="Arial"/>
          <w:noProof/>
        </w:rPr>
        <w:drawing>
          <wp:anchor distT="0" distB="0" distL="114300" distR="114300" simplePos="0" relativeHeight="251895808" behindDoc="0" locked="0" layoutInCell="1" allowOverlap="1" wp14:anchorId="74D2816B" wp14:editId="0CD521E5">
            <wp:simplePos x="0" y="0"/>
            <wp:positionH relativeFrom="margin">
              <wp:align>left</wp:align>
            </wp:positionH>
            <wp:positionV relativeFrom="paragraph">
              <wp:posOffset>145694</wp:posOffset>
            </wp:positionV>
            <wp:extent cx="1533525" cy="1533525"/>
            <wp:effectExtent l="0" t="0" r="9525" b="9525"/>
            <wp:wrapThrough wrapText="bothSides">
              <wp:wrapPolygon edited="0">
                <wp:start x="11538" y="0"/>
                <wp:lineTo x="2952" y="268"/>
                <wp:lineTo x="0" y="1342"/>
                <wp:lineTo x="0" y="12880"/>
                <wp:lineTo x="268" y="17173"/>
                <wp:lineTo x="2147" y="21466"/>
                <wp:lineTo x="19319" y="21466"/>
                <wp:lineTo x="21466" y="17173"/>
                <wp:lineTo x="21466" y="2952"/>
                <wp:lineTo x="19588" y="1878"/>
                <wp:lineTo x="13416" y="0"/>
                <wp:lineTo x="11538" y="0"/>
              </wp:wrapPolygon>
            </wp:wrapThrough>
            <wp:docPr id="882452173" name="Picture 8824521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52173" name="Picture 8824521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55CBA" w14:textId="6100D3E0" w:rsidR="00835FA0" w:rsidRDefault="00452BEE" w:rsidP="00C0488A"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1" locked="0" layoutInCell="1" allowOverlap="1" wp14:anchorId="4A8EDE45" wp14:editId="1C50EF12">
                <wp:simplePos x="0" y="0"/>
                <wp:positionH relativeFrom="margin">
                  <wp:align>right</wp:align>
                </wp:positionH>
                <wp:positionV relativeFrom="paragraph">
                  <wp:posOffset>-39757</wp:posOffset>
                </wp:positionV>
                <wp:extent cx="3510915" cy="1057524"/>
                <wp:effectExtent l="0" t="0" r="0" b="9525"/>
                <wp:wrapNone/>
                <wp:docPr id="106652795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105752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5BA55E34" id="Rectangle 5" o:spid="_x0000_s1026" alt="&quot;&quot;" style="position:absolute;margin-left:225.25pt;margin-top:-3.15pt;width:276.45pt;height:83.25pt;z-index:-251224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835FA0">
        <w:t xml:space="preserve">A </w:t>
      </w:r>
      <w:r w:rsidR="00835FA0" w:rsidRPr="00835FA0">
        <w:rPr>
          <w:b/>
          <w:bCs/>
        </w:rPr>
        <w:t>focus group</w:t>
      </w:r>
      <w:r w:rsidR="00835FA0">
        <w:t xml:space="preserve"> is a group of people who</w:t>
      </w:r>
      <w:r w:rsidR="00C0488A">
        <w:t xml:space="preserve"> come together to talk about a thing they have in common</w:t>
      </w:r>
      <w:r w:rsidR="00835FA0">
        <w:t xml:space="preserve">. </w:t>
      </w:r>
    </w:p>
    <w:p w14:paraId="74C11F04" w14:textId="209C0B39" w:rsidR="00835FA0" w:rsidRDefault="00835FA0" w:rsidP="005A3F78"/>
    <w:p w14:paraId="0736AFE9" w14:textId="7D0014B3" w:rsidR="00835FA0" w:rsidRDefault="00835FA0" w:rsidP="005A3F78"/>
    <w:p w14:paraId="5D38EE2F" w14:textId="009B8ACF" w:rsidR="00376F52" w:rsidRDefault="00853924" w:rsidP="005A3F78">
      <w:r w:rsidRPr="009F1191">
        <w:rPr>
          <w:rFonts w:eastAsia="Arial"/>
          <w:noProof/>
        </w:rPr>
        <w:lastRenderedPageBreak/>
        <w:drawing>
          <wp:anchor distT="0" distB="0" distL="114300" distR="114300" simplePos="0" relativeHeight="251897856" behindDoc="0" locked="0" layoutInCell="1" allowOverlap="1" wp14:anchorId="242027F7" wp14:editId="67820290">
            <wp:simplePos x="0" y="0"/>
            <wp:positionH relativeFrom="margin">
              <wp:align>left</wp:align>
            </wp:positionH>
            <wp:positionV relativeFrom="paragraph">
              <wp:posOffset>127</wp:posOffset>
            </wp:positionV>
            <wp:extent cx="1440815" cy="1440815"/>
            <wp:effectExtent l="0" t="0" r="6985" b="6985"/>
            <wp:wrapThrough wrapText="bothSides">
              <wp:wrapPolygon edited="0">
                <wp:start x="0" y="0"/>
                <wp:lineTo x="0" y="21419"/>
                <wp:lineTo x="21419" y="21419"/>
                <wp:lineTo x="21419" y="0"/>
                <wp:lineTo x="0" y="0"/>
              </wp:wrapPolygon>
            </wp:wrapThrough>
            <wp:docPr id="696757411" name="Picture 6967574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757411" name="Picture 6967574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440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14C749D8" wp14:editId="27C0599B">
                <wp:simplePos x="0" y="0"/>
                <wp:positionH relativeFrom="margin">
                  <wp:align>right</wp:align>
                </wp:positionH>
                <wp:positionV relativeFrom="paragraph">
                  <wp:posOffset>-43891</wp:posOffset>
                </wp:positionV>
                <wp:extent cx="3510915" cy="760781"/>
                <wp:effectExtent l="0" t="0" r="0" b="1270"/>
                <wp:wrapNone/>
                <wp:docPr id="117559841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76078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14E6C0E5" id="Rectangle 5" o:spid="_x0000_s1026" alt="&quot;&quot;" style="position:absolute;margin-left:225.25pt;margin-top:-3.45pt;width:276.45pt;height:59.9pt;z-index:-251463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  <w:r w:rsidR="00376F52">
        <w:t xml:space="preserve">A </w:t>
      </w:r>
      <w:r w:rsidR="00376F52" w:rsidRPr="00376F52">
        <w:rPr>
          <w:b/>
          <w:bCs/>
        </w:rPr>
        <w:t>questionnaire</w:t>
      </w:r>
      <w:r w:rsidR="00376F52">
        <w:t xml:space="preserve"> is a type of survey where somebody answers questions.</w:t>
      </w:r>
    </w:p>
    <w:p w14:paraId="32D27BDA" w14:textId="10D50C2A" w:rsidR="00376F52" w:rsidRDefault="00376F52" w:rsidP="00835FA0"/>
    <w:p w14:paraId="7B6A2F39" w14:textId="77777777" w:rsidR="00835FA0" w:rsidRDefault="00835FA0" w:rsidP="00835FA0"/>
    <w:p w14:paraId="4FE61BC2" w14:textId="16A49FA1" w:rsidR="00376F52" w:rsidRDefault="00853924" w:rsidP="005A3F78">
      <w:r w:rsidRPr="009F1191">
        <w:rPr>
          <w:rFonts w:eastAsia="Arial"/>
          <w:noProof/>
        </w:rPr>
        <w:drawing>
          <wp:anchor distT="0" distB="0" distL="114300" distR="114300" simplePos="0" relativeHeight="251899904" behindDoc="0" locked="0" layoutInCell="1" allowOverlap="1" wp14:anchorId="16A6DA3B" wp14:editId="01A94D3F">
            <wp:simplePos x="0" y="0"/>
            <wp:positionH relativeFrom="margin">
              <wp:align>left</wp:align>
            </wp:positionH>
            <wp:positionV relativeFrom="paragraph">
              <wp:posOffset>266649</wp:posOffset>
            </wp:positionV>
            <wp:extent cx="1675130" cy="1073785"/>
            <wp:effectExtent l="0" t="0" r="1270" b="0"/>
            <wp:wrapThrough wrapText="bothSides">
              <wp:wrapPolygon edited="0">
                <wp:start x="0" y="0"/>
                <wp:lineTo x="0" y="21076"/>
                <wp:lineTo x="21371" y="21076"/>
                <wp:lineTo x="21371" y="0"/>
                <wp:lineTo x="0" y="0"/>
              </wp:wrapPolygon>
            </wp:wrapThrough>
            <wp:docPr id="1863284474" name="Picture 18632844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284474" name="Picture 18632844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130" cy="107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52">
        <w:t xml:space="preserve">The people who </w:t>
      </w:r>
      <w:r>
        <w:t xml:space="preserve">took part </w:t>
      </w:r>
      <w:r w:rsidR="00376F52">
        <w:t>were:</w:t>
      </w:r>
    </w:p>
    <w:p w14:paraId="49C3B8D8" w14:textId="48F5BEC6" w:rsidR="00376F52" w:rsidRDefault="00376F52" w:rsidP="00853924">
      <w:pPr>
        <w:pStyle w:val="Listtoplevel"/>
      </w:pPr>
      <w:r>
        <w:t>disabled people</w:t>
      </w:r>
    </w:p>
    <w:p w14:paraId="7497085D" w14:textId="4E38AA4F" w:rsidR="00376F52" w:rsidRDefault="00853924" w:rsidP="00853924">
      <w:pPr>
        <w:pStyle w:val="Listtoplevel"/>
      </w:pPr>
      <w:r w:rsidRPr="009F1191">
        <w:rPr>
          <w:rFonts w:eastAsia="Arial"/>
        </w:rPr>
        <w:drawing>
          <wp:anchor distT="0" distB="0" distL="114300" distR="114300" simplePos="0" relativeHeight="251901952" behindDoc="0" locked="0" layoutInCell="1" allowOverlap="1" wp14:anchorId="46CA7644" wp14:editId="570511D3">
            <wp:simplePos x="0" y="0"/>
            <wp:positionH relativeFrom="margin">
              <wp:align>left</wp:align>
            </wp:positionH>
            <wp:positionV relativeFrom="paragraph">
              <wp:posOffset>579755</wp:posOffset>
            </wp:positionV>
            <wp:extent cx="1565275" cy="1565275"/>
            <wp:effectExtent l="0" t="0" r="0" b="0"/>
            <wp:wrapThrough wrapText="bothSides">
              <wp:wrapPolygon edited="0">
                <wp:start x="14984" y="1314"/>
                <wp:lineTo x="3680" y="2366"/>
                <wp:lineTo x="0" y="3417"/>
                <wp:lineTo x="0" y="21293"/>
                <wp:lineTo x="21293" y="21293"/>
                <wp:lineTo x="21293" y="7886"/>
                <wp:lineTo x="19716" y="5783"/>
                <wp:lineTo x="17350" y="1314"/>
                <wp:lineTo x="14984" y="1314"/>
              </wp:wrapPolygon>
            </wp:wrapThrough>
            <wp:docPr id="1224346720" name="Picture 12243467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346720" name="Picture 12243467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275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52">
        <w:t xml:space="preserve">whānau </w:t>
      </w:r>
      <w:r w:rsidR="00C213BC">
        <w:t xml:space="preserve">/ </w:t>
      </w:r>
      <w:r w:rsidR="00835FA0">
        <w:t xml:space="preserve">aiga / </w:t>
      </w:r>
      <w:r w:rsidR="00C213BC">
        <w:t xml:space="preserve">family </w:t>
      </w:r>
      <w:r w:rsidR="00376F52">
        <w:t>of disabled people</w:t>
      </w:r>
    </w:p>
    <w:p w14:paraId="7443D57D" w14:textId="6F366D30" w:rsidR="00376F52" w:rsidRDefault="00BD23DD" w:rsidP="00853924">
      <w:pPr>
        <w:pStyle w:val="Listtoplevel"/>
      </w:pPr>
      <w:r>
        <w:t>support people</w:t>
      </w:r>
      <w:r w:rsidR="00376F52">
        <w:t>.</w:t>
      </w:r>
    </w:p>
    <w:p w14:paraId="69620FA6" w14:textId="77777777" w:rsidR="00376F52" w:rsidRDefault="00376F52" w:rsidP="00376F52"/>
    <w:p w14:paraId="71FF3B3A" w14:textId="77777777" w:rsidR="00376F52" w:rsidRDefault="00376F52" w:rsidP="00376F52"/>
    <w:p w14:paraId="67901DCC" w14:textId="77777777" w:rsidR="00376F52" w:rsidRDefault="00376F52" w:rsidP="00376F52"/>
    <w:p w14:paraId="1ED41386" w14:textId="77777777" w:rsidR="00376F52" w:rsidRDefault="00376F52" w:rsidP="00376F52"/>
    <w:p w14:paraId="48FDAB2F" w14:textId="77777777" w:rsidR="00376F52" w:rsidRDefault="00376F52">
      <w:pPr>
        <w:spacing w:line="240" w:lineRule="auto"/>
        <w:ind w:left="0"/>
      </w:pPr>
      <w:r>
        <w:br w:type="page"/>
      </w:r>
    </w:p>
    <w:p w14:paraId="469D0A0F" w14:textId="77777777" w:rsidR="00284C73" w:rsidRDefault="001149CC" w:rsidP="001149CC">
      <w:pPr>
        <w:pStyle w:val="Heading1"/>
      </w:pPr>
      <w:bookmarkStart w:id="6" w:name="_What_were_the"/>
      <w:bookmarkStart w:id="7" w:name="_Toc188969864"/>
      <w:bookmarkEnd w:id="6"/>
      <w:r>
        <w:lastRenderedPageBreak/>
        <w:t xml:space="preserve">What </w:t>
      </w:r>
      <w:r w:rsidR="006B300C">
        <w:t>were the findings of the research</w:t>
      </w:r>
      <w:r>
        <w:t>?</w:t>
      </w:r>
      <w:bookmarkEnd w:id="7"/>
    </w:p>
    <w:p w14:paraId="1197AF14" w14:textId="77777777" w:rsidR="006B300C" w:rsidRDefault="006B300C" w:rsidP="006B300C"/>
    <w:p w14:paraId="03244CA4" w14:textId="77777777" w:rsidR="006B300C" w:rsidRDefault="009A26EA" w:rsidP="006B300C">
      <w:r w:rsidRPr="009F1191">
        <w:rPr>
          <w:rFonts w:eastAsia="Arial"/>
          <w:noProof/>
        </w:rPr>
        <w:drawing>
          <wp:anchor distT="0" distB="0" distL="114300" distR="114300" simplePos="0" relativeHeight="251906048" behindDoc="0" locked="0" layoutInCell="1" allowOverlap="1" wp14:anchorId="51B119A7" wp14:editId="78899E5F">
            <wp:simplePos x="0" y="0"/>
            <wp:positionH relativeFrom="margin">
              <wp:align>left</wp:align>
            </wp:positionH>
            <wp:positionV relativeFrom="paragraph">
              <wp:posOffset>354965</wp:posOffset>
            </wp:positionV>
            <wp:extent cx="1790700" cy="1790700"/>
            <wp:effectExtent l="0" t="0" r="0" b="0"/>
            <wp:wrapThrough wrapText="bothSides">
              <wp:wrapPolygon edited="0">
                <wp:start x="4596" y="3906"/>
                <wp:lineTo x="3447" y="5515"/>
                <wp:lineTo x="3217" y="6434"/>
                <wp:lineTo x="3677" y="8043"/>
                <wp:lineTo x="6204" y="11719"/>
                <wp:lineTo x="1838" y="12179"/>
                <wp:lineTo x="0" y="13328"/>
                <wp:lineTo x="0" y="15396"/>
                <wp:lineTo x="1149" y="17004"/>
                <wp:lineTo x="1379" y="17464"/>
                <wp:lineTo x="19991" y="17464"/>
                <wp:lineTo x="20221" y="17004"/>
                <wp:lineTo x="21370" y="15396"/>
                <wp:lineTo x="21370" y="13328"/>
                <wp:lineTo x="19532" y="12179"/>
                <wp:lineTo x="14936" y="11719"/>
                <wp:lineTo x="18153" y="6894"/>
                <wp:lineTo x="17694" y="5745"/>
                <wp:lineTo x="16545" y="3906"/>
                <wp:lineTo x="4596" y="3906"/>
              </wp:wrapPolygon>
            </wp:wrapThrough>
            <wp:docPr id="2099635689" name="Picture 20996356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635689" name="Picture 20996356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CCFCD" w14:textId="77777777" w:rsidR="006B300C" w:rsidRDefault="006B300C" w:rsidP="006B300C">
      <w:pPr>
        <w:pStyle w:val="Heading2"/>
      </w:pPr>
      <w:bookmarkStart w:id="8" w:name="_Toc188969865"/>
      <w:r>
        <w:t>Structure</w:t>
      </w:r>
      <w:bookmarkEnd w:id="8"/>
    </w:p>
    <w:p w14:paraId="74DCA2FE" w14:textId="77777777" w:rsidR="006B300C" w:rsidRDefault="008737D0" w:rsidP="006B300C"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2430D08B" wp14:editId="17EC0591">
                <wp:simplePos x="0" y="0"/>
                <wp:positionH relativeFrom="margin">
                  <wp:posOffset>2262200</wp:posOffset>
                </wp:positionH>
                <wp:positionV relativeFrom="paragraph">
                  <wp:posOffset>315595</wp:posOffset>
                </wp:positionV>
                <wp:extent cx="3510915" cy="716280"/>
                <wp:effectExtent l="0" t="0" r="0" b="7620"/>
                <wp:wrapNone/>
                <wp:docPr id="113902105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7162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494A78D" id="Rectangle 5" o:spid="_x0000_s1026" alt="&quot;&quot;" style="position:absolute;margin-left:178.15pt;margin-top:24.85pt;width:276.45pt;height:56.4pt;z-index:-25145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4F65F1F8" w14:textId="77777777" w:rsidR="008737D0" w:rsidRDefault="008737D0" w:rsidP="006B300C">
      <w:r>
        <w:t xml:space="preserve">Here </w:t>
      </w:r>
      <w:r w:rsidRPr="008737D0">
        <w:rPr>
          <w:b/>
          <w:bCs/>
        </w:rPr>
        <w:t>structure</w:t>
      </w:r>
      <w:r>
        <w:t xml:space="preserve"> means how something is put together.</w:t>
      </w:r>
    </w:p>
    <w:p w14:paraId="15008F23" w14:textId="77777777" w:rsidR="008737D0" w:rsidRDefault="008737D0" w:rsidP="006B300C"/>
    <w:p w14:paraId="517FF599" w14:textId="77777777" w:rsidR="008737D0" w:rsidRDefault="008737D0" w:rsidP="006B300C"/>
    <w:p w14:paraId="34FDDE27" w14:textId="77777777" w:rsidR="006B300C" w:rsidRDefault="00BD23DD" w:rsidP="006B300C">
      <w:r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17C5B52C" wp14:editId="528D9C32">
                <wp:simplePos x="0" y="0"/>
                <wp:positionH relativeFrom="column">
                  <wp:posOffset>0</wp:posOffset>
                </wp:positionH>
                <wp:positionV relativeFrom="paragraph">
                  <wp:posOffset>4521</wp:posOffset>
                </wp:positionV>
                <wp:extent cx="1455420" cy="1455420"/>
                <wp:effectExtent l="0" t="0" r="0" b="0"/>
                <wp:wrapThrough wrapText="bothSides">
                  <wp:wrapPolygon edited="0">
                    <wp:start x="4524" y="0"/>
                    <wp:lineTo x="1131" y="565"/>
                    <wp:lineTo x="283" y="2827"/>
                    <wp:lineTo x="1414" y="4524"/>
                    <wp:lineTo x="0" y="4806"/>
                    <wp:lineTo x="0" y="7916"/>
                    <wp:lineTo x="1979" y="9047"/>
                    <wp:lineTo x="1979" y="9613"/>
                    <wp:lineTo x="7351" y="13571"/>
                    <wp:lineTo x="6503" y="16963"/>
                    <wp:lineTo x="6785" y="21204"/>
                    <wp:lineTo x="20639" y="21204"/>
                    <wp:lineTo x="21204" y="19225"/>
                    <wp:lineTo x="21204" y="7351"/>
                    <wp:lineTo x="20073" y="5654"/>
                    <wp:lineTo x="18094" y="3958"/>
                    <wp:lineTo x="8764" y="565"/>
                    <wp:lineTo x="5937" y="0"/>
                    <wp:lineTo x="4524" y="0"/>
                  </wp:wrapPolygon>
                </wp:wrapThrough>
                <wp:docPr id="1019794875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55420"/>
                          <a:chOff x="0" y="0"/>
                          <a:chExt cx="1455420" cy="1455420"/>
                        </a:xfrm>
                      </wpg:grpSpPr>
                      <pic:pic xmlns:pic="http://schemas.openxmlformats.org/drawingml/2006/picture">
                        <pic:nvPicPr>
                          <pic:cNvPr id="1865868144" name="Picture 195198687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55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4638313" name="Picture 38419999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098" y="160935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6E2C3EDC" id="Group 13" o:spid="_x0000_s1026" alt="&quot;&quot;" style="position:absolute;margin-left:0;margin-top:.35pt;width:114.6pt;height:114.6pt;z-index:251911168" coordsize="14554,14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">
                <v:shape id="Picture 1951986873" o:spid="_x0000_s1027" type="#_x0000_t75" alt="&quot;&quot;" style="position:absolute;width:14554;height:14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">
                  <v:imagedata r:id="rId61" o:title=""/>
                </v:shape>
                <v:shape id="Picture 384199995" o:spid="_x0000_s1028" type="#_x0000_t75" alt="&quot;&quot;" style="position:absolute;left:950;top:1609;width:533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">
                  <v:imagedata r:id="rId62" o:title=""/>
                </v:shape>
                <w10:wrap type="through"/>
              </v:group>
            </w:pict>
          </mc:Fallback>
        </mc:AlternateContent>
      </w:r>
      <w:r w:rsidR="006B300C">
        <w:t xml:space="preserve">People who took part in the research said the </w:t>
      </w:r>
      <w:r w:rsidR="006B300C" w:rsidRPr="00B36E36">
        <w:t>foundations</w:t>
      </w:r>
      <w:r w:rsidR="00B36E36" w:rsidRPr="00B36E36">
        <w:t xml:space="preserve"> / ideas that make up</w:t>
      </w:r>
      <w:r w:rsidR="006B300C">
        <w:t xml:space="preserve"> </w:t>
      </w:r>
      <w:proofErr w:type="spellStart"/>
      <w:r w:rsidR="006B300C">
        <w:t>Whaikaha</w:t>
      </w:r>
      <w:proofErr w:type="spellEnd"/>
      <w:r w:rsidR="006B300C">
        <w:t xml:space="preserve"> were not always respected. </w:t>
      </w:r>
    </w:p>
    <w:p w14:paraId="0A404368" w14:textId="77777777" w:rsidR="006B300C" w:rsidRDefault="006B300C" w:rsidP="006B300C"/>
    <w:p w14:paraId="5E6699F6" w14:textId="77777777" w:rsidR="006B300C" w:rsidRDefault="00BD23DD" w:rsidP="006B300C">
      <w:r w:rsidRPr="009F1191">
        <w:rPr>
          <w:rFonts w:eastAsia="Arial"/>
          <w:noProof/>
        </w:rPr>
        <w:drawing>
          <wp:anchor distT="0" distB="0" distL="114300" distR="114300" simplePos="0" relativeHeight="251913216" behindDoc="0" locked="0" layoutInCell="1" allowOverlap="1" wp14:anchorId="78F3E9FC" wp14:editId="1DAE0368">
            <wp:simplePos x="0" y="0"/>
            <wp:positionH relativeFrom="margin">
              <wp:posOffset>-314325</wp:posOffset>
            </wp:positionH>
            <wp:positionV relativeFrom="paragraph">
              <wp:posOffset>210820</wp:posOffset>
            </wp:positionV>
            <wp:extent cx="2263140" cy="1600200"/>
            <wp:effectExtent l="0" t="0" r="0" b="0"/>
            <wp:wrapThrough wrapText="bothSides">
              <wp:wrapPolygon edited="0">
                <wp:start x="12000" y="771"/>
                <wp:lineTo x="6909" y="1286"/>
                <wp:lineTo x="6182" y="1800"/>
                <wp:lineTo x="6545" y="19800"/>
                <wp:lineTo x="15091" y="19800"/>
                <wp:lineTo x="15091" y="771"/>
                <wp:lineTo x="12000" y="771"/>
              </wp:wrapPolygon>
            </wp:wrapThrough>
            <wp:docPr id="1893186611" name="Picture 18931866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186611" name="Picture 18931866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D6084" w14:textId="77777777" w:rsidR="006B300C" w:rsidRDefault="006B300C" w:rsidP="006B300C">
      <w:r>
        <w:t xml:space="preserve">The </w:t>
      </w:r>
      <w:r w:rsidRPr="00B36E36">
        <w:t>foundations</w:t>
      </w:r>
      <w:r>
        <w:t xml:space="preserve"> of </w:t>
      </w:r>
      <w:proofErr w:type="spellStart"/>
      <w:r>
        <w:t>Whaikaha</w:t>
      </w:r>
      <w:proofErr w:type="spellEnd"/>
      <w:r>
        <w:t xml:space="preserve"> are:</w:t>
      </w:r>
    </w:p>
    <w:p w14:paraId="64DC5BE0" w14:textId="32C2A14C" w:rsidR="006B300C" w:rsidRPr="00853924" w:rsidRDefault="006B300C" w:rsidP="00853924">
      <w:pPr>
        <w:pStyle w:val="Listtoplevel"/>
        <w:rPr>
          <w:b/>
          <w:bCs/>
        </w:rPr>
      </w:pPr>
      <w:r w:rsidRPr="00853924">
        <w:rPr>
          <w:b/>
          <w:bCs/>
        </w:rPr>
        <w:t>Te Tiriti o Waitangi / the Treaty of Waitangi</w:t>
      </w:r>
    </w:p>
    <w:p w14:paraId="74BD9BDB" w14:textId="6FB2A47E" w:rsidR="006B300C" w:rsidRDefault="00C0488A" w:rsidP="00853924">
      <w:pPr>
        <w:pStyle w:val="Listtoplevel"/>
      </w:pPr>
      <w:r w:rsidRPr="009F1191">
        <w:drawing>
          <wp:anchor distT="0" distB="0" distL="114300" distR="114300" simplePos="0" relativeHeight="251917312" behindDoc="0" locked="0" layoutInCell="1" allowOverlap="1" wp14:anchorId="67FF14E4" wp14:editId="2BF61F89">
            <wp:simplePos x="0" y="0"/>
            <wp:positionH relativeFrom="margin">
              <wp:align>left</wp:align>
            </wp:positionH>
            <wp:positionV relativeFrom="paragraph">
              <wp:posOffset>146685</wp:posOffset>
            </wp:positionV>
            <wp:extent cx="1743075" cy="1743075"/>
            <wp:effectExtent l="0" t="0" r="9525" b="9525"/>
            <wp:wrapNone/>
            <wp:docPr id="303446674" name="Picture 3034466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551" cy="1743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00C">
        <w:t>the UNCRPD</w:t>
      </w:r>
    </w:p>
    <w:p w14:paraId="29110796" w14:textId="0EA8B93D" w:rsidR="006B300C" w:rsidRPr="00853924" w:rsidRDefault="006B300C" w:rsidP="00853924">
      <w:pPr>
        <w:pStyle w:val="Listtoplevel"/>
        <w:rPr>
          <w:b/>
          <w:bCs/>
        </w:rPr>
      </w:pPr>
      <w:r w:rsidRPr="00853924">
        <w:rPr>
          <w:b/>
          <w:bCs/>
        </w:rPr>
        <w:t>Enabling Good Lives / EGL</w:t>
      </w:r>
      <w:r w:rsidRPr="00853924">
        <w:t>.</w:t>
      </w:r>
    </w:p>
    <w:p w14:paraId="0D5CD60B" w14:textId="3B9B72DF" w:rsidR="006B300C" w:rsidRDefault="006B300C">
      <w:pPr>
        <w:spacing w:line="240" w:lineRule="auto"/>
        <w:ind w:left="0"/>
      </w:pPr>
      <w:r>
        <w:br w:type="page"/>
      </w:r>
    </w:p>
    <w:p w14:paraId="024B6A38" w14:textId="1A761A30" w:rsidR="00C0488A" w:rsidRPr="00F535F1" w:rsidRDefault="00EC0FBD" w:rsidP="00C0488A">
      <w:pPr>
        <w:rPr>
          <w:rFonts w:ascii="Times New Roman" w:hAnsi="Times New Roman" w:cs="Times New Roman"/>
          <w:lang w:eastAsia="en-NZ"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99584" behindDoc="1" locked="0" layoutInCell="1" allowOverlap="1" wp14:anchorId="199F03B1" wp14:editId="4DFD9556">
                <wp:simplePos x="0" y="0"/>
                <wp:positionH relativeFrom="margin">
                  <wp:align>right</wp:align>
                </wp:positionH>
                <wp:positionV relativeFrom="paragraph">
                  <wp:posOffset>-142875</wp:posOffset>
                </wp:positionV>
                <wp:extent cx="3524250" cy="6257925"/>
                <wp:effectExtent l="0" t="0" r="0" b="9525"/>
                <wp:wrapNone/>
                <wp:docPr id="15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0" cy="62579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1B1990F2" id="Rectangle 15" o:spid="_x0000_s1026" alt="&quot;&quot;" style="position:absolute;margin-left:226.3pt;margin-top:-11.25pt;width:277.5pt;height:492.75pt;z-index:-251216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C0488A" w:rsidRPr="00C0488A">
        <w:rPr>
          <w:rFonts w:eastAsia="Arial"/>
          <w:b/>
          <w:bCs/>
          <w:noProof/>
        </w:rPr>
        <w:drawing>
          <wp:anchor distT="0" distB="0" distL="114300" distR="114300" simplePos="0" relativeHeight="251915264" behindDoc="0" locked="0" layoutInCell="1" allowOverlap="1" wp14:anchorId="5CF161DE" wp14:editId="37C56D1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25955" cy="387350"/>
            <wp:effectExtent l="0" t="0" r="0" b="0"/>
            <wp:wrapThrough wrapText="bothSides">
              <wp:wrapPolygon edited="0">
                <wp:start x="0" y="0"/>
                <wp:lineTo x="0" y="20184"/>
                <wp:lineTo x="21365" y="20184"/>
                <wp:lineTo x="21365" y="0"/>
                <wp:lineTo x="0" y="0"/>
              </wp:wrapPolygon>
            </wp:wrapThrough>
            <wp:docPr id="1904782500" name="Picture 19047825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782500" name="Picture 19047825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955" cy="38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88A" w:rsidRPr="00F535F1">
        <w:rPr>
          <w:b/>
          <w:lang w:eastAsia="en-NZ"/>
        </w:rPr>
        <w:t>Enabling Good Lives</w:t>
      </w:r>
      <w:r w:rsidR="00C0488A" w:rsidRPr="00F535F1">
        <w:rPr>
          <w:lang w:eastAsia="en-NZ"/>
        </w:rPr>
        <w:t xml:space="preserve"> is a different way of thinking about disability support.</w:t>
      </w:r>
    </w:p>
    <w:p w14:paraId="223691F4" w14:textId="59783C3F" w:rsidR="00C0488A" w:rsidRPr="00F535F1" w:rsidRDefault="00C0488A" w:rsidP="00C0488A">
      <w:pPr>
        <w:rPr>
          <w:rFonts w:ascii="Times New Roman" w:hAnsi="Times New Roman" w:cs="Times New Roman"/>
          <w:lang w:eastAsia="en-NZ"/>
        </w:rPr>
      </w:pPr>
    </w:p>
    <w:p w14:paraId="228A0C8B" w14:textId="2C5FB8E1" w:rsidR="00C0488A" w:rsidRPr="00F535F1" w:rsidRDefault="00C0488A" w:rsidP="00C0488A">
      <w:pPr>
        <w:ind w:left="3544"/>
        <w:rPr>
          <w:rFonts w:ascii="Times New Roman" w:eastAsia="Times New Roman" w:hAnsi="Times New Roman" w:cs="Times New Roman"/>
          <w:szCs w:val="32"/>
          <w:lang w:eastAsia="en-NZ"/>
        </w:rPr>
      </w:pPr>
    </w:p>
    <w:p w14:paraId="2510053E" w14:textId="74AC2303" w:rsidR="00C0488A" w:rsidRPr="00F535F1" w:rsidRDefault="00EC0FBD" w:rsidP="00C0488A">
      <w:pPr>
        <w:rPr>
          <w:rFonts w:ascii="Times New Roman" w:eastAsia="Times New Roman" w:hAnsi="Times New Roman" w:cs="Times New Roman"/>
          <w:szCs w:val="32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97536" behindDoc="0" locked="0" layoutInCell="1" allowOverlap="1" wp14:anchorId="17790D2B" wp14:editId="0AC81A0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807210" cy="1809750"/>
            <wp:effectExtent l="0" t="0" r="2540" b="0"/>
            <wp:wrapThrough wrapText="bothSides">
              <wp:wrapPolygon edited="0">
                <wp:start x="0" y="0"/>
                <wp:lineTo x="0" y="21373"/>
                <wp:lineTo x="21403" y="21373"/>
                <wp:lineTo x="21403" y="0"/>
                <wp:lineTo x="0" y="0"/>
              </wp:wrapPolygon>
            </wp:wrapThrough>
            <wp:docPr id="1357" name="Picture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Signpost_choice_support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21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88A" w:rsidRPr="00F535F1">
        <w:rPr>
          <w:rFonts w:eastAsia="Times New Roman" w:cs="Arial"/>
          <w:color w:val="000000"/>
          <w:szCs w:val="32"/>
          <w:lang w:eastAsia="en-NZ"/>
        </w:rPr>
        <w:t>Enabling Good Lives is about having:</w:t>
      </w:r>
    </w:p>
    <w:p w14:paraId="1D5F5B8C" w14:textId="77777777" w:rsidR="00EC0FBD" w:rsidRDefault="00C0488A" w:rsidP="00EC0FBD">
      <w:pPr>
        <w:pStyle w:val="Listtoplevel"/>
      </w:pPr>
      <w:r w:rsidRPr="00245C4A">
        <w:t xml:space="preserve">choice </w:t>
      </w:r>
    </w:p>
    <w:p w14:paraId="72A5DFB5" w14:textId="7B086F2D" w:rsidR="00C0488A" w:rsidRPr="00245C4A" w:rsidRDefault="00C0488A" w:rsidP="00EC0FBD">
      <w:pPr>
        <w:pStyle w:val="Listtoplevel"/>
      </w:pPr>
      <w:r w:rsidRPr="00245C4A">
        <w:t xml:space="preserve">control </w:t>
      </w:r>
    </w:p>
    <w:p w14:paraId="76B68245" w14:textId="483DDCE6" w:rsidR="00EC0FBD" w:rsidRDefault="00C0488A" w:rsidP="00EC0FBD">
      <w:pPr>
        <w:pStyle w:val="Listtoplevel"/>
      </w:pPr>
      <w:r w:rsidRPr="00245C4A">
        <w:t>the support you</w:t>
      </w:r>
      <w:r w:rsidR="00EC0FBD">
        <w:t>:</w:t>
      </w:r>
    </w:p>
    <w:p w14:paraId="368A8185" w14:textId="0850312F" w:rsidR="00EC0FBD" w:rsidRDefault="00EC0FBD" w:rsidP="00EC0FBD">
      <w:pPr>
        <w:pStyle w:val="Listsecondlevel"/>
      </w:pPr>
      <w:r w:rsidRPr="00245C4A">
        <w:rPr>
          <w:noProof/>
        </w:rPr>
        <w:drawing>
          <wp:anchor distT="0" distB="0" distL="114300" distR="114300" simplePos="0" relativeHeight="252096512" behindDoc="0" locked="0" layoutInCell="1" allowOverlap="1" wp14:anchorId="4883329E" wp14:editId="6C40D8B6">
            <wp:simplePos x="0" y="0"/>
            <wp:positionH relativeFrom="margin">
              <wp:align>left</wp:align>
            </wp:positionH>
            <wp:positionV relativeFrom="paragraph">
              <wp:posOffset>495300</wp:posOffset>
            </wp:positionV>
            <wp:extent cx="1807210" cy="1332230"/>
            <wp:effectExtent l="0" t="0" r="2540" b="1270"/>
            <wp:wrapThrough wrapText="bothSides">
              <wp:wrapPolygon edited="0">
                <wp:start x="0" y="0"/>
                <wp:lineTo x="0" y="21312"/>
                <wp:lineTo x="21403" y="21312"/>
                <wp:lineTo x="21403" y="0"/>
                <wp:lineTo x="0" y="0"/>
              </wp:wrapPolygon>
            </wp:wrapThrough>
            <wp:docPr id="13" name="Picture 13" descr="https://lh6.googleusercontent.com/JrNQRwQlgALXM17WXLBvmiAWq0Ie0EZvPECiOAmWtRFgfoz3fhppLhA19l9zyHGCoL8fna7fjYpJjxYSSm5fwt7GNoQ7jdlesahrW28itBDVKaId7ppTOS6_k3SCouz2k7UxnkE=s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6.googleusercontent.com/JrNQRwQlgALXM17WXLBvmiAWq0Ie0EZvPECiOAmWtRFgfoz3fhppLhA19l9zyHGCoL8fna7fjYpJjxYSSm5fwt7GNoQ7jdlesahrW28itBDVKaId7ppTOS6_k3SCouz2k7UxnkE=s160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588" cy="133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88A" w:rsidRPr="00245C4A">
        <w:t xml:space="preserve">need </w:t>
      </w:r>
    </w:p>
    <w:p w14:paraId="608407D5" w14:textId="31108A09" w:rsidR="00C0488A" w:rsidRPr="00245C4A" w:rsidRDefault="00C0488A" w:rsidP="00EC0FBD">
      <w:pPr>
        <w:pStyle w:val="Listsecondlevel"/>
      </w:pPr>
      <w:r w:rsidRPr="00245C4A">
        <w:t>want</w:t>
      </w:r>
    </w:p>
    <w:p w14:paraId="442D5191" w14:textId="77777777" w:rsidR="00C0488A" w:rsidRPr="00245C4A" w:rsidRDefault="00C0488A" w:rsidP="00EC0FBD">
      <w:pPr>
        <w:pStyle w:val="Listtoplevel"/>
      </w:pPr>
      <w:r w:rsidRPr="00245C4A">
        <w:t xml:space="preserve">a good life. </w:t>
      </w:r>
    </w:p>
    <w:p w14:paraId="16FA12C9" w14:textId="77777777" w:rsidR="00C0488A" w:rsidRDefault="00C0488A" w:rsidP="006B300C">
      <w:pPr>
        <w:rPr>
          <w:b/>
          <w:bCs/>
        </w:rPr>
      </w:pPr>
    </w:p>
    <w:p w14:paraId="6DA3C231" w14:textId="5047287A" w:rsidR="00EC0FBD" w:rsidRDefault="00EC0FBD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529CE7C6" w14:textId="2F34A316" w:rsidR="00452BEE" w:rsidRDefault="00452BEE" w:rsidP="006B300C">
      <w:r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1" wp14:anchorId="449A2901" wp14:editId="193A500D">
            <wp:simplePos x="0" y="0"/>
            <wp:positionH relativeFrom="margin">
              <wp:align>left</wp:align>
            </wp:positionH>
            <wp:positionV relativeFrom="paragraph">
              <wp:posOffset>48149</wp:posOffset>
            </wp:positionV>
            <wp:extent cx="1957074" cy="1311965"/>
            <wp:effectExtent l="0" t="0" r="5080" b="2540"/>
            <wp:wrapNone/>
            <wp:docPr id="118645685" name="Picture 1186456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45685" name="Picture 1186456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503" cy="1312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61203473" wp14:editId="6D1DB3CC">
                <wp:simplePos x="0" y="0"/>
                <wp:positionH relativeFrom="margin">
                  <wp:align>right</wp:align>
                </wp:positionH>
                <wp:positionV relativeFrom="paragraph">
                  <wp:posOffset>-119271</wp:posOffset>
                </wp:positionV>
                <wp:extent cx="3510915" cy="7943353"/>
                <wp:effectExtent l="0" t="0" r="0" b="635"/>
                <wp:wrapNone/>
                <wp:docPr id="103810136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794335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F0C69F5" id="Rectangle 5" o:spid="_x0000_s1026" alt="&quot;&quot;" style="position:absolute;margin-left:225.25pt;margin-top:-9.4pt;width:276.45pt;height:625.45pt;z-index:-251458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proofErr w:type="spellStart"/>
      <w:r w:rsidR="006B300C" w:rsidRPr="005F389A">
        <w:rPr>
          <w:b/>
          <w:bCs/>
        </w:rPr>
        <w:t>Te</w:t>
      </w:r>
      <w:proofErr w:type="spellEnd"/>
      <w:r w:rsidR="006B300C" w:rsidRPr="005F389A">
        <w:rPr>
          <w:b/>
          <w:bCs/>
        </w:rPr>
        <w:t xml:space="preserve"> </w:t>
      </w:r>
      <w:proofErr w:type="spellStart"/>
      <w:r w:rsidR="006B300C" w:rsidRPr="005F389A">
        <w:rPr>
          <w:b/>
          <w:bCs/>
        </w:rPr>
        <w:t>Tiriti</w:t>
      </w:r>
      <w:proofErr w:type="spellEnd"/>
      <w:r w:rsidR="006B300C" w:rsidRPr="005F389A">
        <w:rPr>
          <w:b/>
          <w:bCs/>
        </w:rPr>
        <w:t xml:space="preserve"> o Waitangi / Treaty of Waitangi</w:t>
      </w:r>
      <w:r w:rsidR="006B300C">
        <w:t xml:space="preserve"> is an important agreement between</w:t>
      </w:r>
      <w:r>
        <w:t>:</w:t>
      </w:r>
    </w:p>
    <w:p w14:paraId="36B7F01A" w14:textId="77777777" w:rsidR="00452BEE" w:rsidRDefault="00452BEE" w:rsidP="006B300C"/>
    <w:p w14:paraId="0B51DE78" w14:textId="7F758EC1" w:rsidR="00452BEE" w:rsidRDefault="00452BEE" w:rsidP="00452BEE">
      <w:pPr>
        <w:pStyle w:val="Listtoplevel"/>
      </w:pPr>
      <w:r>
        <w:drawing>
          <wp:anchor distT="0" distB="0" distL="114300" distR="114300" simplePos="0" relativeHeight="252122112" behindDoc="0" locked="0" layoutInCell="1" allowOverlap="1" wp14:anchorId="0569D4DE" wp14:editId="48EEDC00">
            <wp:simplePos x="0" y="0"/>
            <wp:positionH relativeFrom="margin">
              <wp:posOffset>0</wp:posOffset>
            </wp:positionH>
            <wp:positionV relativeFrom="paragraph">
              <wp:posOffset>448106</wp:posOffset>
            </wp:positionV>
            <wp:extent cx="1957074" cy="1221484"/>
            <wp:effectExtent l="0" t="0" r="5080" b="0"/>
            <wp:wrapNone/>
            <wp:docPr id="552085549" name="Picture 5520855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085549" name="Picture 5520855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074" cy="1221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00C">
        <w:t xml:space="preserve">Māori </w:t>
      </w:r>
    </w:p>
    <w:p w14:paraId="3AF5454D" w14:textId="301DBA01" w:rsidR="00452BEE" w:rsidRDefault="006B300C" w:rsidP="00452BEE">
      <w:pPr>
        <w:pStyle w:val="Listtoplevel"/>
        <w:numPr>
          <w:ilvl w:val="0"/>
          <w:numId w:val="0"/>
        </w:numPr>
        <w:ind w:left="4253"/>
      </w:pPr>
      <w:r>
        <w:t xml:space="preserve">and </w:t>
      </w:r>
    </w:p>
    <w:p w14:paraId="3D8C2196" w14:textId="6E7072DC" w:rsidR="006B300C" w:rsidRDefault="006B300C" w:rsidP="00452BEE">
      <w:pPr>
        <w:pStyle w:val="Listtoplevel"/>
      </w:pPr>
      <w:r>
        <w:t>the Crown.</w:t>
      </w:r>
    </w:p>
    <w:p w14:paraId="43F15D2C" w14:textId="77777777" w:rsidR="006B300C" w:rsidRDefault="006B300C" w:rsidP="006B300C"/>
    <w:p w14:paraId="1D90271F" w14:textId="77777777" w:rsidR="006B300C" w:rsidRDefault="006B300C" w:rsidP="006B300C"/>
    <w:p w14:paraId="1475D466" w14:textId="598DE449" w:rsidR="006B300C" w:rsidRDefault="00CF6585" w:rsidP="00452BEE">
      <w:bookmarkStart w:id="9" w:name="_Hlk179969545"/>
      <w:r>
        <w:rPr>
          <w:noProof/>
        </w:rPr>
        <w:drawing>
          <wp:anchor distT="0" distB="0" distL="114300" distR="114300" simplePos="0" relativeHeight="252124160" behindDoc="0" locked="0" layoutInCell="1" allowOverlap="1" wp14:anchorId="0646B1FA" wp14:editId="416FA3B3">
            <wp:simplePos x="0" y="0"/>
            <wp:positionH relativeFrom="margin">
              <wp:align>left</wp:align>
            </wp:positionH>
            <wp:positionV relativeFrom="paragraph">
              <wp:posOffset>188788</wp:posOffset>
            </wp:positionV>
            <wp:extent cx="1630017" cy="1559114"/>
            <wp:effectExtent l="0" t="0" r="8890" b="3175"/>
            <wp:wrapNone/>
            <wp:docPr id="2039102645" name="Picture 20391026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102645" name="Picture 20391026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017" cy="1559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BEE">
        <w:t xml:space="preserve">The purpose of </w:t>
      </w:r>
      <w:proofErr w:type="spellStart"/>
      <w:r w:rsidR="00452BEE">
        <w:t>Te</w:t>
      </w:r>
      <w:proofErr w:type="spellEnd"/>
      <w:r w:rsidR="00452BEE">
        <w:t xml:space="preserve"> </w:t>
      </w:r>
      <w:proofErr w:type="spellStart"/>
      <w:r w:rsidR="00452BEE">
        <w:t>Tiriti</w:t>
      </w:r>
      <w:proofErr w:type="spellEnd"/>
      <w:r w:rsidR="00452BEE">
        <w:t xml:space="preserve"> is to:</w:t>
      </w:r>
    </w:p>
    <w:p w14:paraId="0BD5F0CC" w14:textId="40961AC6" w:rsidR="00452BEE" w:rsidRDefault="00452BEE" w:rsidP="006B300C">
      <w:pPr>
        <w:pStyle w:val="Listtoplevel"/>
      </w:pPr>
      <w:r>
        <w:t>protect Māori:</w:t>
      </w:r>
    </w:p>
    <w:p w14:paraId="2073111E" w14:textId="542AB5A4" w:rsidR="00452BEE" w:rsidRDefault="00452BEE" w:rsidP="00452BEE">
      <w:pPr>
        <w:pStyle w:val="Listsecondlevel"/>
      </w:pPr>
      <w:r>
        <w:t>rights</w:t>
      </w:r>
    </w:p>
    <w:p w14:paraId="3181E8B6" w14:textId="2BE673EA" w:rsidR="00452BEE" w:rsidRPr="00452BEE" w:rsidRDefault="00452BEE" w:rsidP="00452BEE">
      <w:pPr>
        <w:pStyle w:val="Listsecondlevel"/>
        <w:rPr>
          <w:b/>
          <w:bCs/>
        </w:rPr>
      </w:pPr>
      <w:r w:rsidRPr="00452BEE">
        <w:rPr>
          <w:b/>
          <w:bCs/>
        </w:rPr>
        <w:t>taonga</w:t>
      </w:r>
    </w:p>
    <w:p w14:paraId="7CE14943" w14:textId="3C11C0DC" w:rsidR="00452BEE" w:rsidRDefault="00CF6585" w:rsidP="006B300C">
      <w:pPr>
        <w:pStyle w:val="Listtoplevel"/>
      </w:pPr>
      <w:r>
        <w:drawing>
          <wp:anchor distT="0" distB="0" distL="114300" distR="114300" simplePos="0" relativeHeight="252126208" behindDoc="0" locked="0" layoutInCell="1" allowOverlap="1" wp14:anchorId="1020968F" wp14:editId="1AED7A41">
            <wp:simplePos x="0" y="0"/>
            <wp:positionH relativeFrom="margin">
              <wp:align>left</wp:align>
            </wp:positionH>
            <wp:positionV relativeFrom="paragraph">
              <wp:posOffset>159799</wp:posOffset>
            </wp:positionV>
            <wp:extent cx="1958503" cy="1100897"/>
            <wp:effectExtent l="0" t="0" r="3810" b="4445"/>
            <wp:wrapNone/>
            <wp:docPr id="1690327105" name="Picture 1690327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327105" name="Picture 1690327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503" cy="1100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BEE">
        <w:t xml:space="preserve">keep </w:t>
      </w:r>
      <w:r w:rsidR="00452BEE" w:rsidRPr="00452BEE">
        <w:rPr>
          <w:b/>
          <w:bCs/>
        </w:rPr>
        <w:t>peace and order</w:t>
      </w:r>
    </w:p>
    <w:p w14:paraId="79B06BB8" w14:textId="59AFC21B" w:rsidR="00452BEE" w:rsidRDefault="00452BEE" w:rsidP="006B300C">
      <w:pPr>
        <w:pStyle w:val="Listtoplevel"/>
      </w:pPr>
      <w:r>
        <w:t>set up government.</w:t>
      </w:r>
    </w:p>
    <w:p w14:paraId="3132F05B" w14:textId="77777777" w:rsidR="00452BEE" w:rsidRDefault="00452BEE" w:rsidP="00452BEE"/>
    <w:p w14:paraId="035233A8" w14:textId="77777777" w:rsidR="00452BEE" w:rsidRDefault="00452BEE" w:rsidP="00452BEE"/>
    <w:p w14:paraId="3C7A5644" w14:textId="77777777" w:rsidR="00452BEE" w:rsidRDefault="00452BEE" w:rsidP="00452BEE"/>
    <w:p w14:paraId="2F50B93E" w14:textId="296EEFED" w:rsidR="00452BEE" w:rsidRDefault="00CF6585" w:rsidP="00452BEE">
      <w:r>
        <w:rPr>
          <w:noProof/>
        </w:rPr>
        <w:lastRenderedPageBreak/>
        <w:drawing>
          <wp:anchor distT="0" distB="0" distL="114300" distR="114300" simplePos="0" relativeHeight="252128256" behindDoc="0" locked="0" layoutInCell="1" allowOverlap="1" wp14:anchorId="1FF72194" wp14:editId="5FBF2FE9">
            <wp:simplePos x="0" y="0"/>
            <wp:positionH relativeFrom="margin">
              <wp:posOffset>0</wp:posOffset>
            </wp:positionH>
            <wp:positionV relativeFrom="paragraph">
              <wp:posOffset>-257175</wp:posOffset>
            </wp:positionV>
            <wp:extent cx="1343770" cy="1411465"/>
            <wp:effectExtent l="0" t="0" r="8890" b="0"/>
            <wp:wrapNone/>
            <wp:docPr id="183286277" name="Picture 183286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6277" name="Picture 1832862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770" cy="141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BEE">
        <w:rPr>
          <w:noProof/>
        </w:rPr>
        <mc:AlternateContent>
          <mc:Choice Requires="wps">
            <w:drawing>
              <wp:anchor distT="0" distB="0" distL="114300" distR="114300" simplePos="0" relativeHeight="252118016" behindDoc="1" locked="0" layoutInCell="1" allowOverlap="1" wp14:anchorId="7C3C3360" wp14:editId="7F00EE0A">
                <wp:simplePos x="0" y="0"/>
                <wp:positionH relativeFrom="margin">
                  <wp:posOffset>2220595</wp:posOffset>
                </wp:positionH>
                <wp:positionV relativeFrom="paragraph">
                  <wp:posOffset>-44781</wp:posOffset>
                </wp:positionV>
                <wp:extent cx="3510915" cy="731520"/>
                <wp:effectExtent l="0" t="0" r="0" b="0"/>
                <wp:wrapNone/>
                <wp:docPr id="97470966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7315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31AC71D" id="Rectangle 5" o:spid="_x0000_s1026" alt="&quot;&quot;" style="position:absolute;margin-left:174.85pt;margin-top:-3.55pt;width:276.45pt;height:57.6pt;z-index:-25119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452BEE" w:rsidRPr="00452BEE">
        <w:rPr>
          <w:b/>
          <w:bCs/>
        </w:rPr>
        <w:t>Peace and order</w:t>
      </w:r>
      <w:r w:rsidR="00452BEE">
        <w:t xml:space="preserve"> </w:t>
      </w:r>
      <w:proofErr w:type="gramStart"/>
      <w:r w:rsidR="00452BEE">
        <w:t>means</w:t>
      </w:r>
      <w:proofErr w:type="gramEnd"/>
      <w:r w:rsidR="00452BEE">
        <w:t xml:space="preserve"> to follow laws / rules.</w:t>
      </w:r>
    </w:p>
    <w:p w14:paraId="567E8868" w14:textId="60CC3FBC" w:rsidR="00452BEE" w:rsidRDefault="00452BEE" w:rsidP="00452BEE"/>
    <w:p w14:paraId="66B37AFD" w14:textId="633EBE33" w:rsidR="00452BEE" w:rsidRDefault="00CF6585" w:rsidP="00452BEE">
      <w:r>
        <w:rPr>
          <w:noProof/>
        </w:rPr>
        <w:drawing>
          <wp:anchor distT="0" distB="0" distL="114300" distR="114300" simplePos="0" relativeHeight="252130304" behindDoc="0" locked="0" layoutInCell="1" allowOverlap="1" wp14:anchorId="14704F2A" wp14:editId="1028C977">
            <wp:simplePos x="0" y="0"/>
            <wp:positionH relativeFrom="margin">
              <wp:align>left</wp:align>
            </wp:positionH>
            <wp:positionV relativeFrom="paragraph">
              <wp:posOffset>215017</wp:posOffset>
            </wp:positionV>
            <wp:extent cx="1957074" cy="1289524"/>
            <wp:effectExtent l="0" t="0" r="5080" b="6350"/>
            <wp:wrapNone/>
            <wp:docPr id="742953618" name="Picture 7429536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953618" name="Picture 7429536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074" cy="1289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BEE">
        <w:rPr>
          <w:noProof/>
        </w:rPr>
        <mc:AlternateContent>
          <mc:Choice Requires="wps">
            <w:drawing>
              <wp:anchor distT="0" distB="0" distL="114300" distR="114300" simplePos="0" relativeHeight="252120064" behindDoc="1" locked="0" layoutInCell="1" allowOverlap="1" wp14:anchorId="0CF5E45C" wp14:editId="4A4D9A3E">
                <wp:simplePos x="0" y="0"/>
                <wp:positionH relativeFrom="margin">
                  <wp:align>right</wp:align>
                </wp:positionH>
                <wp:positionV relativeFrom="paragraph">
                  <wp:posOffset>286937</wp:posOffset>
                </wp:positionV>
                <wp:extent cx="3510915" cy="5478449"/>
                <wp:effectExtent l="0" t="0" r="0" b="8255"/>
                <wp:wrapNone/>
                <wp:docPr id="134126303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547844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3BF09059" id="Rectangle 5" o:spid="_x0000_s1026" alt="&quot;&quot;" style="position:absolute;margin-left:225.25pt;margin-top:22.6pt;width:276.45pt;height:431.35pt;z-index:-251196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7A828B9C" w14:textId="1644AA1C" w:rsidR="00452BEE" w:rsidRDefault="00452BEE" w:rsidP="00452BEE">
      <w:r w:rsidRPr="00452BEE">
        <w:rPr>
          <w:b/>
          <w:bCs/>
        </w:rPr>
        <w:t>Taonga</w:t>
      </w:r>
      <w:r>
        <w:t xml:space="preserve"> means treasures such as:</w:t>
      </w:r>
    </w:p>
    <w:p w14:paraId="0951A208" w14:textId="629924E4" w:rsidR="00452BEE" w:rsidRDefault="00452BEE" w:rsidP="00452BEE">
      <w:pPr>
        <w:pStyle w:val="Listtoplevel"/>
      </w:pPr>
      <w:r>
        <w:t>land</w:t>
      </w:r>
    </w:p>
    <w:p w14:paraId="300A929A" w14:textId="478917E3" w:rsidR="00452BEE" w:rsidRDefault="00CF6585" w:rsidP="00452BEE">
      <w:pPr>
        <w:pStyle w:val="Listtoplevel"/>
      </w:pPr>
      <w:r>
        <w:drawing>
          <wp:anchor distT="0" distB="0" distL="114300" distR="114300" simplePos="0" relativeHeight="252132352" behindDoc="0" locked="0" layoutInCell="1" allowOverlap="1" wp14:anchorId="3D0D60C3" wp14:editId="76B81C76">
            <wp:simplePos x="0" y="0"/>
            <wp:positionH relativeFrom="margin">
              <wp:align>left</wp:align>
            </wp:positionH>
            <wp:positionV relativeFrom="paragraph">
              <wp:posOffset>193840</wp:posOffset>
            </wp:positionV>
            <wp:extent cx="1598212" cy="1598212"/>
            <wp:effectExtent l="0" t="0" r="2540" b="2540"/>
            <wp:wrapNone/>
            <wp:docPr id="730206558" name="Picture 7302065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206558" name="Picture 7302065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212" cy="1598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BEE">
        <w:t>rivers</w:t>
      </w:r>
    </w:p>
    <w:p w14:paraId="41152257" w14:textId="3F9162D3" w:rsidR="00452BEE" w:rsidRDefault="00452BEE" w:rsidP="00452BEE">
      <w:pPr>
        <w:pStyle w:val="Listtoplevel"/>
      </w:pPr>
      <w:r>
        <w:t>te reo Māori / Māori language</w:t>
      </w:r>
    </w:p>
    <w:p w14:paraId="485B89F1" w14:textId="17A64C86" w:rsidR="00452BEE" w:rsidRDefault="00CF6585" w:rsidP="00452BEE">
      <w:pPr>
        <w:pStyle w:val="Listtoplevel"/>
      </w:pPr>
      <w:r>
        <w:drawing>
          <wp:anchor distT="0" distB="0" distL="114300" distR="114300" simplePos="0" relativeHeight="252136448" behindDoc="0" locked="0" layoutInCell="1" allowOverlap="1" wp14:anchorId="4ED33457" wp14:editId="0B9D7EE4">
            <wp:simplePos x="0" y="0"/>
            <wp:positionH relativeFrom="margin">
              <wp:align>left</wp:align>
            </wp:positionH>
            <wp:positionV relativeFrom="paragraph">
              <wp:posOffset>708219</wp:posOffset>
            </wp:positionV>
            <wp:extent cx="1415332" cy="1462940"/>
            <wp:effectExtent l="0" t="0" r="0" b="4445"/>
            <wp:wrapNone/>
            <wp:docPr id="913492763" name="Picture 9134927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492763" name="Picture 9134927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332" cy="146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BEE">
        <w:t xml:space="preserve">objects like </w:t>
      </w:r>
      <w:r w:rsidR="00452BEE">
        <w:br/>
        <w:t>pounamu / greenstone</w:t>
      </w:r>
    </w:p>
    <w:p w14:paraId="2267D5BB" w14:textId="505AA845" w:rsidR="00452BEE" w:rsidRDefault="00452BEE" w:rsidP="00452BEE">
      <w:pPr>
        <w:pStyle w:val="Listtoplevel"/>
      </w:pPr>
      <w:r>
        <w:t xml:space="preserve">traditional </w:t>
      </w:r>
      <w:r w:rsidR="00853924">
        <w:t xml:space="preserve">food </w:t>
      </w:r>
      <w:r>
        <w:t>growing practices</w:t>
      </w:r>
    </w:p>
    <w:p w14:paraId="579BF64D" w14:textId="42C09CB9" w:rsidR="00452BEE" w:rsidRDefault="00452BEE" w:rsidP="00452BEE">
      <w:pPr>
        <w:pStyle w:val="Listtoplevel"/>
      </w:pPr>
      <w:r>
        <w:t>spiritual ideas</w:t>
      </w:r>
    </w:p>
    <w:p w14:paraId="112610A7" w14:textId="72493F7E" w:rsidR="00452BEE" w:rsidRDefault="00CF6585" w:rsidP="00452BEE">
      <w:pPr>
        <w:pStyle w:val="Listtoplevel"/>
      </w:pPr>
      <w:r>
        <w:drawing>
          <wp:anchor distT="0" distB="0" distL="114300" distR="114300" simplePos="0" relativeHeight="252134400" behindDoc="0" locked="0" layoutInCell="1" allowOverlap="1" wp14:anchorId="30333605" wp14:editId="03ED96F9">
            <wp:simplePos x="0" y="0"/>
            <wp:positionH relativeFrom="margin">
              <wp:align>left</wp:align>
            </wp:positionH>
            <wp:positionV relativeFrom="paragraph">
              <wp:posOffset>133543</wp:posOffset>
            </wp:positionV>
            <wp:extent cx="2006097" cy="1081377"/>
            <wp:effectExtent l="0" t="0" r="0" b="5080"/>
            <wp:wrapNone/>
            <wp:docPr id="306203030" name="Picture 3062030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03030" name="Picture 3062030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097" cy="1081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BEE">
        <w:t>ways of life.</w:t>
      </w:r>
    </w:p>
    <w:p w14:paraId="4499CC14" w14:textId="0C7F5E72" w:rsidR="00452BEE" w:rsidRDefault="00452BEE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bookmarkEnd w:id="9"/>
    <w:p w14:paraId="0001CE3C" w14:textId="7B1A5BB1" w:rsidR="001149CC" w:rsidRDefault="00BD23DD" w:rsidP="001149CC">
      <w:r w:rsidRPr="009F1191">
        <w:rPr>
          <w:noProof/>
        </w:rPr>
        <w:lastRenderedPageBreak/>
        <w:drawing>
          <wp:anchor distT="0" distB="0" distL="114300" distR="114300" simplePos="0" relativeHeight="251923456" behindDoc="0" locked="0" layoutInCell="1" allowOverlap="1" wp14:anchorId="36E41C20" wp14:editId="58E24EAD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418590" cy="1418590"/>
            <wp:effectExtent l="0" t="0" r="0" b="0"/>
            <wp:wrapNone/>
            <wp:docPr id="1718402058" name="Picture 17184020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402058" name="Picture 17184020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141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00C">
        <w:t xml:space="preserve">People who took part in the research said </w:t>
      </w:r>
      <w:r w:rsidR="008A59E9">
        <w:t xml:space="preserve">a </w:t>
      </w:r>
      <w:r w:rsidR="008A59E9" w:rsidRPr="008A59E9">
        <w:rPr>
          <w:b/>
          <w:bCs/>
        </w:rPr>
        <w:t>partnership</w:t>
      </w:r>
      <w:r w:rsidR="006B300C">
        <w:t xml:space="preserve"> was important </w:t>
      </w:r>
      <w:r w:rsidR="008A59E9">
        <w:t>between:</w:t>
      </w:r>
    </w:p>
    <w:p w14:paraId="605176F0" w14:textId="163A9C85" w:rsidR="008A59E9" w:rsidRDefault="00BD23DD" w:rsidP="008A59E9">
      <w:pPr>
        <w:pStyle w:val="Listtoplevel"/>
      </w:pPr>
      <w:r w:rsidRPr="009F1191">
        <w:drawing>
          <wp:anchor distT="0" distB="0" distL="114300" distR="114300" simplePos="0" relativeHeight="251919360" behindDoc="0" locked="0" layoutInCell="1" allowOverlap="1" wp14:anchorId="719858C2" wp14:editId="1C249600">
            <wp:simplePos x="0" y="0"/>
            <wp:positionH relativeFrom="margin">
              <wp:align>left</wp:align>
            </wp:positionH>
            <wp:positionV relativeFrom="paragraph">
              <wp:posOffset>674217</wp:posOffset>
            </wp:positionV>
            <wp:extent cx="1743075" cy="1113933"/>
            <wp:effectExtent l="0" t="0" r="0" b="0"/>
            <wp:wrapNone/>
            <wp:docPr id="279813046" name="Picture 2798130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813046" name="Picture 2798130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113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9E9">
        <w:t>tākata whaikaha Māori</w:t>
      </w:r>
      <w:r>
        <w:t xml:space="preserve"> / disabled Māori </w:t>
      </w:r>
    </w:p>
    <w:p w14:paraId="304CB64C" w14:textId="77777777" w:rsidR="008A59E9" w:rsidRDefault="008A59E9" w:rsidP="008A59E9">
      <w:pPr>
        <w:pStyle w:val="Listtoplevel"/>
      </w:pPr>
      <w:r>
        <w:t>disabled people</w:t>
      </w:r>
    </w:p>
    <w:p w14:paraId="09FA5289" w14:textId="77777777" w:rsidR="008A59E9" w:rsidRDefault="00BD23DD" w:rsidP="008A59E9">
      <w:pPr>
        <w:pStyle w:val="Listtoplevel"/>
      </w:pPr>
      <w:r w:rsidRPr="009F1191">
        <w:drawing>
          <wp:anchor distT="0" distB="0" distL="114300" distR="114300" simplePos="0" relativeHeight="251921408" behindDoc="0" locked="0" layoutInCell="1" allowOverlap="1" wp14:anchorId="07690124" wp14:editId="47A742BC">
            <wp:simplePos x="0" y="0"/>
            <wp:positionH relativeFrom="margin">
              <wp:align>left</wp:align>
            </wp:positionH>
            <wp:positionV relativeFrom="paragraph">
              <wp:posOffset>316815</wp:posOffset>
            </wp:positionV>
            <wp:extent cx="1998345" cy="621665"/>
            <wp:effectExtent l="0" t="0" r="0" b="6985"/>
            <wp:wrapNone/>
            <wp:docPr id="1587364437" name="Picture 15873644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64437" name="Picture 15873644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62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9E9">
        <w:t>the Crown</w:t>
      </w:r>
      <w:r>
        <w:t xml:space="preserve"> / government</w:t>
      </w:r>
      <w:r w:rsidR="008A59E9">
        <w:t xml:space="preserve">. </w:t>
      </w:r>
    </w:p>
    <w:p w14:paraId="633D0BD6" w14:textId="77777777" w:rsidR="001149CC" w:rsidRPr="001149CC" w:rsidRDefault="001149CC" w:rsidP="001149CC"/>
    <w:p w14:paraId="5AD294B7" w14:textId="039983B6" w:rsidR="008A59E9" w:rsidRDefault="00452BEE" w:rsidP="00284C73">
      <w:pPr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7AE0E248" wp14:editId="27879857">
                <wp:simplePos x="0" y="0"/>
                <wp:positionH relativeFrom="margin">
                  <wp:align>right</wp:align>
                </wp:positionH>
                <wp:positionV relativeFrom="paragraph">
                  <wp:posOffset>280064</wp:posOffset>
                </wp:positionV>
                <wp:extent cx="3510915" cy="1096700"/>
                <wp:effectExtent l="0" t="0" r="0" b="8255"/>
                <wp:wrapNone/>
                <wp:docPr id="152975318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1096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0C516224" id="Rectangle 5" o:spid="_x0000_s1026" alt="&quot;&quot;" style="position:absolute;margin-left:225.25pt;margin-top:22.05pt;width:276.45pt;height:86.35pt;z-index:-251454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5BA01FAC" w14:textId="2CF66550" w:rsidR="008A59E9" w:rsidRDefault="00EC0FBD" w:rsidP="00284C73">
      <w:pPr>
        <w:rPr>
          <w:noProof/>
        </w:rPr>
      </w:pPr>
      <w:r w:rsidRPr="009F1191">
        <w:rPr>
          <w:noProof/>
        </w:rPr>
        <w:drawing>
          <wp:anchor distT="0" distB="0" distL="114300" distR="114300" simplePos="0" relativeHeight="251925504" behindDoc="0" locked="0" layoutInCell="1" allowOverlap="1" wp14:anchorId="3548A7B5" wp14:editId="7CF13B1B">
            <wp:simplePos x="0" y="0"/>
            <wp:positionH relativeFrom="margin">
              <wp:posOffset>85725</wp:posOffset>
            </wp:positionH>
            <wp:positionV relativeFrom="paragraph">
              <wp:posOffset>-203835</wp:posOffset>
            </wp:positionV>
            <wp:extent cx="1704975" cy="1704975"/>
            <wp:effectExtent l="0" t="0" r="9525" b="9525"/>
            <wp:wrapNone/>
            <wp:docPr id="1173562230" name="Picture 11735622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813046" name="Picture 2798130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9E9">
        <w:rPr>
          <w:lang w:val="en-GB"/>
        </w:rPr>
        <w:t xml:space="preserve">Here a </w:t>
      </w:r>
      <w:r w:rsidR="008A59E9" w:rsidRPr="008A59E9">
        <w:rPr>
          <w:b/>
          <w:bCs/>
          <w:lang w:val="en-GB"/>
        </w:rPr>
        <w:t>partnership</w:t>
      </w:r>
      <w:r w:rsidR="008A59E9">
        <w:rPr>
          <w:lang w:val="en-GB"/>
        </w:rPr>
        <w:t xml:space="preserve"> means people working together to make things happen.</w:t>
      </w:r>
      <w:r w:rsidR="008A59E9" w:rsidRPr="008A59E9">
        <w:rPr>
          <w:noProof/>
        </w:rPr>
        <w:t xml:space="preserve"> </w:t>
      </w:r>
    </w:p>
    <w:p w14:paraId="28EBF89B" w14:textId="77777777" w:rsidR="008A59E9" w:rsidRDefault="008A59E9" w:rsidP="00284C73">
      <w:pPr>
        <w:rPr>
          <w:noProof/>
        </w:rPr>
      </w:pPr>
    </w:p>
    <w:p w14:paraId="7FAD1418" w14:textId="1D08F8FC" w:rsidR="008737D0" w:rsidRDefault="008737D0" w:rsidP="00284C73">
      <w:pPr>
        <w:rPr>
          <w:noProof/>
        </w:rPr>
      </w:pPr>
    </w:p>
    <w:p w14:paraId="2DE8C8FE" w14:textId="1D2F46D1" w:rsidR="008A59E9" w:rsidRDefault="00C0488A" w:rsidP="00284C73">
      <w:r>
        <w:rPr>
          <w:noProof/>
        </w:rPr>
        <mc:AlternateContent>
          <mc:Choice Requires="wpg">
            <w:drawing>
              <wp:anchor distT="0" distB="0" distL="114300" distR="114300" simplePos="0" relativeHeight="252082176" behindDoc="0" locked="0" layoutInCell="1" allowOverlap="1" wp14:anchorId="1B2EE346" wp14:editId="68D20E19">
                <wp:simplePos x="0" y="0"/>
                <wp:positionH relativeFrom="column">
                  <wp:posOffset>-76200</wp:posOffset>
                </wp:positionH>
                <wp:positionV relativeFrom="paragraph">
                  <wp:posOffset>85725</wp:posOffset>
                </wp:positionV>
                <wp:extent cx="2171700" cy="1066800"/>
                <wp:effectExtent l="19050" t="0" r="19050" b="0"/>
                <wp:wrapNone/>
                <wp:docPr id="1371217305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1700" cy="1066800"/>
                          <a:chOff x="0" y="0"/>
                          <a:chExt cx="2171700" cy="1066800"/>
                        </a:xfrm>
                      </wpg:grpSpPr>
                      <pic:pic xmlns:pic="http://schemas.openxmlformats.org/drawingml/2006/picture">
                        <pic:nvPicPr>
                          <pic:cNvPr id="1474289221" name="Picture 146127989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0" y="0"/>
                            <a:ext cx="1028700" cy="727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44215605" name="Picture 10573342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0" y="752475"/>
                            <a:ext cx="1598930" cy="314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3483663" name="Picture 146127989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375" y="57150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44651591" name="Arrow: Curved Left 2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0912560">
                            <a:off x="1781175" y="200025"/>
                            <a:ext cx="390525" cy="704850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7182077" name="Arrow: Curved Left 2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453018" flipH="1">
                            <a:off x="0" y="180975"/>
                            <a:ext cx="390525" cy="704850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1AA9874F" id="Group 28" o:spid="_x0000_s1026" alt="&quot;&quot;" style="position:absolute;margin-left:-6pt;margin-top:6.75pt;width:171pt;height:84pt;z-index:252082176;mso-height-relative:margin" coordsize="21717,106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">
                <v:shape id="Picture 1461279895" o:spid="_x0000_s1027" type="#_x0000_t75" alt="&quot;&quot;" style="position:absolute;left:3048;width:10287;height:7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">
                  <v:imagedata r:id="rId84" o:title=""/>
                </v:shape>
                <v:shape id="Picture 1057334246" o:spid="_x0000_s1028" type="#_x0000_t75" alt="&quot;&quot;" style="position:absolute;left:3048;top:7524;width:15989;height: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">
                  <v:imagedata r:id="rId85" o:title=""/>
                </v:shape>
                <v:shape id="Picture 1461279895" o:spid="_x0000_s1029" type="#_x0000_t75" alt="&quot;&quot;" style="position:absolute;left:10953;top:571;width:6954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">
                  <v:imagedata r:id="rId86" o:title=""/>
                </v:shape>
                <v:shape id="Arrow: Curved Left 27" o:spid="_x0000_s1030" type="#_x0000_t103" alt="&quot;&quot;" style="position:absolute;left:17811;top:2000;width:3906;height:7048;rotation:-75086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" adj="15616,20104,5400" fillcolor="#4472c4 [3204]" strokecolor="#09101d [484]" strokeweight="1pt"/>
                <v:shape id="Arrow: Curved Left 27" o:spid="_x0000_s1031" type="#_x0000_t103" alt="&quot;&quot;" style="position:absolute;top:1809;width:3905;height:7049;rotation:-494816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" adj="15616,20104,5400" fillcolor="#4472c4 [3204]" strokecolor="#09101d [484]" strokeweight="1pt"/>
              </v:group>
            </w:pict>
          </mc:Fallback>
        </mc:AlternateContent>
      </w:r>
      <w:r w:rsidR="008737D0">
        <w:t xml:space="preserve">People who took part in the research said people in the partnership must be given the things they needed to do a good job. </w:t>
      </w:r>
    </w:p>
    <w:p w14:paraId="56737DE1" w14:textId="77777777" w:rsidR="008737D0" w:rsidRDefault="008737D0" w:rsidP="00284C73"/>
    <w:p w14:paraId="03B68848" w14:textId="77777777" w:rsidR="00C0488A" w:rsidRDefault="00C0488A" w:rsidP="00284C73"/>
    <w:p w14:paraId="054C8224" w14:textId="77777777" w:rsidR="00452BEE" w:rsidRDefault="00452BEE" w:rsidP="00284C73"/>
    <w:p w14:paraId="107489F9" w14:textId="77777777" w:rsidR="00452BEE" w:rsidRDefault="00452BEE" w:rsidP="00284C73"/>
    <w:p w14:paraId="4FD1002A" w14:textId="77777777" w:rsidR="008737D0" w:rsidRDefault="00910E05" w:rsidP="00284C7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7E7FB0CE" wp14:editId="4D75691A">
                <wp:simplePos x="0" y="0"/>
                <wp:positionH relativeFrom="column">
                  <wp:posOffset>-7315</wp:posOffset>
                </wp:positionH>
                <wp:positionV relativeFrom="paragraph">
                  <wp:posOffset>58522</wp:posOffset>
                </wp:positionV>
                <wp:extent cx="1843100" cy="1770278"/>
                <wp:effectExtent l="0" t="0" r="5080" b="1905"/>
                <wp:wrapNone/>
                <wp:docPr id="335257960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3100" cy="1770278"/>
                          <a:chOff x="0" y="0"/>
                          <a:chExt cx="1536065" cy="1536065"/>
                        </a:xfrm>
                      </wpg:grpSpPr>
                      <pic:pic xmlns:pic="http://schemas.openxmlformats.org/drawingml/2006/picture">
                        <pic:nvPicPr>
                          <pic:cNvPr id="2142848206" name="Picture 32807277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065" cy="1536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3435846" name="Picture 9773067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674" y="160935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0726964" name="Picture 146127989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867" y="43892"/>
                            <a:ext cx="489585" cy="489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5455A734" id="Group 14" o:spid="_x0000_s1026" alt="&quot;&quot;" style="position:absolute;margin-left:-.6pt;margin-top:4.6pt;width:145.15pt;height:139.4pt;z-index:251932672;mso-width-relative:margin;mso-height-relative:margin" coordsize="15360,15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">
                <v:shape id="Picture 328072776" o:spid="_x0000_s1027" type="#_x0000_t75" alt="&quot;&quot;" style="position:absolute;width:15360;height:15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">
                  <v:imagedata r:id="rId90" o:title=""/>
                </v:shape>
                <v:shape id="Picture 97730678" o:spid="_x0000_s1028" type="#_x0000_t75" alt="&quot;&quot;" style="position:absolute;left:1316;top:1609;width:3290;height:3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">
                  <v:imagedata r:id="rId91" o:title=""/>
                </v:shape>
                <v:shape id="Picture 1461279895" o:spid="_x0000_s1029" type="#_x0000_t75" alt="&quot;&quot;" style="position:absolute;left:9948;top:438;width:4896;height:4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">
                  <v:imagedata r:id="rId92" o:title=""/>
                </v:shape>
              </v:group>
            </w:pict>
          </mc:Fallback>
        </mc:AlternateContent>
      </w:r>
      <w:r w:rsidR="008737D0">
        <w:t>This was so they could:</w:t>
      </w:r>
    </w:p>
    <w:p w14:paraId="2000276C" w14:textId="77777777" w:rsidR="008737D0" w:rsidRDefault="008737D0" w:rsidP="008737D0">
      <w:pPr>
        <w:pStyle w:val="Listtoplevel"/>
      </w:pPr>
      <w:r>
        <w:t>make decisions</w:t>
      </w:r>
    </w:p>
    <w:p w14:paraId="40F51DBF" w14:textId="77777777" w:rsidR="008737D0" w:rsidRDefault="008737D0" w:rsidP="008737D0">
      <w:pPr>
        <w:pStyle w:val="Listtoplevel"/>
      </w:pPr>
      <w:r>
        <w:t xml:space="preserve">share power. </w:t>
      </w:r>
    </w:p>
    <w:p w14:paraId="1682F51E" w14:textId="77777777" w:rsidR="008A59E9" w:rsidRDefault="008A59E9" w:rsidP="00284C73">
      <w:pPr>
        <w:rPr>
          <w:lang w:val="en-GB"/>
        </w:rPr>
      </w:pPr>
    </w:p>
    <w:p w14:paraId="39023360" w14:textId="43E04CF3" w:rsidR="008737D0" w:rsidRPr="00284C73" w:rsidRDefault="008737D0" w:rsidP="00284C73">
      <w:pPr>
        <w:rPr>
          <w:lang w:val="en-GB"/>
        </w:rPr>
      </w:pPr>
    </w:p>
    <w:p w14:paraId="2479BB8D" w14:textId="747B54F0" w:rsidR="00682256" w:rsidRDefault="00EC0FBD" w:rsidP="007A5D9E">
      <w:r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6C37EC67" wp14:editId="45637D5C">
                <wp:simplePos x="0" y="0"/>
                <wp:positionH relativeFrom="margin">
                  <wp:posOffset>87782</wp:posOffset>
                </wp:positionH>
                <wp:positionV relativeFrom="paragraph">
                  <wp:posOffset>346380</wp:posOffset>
                </wp:positionV>
                <wp:extent cx="1799540" cy="1770278"/>
                <wp:effectExtent l="0" t="0" r="0" b="1905"/>
                <wp:wrapNone/>
                <wp:docPr id="79410279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40" cy="1770278"/>
                          <a:chOff x="0" y="0"/>
                          <a:chExt cx="1499235" cy="1499235"/>
                        </a:xfrm>
                      </wpg:grpSpPr>
                      <pic:pic xmlns:pic="http://schemas.openxmlformats.org/drawingml/2006/picture">
                        <pic:nvPicPr>
                          <pic:cNvPr id="511394570" name="Picture 80855415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35" cy="14992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9417804" name="Picture 93228920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75" y="295275"/>
                            <a:ext cx="615315" cy="599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7DCA0EF5" id="Group 28" o:spid="_x0000_s1026" style="position:absolute;margin-left:6.9pt;margin-top:27.25pt;width:141.7pt;height:139.4pt;z-index:251943936;mso-position-horizontal-relative:margin;mso-width-relative:margin;mso-height-relative:margin" coordsize="14992,149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">
                <v:shape id="Picture 808554155" o:spid="_x0000_s1027" type="#_x0000_t75" alt="&quot;&quot;" style="position:absolute;width:14992;height:14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">
                  <v:imagedata r:id="rId95" o:title=""/>
                </v:shape>
                <v:shape id="Picture 932289204" o:spid="_x0000_s1028" type="#_x0000_t75" alt="&quot;&quot;" style="position:absolute;left:2571;top:2952;width:6153;height:5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">
                  <v:imagedata r:id="rId96" o:title=""/>
                </v:shape>
                <w10:wrap anchorx="margin"/>
              </v:group>
            </w:pict>
          </mc:Fallback>
        </mc:AlternateContent>
      </w:r>
      <w:r w:rsidR="008737D0">
        <w:t xml:space="preserve">People who took part in the research also said </w:t>
      </w:r>
      <w:r w:rsidR="008737D0" w:rsidRPr="00EC0FBD">
        <w:rPr>
          <w:b/>
          <w:bCs/>
        </w:rPr>
        <w:t>disability culture</w:t>
      </w:r>
      <w:r w:rsidR="008737D0">
        <w:t xml:space="preserve"> should be:</w:t>
      </w:r>
    </w:p>
    <w:p w14:paraId="6D1CC33F" w14:textId="398DB204" w:rsidR="008737D0" w:rsidRDefault="008737D0" w:rsidP="008737D0">
      <w:pPr>
        <w:pStyle w:val="Listtoplevel"/>
      </w:pPr>
      <w:r>
        <w:t>promoted / talked about</w:t>
      </w:r>
    </w:p>
    <w:p w14:paraId="037B3C7B" w14:textId="0C298B69" w:rsidR="008737D0" w:rsidRDefault="008737D0" w:rsidP="008737D0">
      <w:pPr>
        <w:pStyle w:val="Listtoplevel"/>
      </w:pPr>
      <w:r>
        <w:t>celebrated.</w:t>
      </w:r>
    </w:p>
    <w:p w14:paraId="1643F58C" w14:textId="77777777" w:rsidR="00452BEE" w:rsidRDefault="00452BEE" w:rsidP="00EC0FBD">
      <w:pPr>
        <w:rPr>
          <w:b/>
          <w:bCs/>
        </w:rPr>
      </w:pPr>
    </w:p>
    <w:p w14:paraId="6BC4A11D" w14:textId="01EB5273" w:rsidR="00452BEE" w:rsidRDefault="00452BEE" w:rsidP="00EC0FBD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1632" behindDoc="1" locked="0" layoutInCell="1" allowOverlap="1" wp14:anchorId="3980B1B7" wp14:editId="10A313B5">
                <wp:simplePos x="0" y="0"/>
                <wp:positionH relativeFrom="margin">
                  <wp:posOffset>2209190</wp:posOffset>
                </wp:positionH>
                <wp:positionV relativeFrom="paragraph">
                  <wp:posOffset>305664</wp:posOffset>
                </wp:positionV>
                <wp:extent cx="3510915" cy="2421331"/>
                <wp:effectExtent l="0" t="0" r="0" b="0"/>
                <wp:wrapNone/>
                <wp:docPr id="18721688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242133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3D9F3F5C" id="Rectangle 5" o:spid="_x0000_s1026" alt="&quot;&quot;" style="position:absolute;margin-left:173.95pt;margin-top:24.05pt;width:276.45pt;height:190.65pt;z-index:-251214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3C5C52AA" w14:textId="524D1E87" w:rsidR="00EC0FBD" w:rsidRDefault="00D32963" w:rsidP="00EC0FBD">
      <w:r w:rsidRPr="009F1191">
        <w:rPr>
          <w:noProof/>
        </w:rPr>
        <w:drawing>
          <wp:anchor distT="0" distB="0" distL="114300" distR="114300" simplePos="0" relativeHeight="251938816" behindDoc="0" locked="0" layoutInCell="1" allowOverlap="1" wp14:anchorId="760DFF22" wp14:editId="2C4DF2AC">
            <wp:simplePos x="0" y="0"/>
            <wp:positionH relativeFrom="margin">
              <wp:align>left</wp:align>
            </wp:positionH>
            <wp:positionV relativeFrom="paragraph">
              <wp:posOffset>276428</wp:posOffset>
            </wp:positionV>
            <wp:extent cx="1836115" cy="1836115"/>
            <wp:effectExtent l="0" t="0" r="0" b="0"/>
            <wp:wrapNone/>
            <wp:docPr id="110611386" name="Picture 1106113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11386" name="Picture 1106113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115" cy="183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0FBD" w:rsidRPr="00EC0FBD">
        <w:rPr>
          <w:b/>
          <w:bCs/>
        </w:rPr>
        <w:t>Disability culture</w:t>
      </w:r>
      <w:r w:rsidR="00EC0FBD">
        <w:t xml:space="preserve"> is disabled people:</w:t>
      </w:r>
    </w:p>
    <w:p w14:paraId="1041F3C8" w14:textId="1E76E573" w:rsidR="00EC0FBD" w:rsidRPr="00D32963" w:rsidRDefault="00EC0FBD" w:rsidP="00D32963">
      <w:pPr>
        <w:pStyle w:val="Listtoplevel"/>
      </w:pPr>
      <w:r w:rsidRPr="00D32963">
        <w:t>sharing a way of thinking</w:t>
      </w:r>
    </w:p>
    <w:p w14:paraId="363A6907" w14:textId="77A98E70" w:rsidR="00EC0FBD" w:rsidRPr="00D32963" w:rsidRDefault="00EC0FBD" w:rsidP="00D32963">
      <w:pPr>
        <w:pStyle w:val="Listtoplevel"/>
      </w:pPr>
      <w:r w:rsidRPr="00D32963">
        <w:t>doing things together</w:t>
      </w:r>
    </w:p>
    <w:p w14:paraId="6A692B1D" w14:textId="208C061C" w:rsidR="00D32963" w:rsidRPr="00D32963" w:rsidRDefault="00D32963" w:rsidP="00D32963">
      <w:pPr>
        <w:pStyle w:val="Listtoplevel"/>
      </w:pPr>
      <w:r w:rsidRPr="00D32963">
        <w:t>being proud of who they are.</w:t>
      </w:r>
    </w:p>
    <w:p w14:paraId="50803281" w14:textId="77777777" w:rsidR="00EC0FBD" w:rsidRDefault="00EC0FBD" w:rsidP="00EC0FBD"/>
    <w:p w14:paraId="53A2BBA2" w14:textId="77777777" w:rsidR="00EC0FBD" w:rsidRDefault="00EC0FBD" w:rsidP="00EC0FBD"/>
    <w:p w14:paraId="6966D52F" w14:textId="77777777" w:rsidR="00452BEE" w:rsidRDefault="00452BEE" w:rsidP="00EC0FBD"/>
    <w:p w14:paraId="29CBE013" w14:textId="77777777" w:rsidR="00EF4A04" w:rsidRDefault="000A7C2D" w:rsidP="00B36E36">
      <w:pPr>
        <w:pStyle w:val="Heading2"/>
      </w:pPr>
      <w:bookmarkStart w:id="10" w:name="_Toc188969866"/>
      <w:r w:rsidRPr="009F1191">
        <w:rPr>
          <w:noProof/>
        </w:rPr>
        <w:lastRenderedPageBreak/>
        <w:drawing>
          <wp:anchor distT="0" distB="0" distL="114300" distR="114300" simplePos="0" relativeHeight="252061696" behindDoc="0" locked="0" layoutInCell="1" allowOverlap="1" wp14:anchorId="643ACE4C" wp14:editId="3F093325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438275" cy="1786032"/>
            <wp:effectExtent l="0" t="0" r="0" b="5080"/>
            <wp:wrapNone/>
            <wp:docPr id="2076321021" name="Picture 20763210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321021" name="Picture 20763210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11" cy="1786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E36">
        <w:t>Operations and functions</w:t>
      </w:r>
      <w:bookmarkEnd w:id="10"/>
    </w:p>
    <w:p w14:paraId="0D6004E2" w14:textId="77777777" w:rsidR="00B36E36" w:rsidRDefault="00B36E36" w:rsidP="00124EA8"/>
    <w:p w14:paraId="37A80C9F" w14:textId="0CABD3F6" w:rsidR="00B36E36" w:rsidRDefault="00B36E36" w:rsidP="00B36E36">
      <w:r>
        <w:t xml:space="preserve">People who took part in the research said </w:t>
      </w:r>
      <w:proofErr w:type="spellStart"/>
      <w:r>
        <w:t>Whaikaha</w:t>
      </w:r>
      <w:proofErr w:type="spellEnd"/>
      <w:r>
        <w:t xml:space="preserve"> </w:t>
      </w:r>
      <w:r w:rsidR="00EC0FBD">
        <w:t xml:space="preserve">must do what the </w:t>
      </w:r>
      <w:r>
        <w:t>disabled community needs.</w:t>
      </w:r>
      <w:r w:rsidR="002D08B2">
        <w:t xml:space="preserve"> </w:t>
      </w:r>
    </w:p>
    <w:p w14:paraId="44F90448" w14:textId="77777777" w:rsidR="00B36E36" w:rsidRDefault="00B36E36" w:rsidP="00B36E36"/>
    <w:p w14:paraId="202613CD" w14:textId="77777777" w:rsidR="00B36E36" w:rsidRDefault="00B36E36" w:rsidP="00B36E36"/>
    <w:p w14:paraId="6FD26A8C" w14:textId="49C27AE4" w:rsidR="00B36E36" w:rsidRDefault="002D08B2" w:rsidP="00B36E36">
      <w:r>
        <w:rPr>
          <w:noProof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5EFBDDBE" wp14:editId="14CD1A33">
                <wp:simplePos x="0" y="0"/>
                <wp:positionH relativeFrom="column">
                  <wp:posOffset>0</wp:posOffset>
                </wp:positionH>
                <wp:positionV relativeFrom="paragraph">
                  <wp:posOffset>34214</wp:posOffset>
                </wp:positionV>
                <wp:extent cx="1606550" cy="1309370"/>
                <wp:effectExtent l="0" t="0" r="0" b="5080"/>
                <wp:wrapNone/>
                <wp:docPr id="1084006391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6550" cy="1309370"/>
                          <a:chOff x="0" y="0"/>
                          <a:chExt cx="1606550" cy="1309370"/>
                        </a:xfrm>
                      </wpg:grpSpPr>
                      <pic:pic xmlns:pic="http://schemas.openxmlformats.org/drawingml/2006/picture">
                        <pic:nvPicPr>
                          <pic:cNvPr id="825024515" name="Picture 11761501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1309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1111810" name="Picture 10573342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237" y="36576"/>
                            <a:ext cx="555625" cy="109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03DAAD36" id="Group 15" o:spid="_x0000_s1026" alt="&quot;&quot;" style="position:absolute;margin-left:0;margin-top:2.7pt;width:126.5pt;height:103.1pt;z-index:251949056" coordsize="16065,1309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">
                <v:shape id="Picture 1176150125" o:spid="_x0000_s1027" type="#_x0000_t75" alt="&quot;&quot;" style="position:absolute;width:16065;height:1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">
                  <v:imagedata r:id="rId101" o:title=""/>
                </v:shape>
                <v:shape id="Picture 1057334246" o:spid="_x0000_s1028" type="#_x0000_t75" alt="&quot;&quot;" style="position:absolute;left:9802;top:365;width:5556;height:1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">
                  <v:imagedata r:id="rId102" o:title=""/>
                </v:shape>
              </v:group>
            </w:pict>
          </mc:Fallback>
        </mc:AlternateContent>
      </w:r>
      <w:r w:rsidR="00D32963">
        <w:t>Some p</w:t>
      </w:r>
      <w:r w:rsidR="00B36E36">
        <w:t xml:space="preserve">eople who took part in the research were hopeful about </w:t>
      </w:r>
      <w:proofErr w:type="spellStart"/>
      <w:r w:rsidR="00B36E36">
        <w:t>Whaikaha</w:t>
      </w:r>
      <w:proofErr w:type="spellEnd"/>
      <w:r w:rsidR="00B36E36">
        <w:t xml:space="preserve"> looking after disability supports and services / DSS.</w:t>
      </w:r>
    </w:p>
    <w:p w14:paraId="764E7D35" w14:textId="77777777" w:rsidR="00B36E36" w:rsidRDefault="00B36E36" w:rsidP="00B36E36"/>
    <w:p w14:paraId="398B56A3" w14:textId="77777777" w:rsidR="00A1378A" w:rsidRDefault="00A1378A" w:rsidP="00B36E36"/>
    <w:p w14:paraId="2749422A" w14:textId="5CCFB538" w:rsidR="00B36E36" w:rsidRDefault="0097378B" w:rsidP="00B36E36">
      <w:r w:rsidRPr="009F1191">
        <w:rPr>
          <w:noProof/>
        </w:rPr>
        <w:drawing>
          <wp:anchor distT="0" distB="0" distL="114300" distR="114300" simplePos="0" relativeHeight="251951104" behindDoc="0" locked="0" layoutInCell="1" allowOverlap="1" wp14:anchorId="076DFA9F" wp14:editId="1B72DFF6">
            <wp:simplePos x="0" y="0"/>
            <wp:positionH relativeFrom="margin">
              <wp:align>left</wp:align>
            </wp:positionH>
            <wp:positionV relativeFrom="paragraph">
              <wp:posOffset>284922</wp:posOffset>
            </wp:positionV>
            <wp:extent cx="1945843" cy="1391549"/>
            <wp:effectExtent l="0" t="0" r="0" b="0"/>
            <wp:wrapNone/>
            <wp:docPr id="1175140447" name="Picture 11751404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140447" name="Picture 11751404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843" cy="13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E36">
        <w:t>They wanted DSS to be:</w:t>
      </w:r>
    </w:p>
    <w:p w14:paraId="407C1714" w14:textId="7C1C17F3" w:rsidR="00B36E36" w:rsidRDefault="00B36E36" w:rsidP="00B36E36">
      <w:pPr>
        <w:pStyle w:val="Listtoplevel"/>
      </w:pPr>
      <w:r>
        <w:t>given what it needed to work</w:t>
      </w:r>
    </w:p>
    <w:p w14:paraId="738E4197" w14:textId="29EF40C6" w:rsidR="00B36E36" w:rsidRDefault="00B36E36" w:rsidP="00B36E36">
      <w:pPr>
        <w:pStyle w:val="Listtoplevel"/>
      </w:pPr>
      <w:r>
        <w:t xml:space="preserve">focused on making things </w:t>
      </w:r>
      <w:r w:rsidR="00A1378A">
        <w:t>fair</w:t>
      </w:r>
      <w:r>
        <w:t xml:space="preserve"> for disabled people.</w:t>
      </w:r>
    </w:p>
    <w:p w14:paraId="33772A34" w14:textId="77777777" w:rsidR="001E1ADF" w:rsidRDefault="001E1ADF" w:rsidP="001E1ADF"/>
    <w:p w14:paraId="7A25714E" w14:textId="505436BA" w:rsidR="004E5A9B" w:rsidRDefault="0097378B" w:rsidP="001E1ADF">
      <w:r>
        <w:rPr>
          <w:noProof/>
        </w:rPr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6F30D7C3" wp14:editId="151CABD0">
                <wp:simplePos x="0" y="0"/>
                <wp:positionH relativeFrom="margin">
                  <wp:posOffset>171450</wp:posOffset>
                </wp:positionH>
                <wp:positionV relativeFrom="paragraph">
                  <wp:posOffset>216204</wp:posOffset>
                </wp:positionV>
                <wp:extent cx="1581150" cy="1866900"/>
                <wp:effectExtent l="0" t="0" r="0" b="0"/>
                <wp:wrapNone/>
                <wp:docPr id="150499156" name="Group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1150" cy="1866900"/>
                          <a:chOff x="0" y="0"/>
                          <a:chExt cx="1381125" cy="1646555"/>
                        </a:xfrm>
                      </wpg:grpSpPr>
                      <pic:pic xmlns:pic="http://schemas.openxmlformats.org/drawingml/2006/picture">
                        <pic:nvPicPr>
                          <pic:cNvPr id="1924414361" name="Picture 3218403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646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73361108" name="Picture 14781456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825" y="28575"/>
                            <a:ext cx="678180" cy="90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2A638637" id="Group 21" o:spid="_x0000_s1026" alt="&quot;&quot;" style="position:absolute;margin-left:13.5pt;margin-top:17pt;width:124.5pt;height:147pt;z-index:252059648;mso-position-horizontal-relative:margin;mso-width-relative:margin;mso-height-relative:margin" coordsize="13811,164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">
                <v:shape id="Picture 321840398" o:spid="_x0000_s1027" type="#_x0000_t75" alt="&quot;&quot;" style="position:absolute;width:13811;height:16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">
                  <v:imagedata r:id="rId106" o:title=""/>
                </v:shape>
                <v:shape id="Picture 1478145613" o:spid="_x0000_s1028" type="#_x0000_t75" alt="&quot;&quot;" style="position:absolute;left:5048;top:285;width:6782;height:9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">
                  <v:imagedata r:id="rId107" o:title=""/>
                </v:shape>
                <w10:wrap anchorx="margin"/>
              </v:group>
            </w:pict>
          </mc:Fallback>
        </mc:AlternateContent>
      </w:r>
    </w:p>
    <w:p w14:paraId="2C20FB88" w14:textId="5A6ADAAE" w:rsidR="008C49E6" w:rsidRDefault="004E5A9B" w:rsidP="001E1ADF">
      <w:r>
        <w:t xml:space="preserve">People who took part in the research </w:t>
      </w:r>
      <w:r w:rsidR="008C49E6">
        <w:t>talked about</w:t>
      </w:r>
      <w:r w:rsidR="00DF2FD2">
        <w:t xml:space="preserve"> </w:t>
      </w:r>
      <w:proofErr w:type="spellStart"/>
      <w:r>
        <w:t>Whaikaha</w:t>
      </w:r>
      <w:proofErr w:type="spellEnd"/>
      <w:r>
        <w:t xml:space="preserve"> </w:t>
      </w:r>
      <w:r w:rsidR="000A7C2D">
        <w:t xml:space="preserve">looking after disability issues for the </w:t>
      </w:r>
      <w:r w:rsidR="00A1378A">
        <w:t xml:space="preserve">whole </w:t>
      </w:r>
      <w:r w:rsidR="000A7C2D">
        <w:t>government</w:t>
      </w:r>
      <w:r w:rsidR="008C49E6">
        <w:t>.</w:t>
      </w:r>
    </w:p>
    <w:p w14:paraId="0978AD35" w14:textId="11108282" w:rsidR="004E5A9B" w:rsidRDefault="0097378B" w:rsidP="001E1ADF">
      <w:r>
        <w:rPr>
          <w:noProof/>
        </w:rPr>
        <w:lastRenderedPageBreak/>
        <w:drawing>
          <wp:anchor distT="0" distB="0" distL="114300" distR="114300" simplePos="0" relativeHeight="252138496" behindDoc="0" locked="0" layoutInCell="1" allowOverlap="1" wp14:anchorId="416B7271" wp14:editId="3C3722EA">
            <wp:simplePos x="0" y="0"/>
            <wp:positionH relativeFrom="margin">
              <wp:align>left</wp:align>
            </wp:positionH>
            <wp:positionV relativeFrom="paragraph">
              <wp:posOffset>-111318</wp:posOffset>
            </wp:positionV>
            <wp:extent cx="1415332" cy="1415332"/>
            <wp:effectExtent l="0" t="0" r="0" b="0"/>
            <wp:wrapNone/>
            <wp:docPr id="1425451913" name="Picture 14254519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451913" name="Picture 14254519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345" cy="141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9E6">
        <w:t xml:space="preserve">They thought </w:t>
      </w:r>
      <w:r w:rsidR="00A1378A">
        <w:t>this</w:t>
      </w:r>
      <w:r w:rsidR="000A7C2D">
        <w:t xml:space="preserve"> </w:t>
      </w:r>
      <w:r w:rsidR="006D218E">
        <w:t xml:space="preserve">could </w:t>
      </w:r>
      <w:r w:rsidR="000A7C2D">
        <w:t xml:space="preserve">support </w:t>
      </w:r>
      <w:r w:rsidR="00DF2FD2">
        <w:t xml:space="preserve">people </w:t>
      </w:r>
      <w:r w:rsidR="000A7C2D">
        <w:t xml:space="preserve">to </w:t>
      </w:r>
      <w:r w:rsidR="00DF2FD2">
        <w:t>think about</w:t>
      </w:r>
      <w:r w:rsidR="006D218E">
        <w:t xml:space="preserve"> disability</w:t>
      </w:r>
      <w:r w:rsidR="00AE0B8D">
        <w:t xml:space="preserve"> better</w:t>
      </w:r>
      <w:r w:rsidR="006D218E">
        <w:t xml:space="preserve">. </w:t>
      </w:r>
    </w:p>
    <w:p w14:paraId="75998512" w14:textId="77777777" w:rsidR="006D218E" w:rsidRDefault="006D218E" w:rsidP="001E1ADF"/>
    <w:p w14:paraId="10BD64FD" w14:textId="77777777" w:rsidR="00A1378A" w:rsidRDefault="00A1378A" w:rsidP="001E1ADF"/>
    <w:p w14:paraId="29A4DCFC" w14:textId="77777777" w:rsidR="004E5A9B" w:rsidRDefault="002D08B2" w:rsidP="001E1ADF">
      <w:r w:rsidRPr="009F1191">
        <w:rPr>
          <w:noProof/>
        </w:rPr>
        <w:drawing>
          <wp:anchor distT="0" distB="0" distL="114300" distR="114300" simplePos="0" relativeHeight="251955200" behindDoc="0" locked="0" layoutInCell="1" allowOverlap="1" wp14:anchorId="01624D98" wp14:editId="146E16A0">
            <wp:simplePos x="0" y="0"/>
            <wp:positionH relativeFrom="margin">
              <wp:posOffset>-182880</wp:posOffset>
            </wp:positionH>
            <wp:positionV relativeFrom="paragraph">
              <wp:posOffset>291548</wp:posOffset>
            </wp:positionV>
            <wp:extent cx="1876508" cy="1876508"/>
            <wp:effectExtent l="0" t="0" r="0" b="0"/>
            <wp:wrapNone/>
            <wp:docPr id="1245963213" name="Picture 12459632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63213" name="Picture 12459632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11" cy="1877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1ADF">
        <w:t xml:space="preserve">People who took part in the research said </w:t>
      </w:r>
      <w:r w:rsidR="004E5A9B">
        <w:t xml:space="preserve">they were worried that other government agencies would: </w:t>
      </w:r>
    </w:p>
    <w:p w14:paraId="34BE7C20" w14:textId="43C88503" w:rsidR="004E5A9B" w:rsidRPr="004E5A9B" w:rsidRDefault="004E5A9B" w:rsidP="004E5A9B">
      <w:pPr>
        <w:pStyle w:val="Listtoplevel"/>
      </w:pPr>
      <w:r w:rsidRPr="004E5A9B">
        <w:t xml:space="preserve">not look after disability issues </w:t>
      </w:r>
      <w:r w:rsidR="00A1378A">
        <w:t xml:space="preserve">as well as </w:t>
      </w:r>
      <w:r>
        <w:t>they needed to</w:t>
      </w:r>
      <w:r w:rsidR="00A1378A">
        <w:t xml:space="preserve"> be</w:t>
      </w:r>
    </w:p>
    <w:p w14:paraId="0AACA388" w14:textId="77777777" w:rsidR="004E5A9B" w:rsidRDefault="002D08B2" w:rsidP="00062748">
      <w:pPr>
        <w:pStyle w:val="Listtoplevel"/>
        <w:numPr>
          <w:ilvl w:val="0"/>
          <w:numId w:val="0"/>
        </w:numPr>
        <w:ind w:left="4253"/>
      </w:pPr>
      <w:r w:rsidRPr="009F1191">
        <w:drawing>
          <wp:anchor distT="0" distB="0" distL="114300" distR="114300" simplePos="0" relativeHeight="251953152" behindDoc="0" locked="0" layoutInCell="1" allowOverlap="1" wp14:anchorId="5725A5B9" wp14:editId="21069425">
            <wp:simplePos x="0" y="0"/>
            <wp:positionH relativeFrom="margin">
              <wp:align>left</wp:align>
            </wp:positionH>
            <wp:positionV relativeFrom="paragraph">
              <wp:posOffset>360680</wp:posOffset>
            </wp:positionV>
            <wp:extent cx="2005168" cy="1238250"/>
            <wp:effectExtent l="0" t="0" r="0" b="0"/>
            <wp:wrapNone/>
            <wp:docPr id="212622408" name="Picture 2126224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22408" name="Picture 2126224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40" cy="12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A9B">
        <w:t xml:space="preserve">and </w:t>
      </w:r>
    </w:p>
    <w:p w14:paraId="1C0A4BF6" w14:textId="67A4AA31" w:rsidR="004E5A9B" w:rsidRDefault="004E5A9B" w:rsidP="004E5A9B">
      <w:pPr>
        <w:pStyle w:val="Listtoplevel"/>
      </w:pPr>
      <w:r>
        <w:t xml:space="preserve">tell Whaikaha to </w:t>
      </w:r>
      <w:r w:rsidR="008C49E6">
        <w:t xml:space="preserve">work on </w:t>
      </w:r>
      <w:r>
        <w:t>them instead.</w:t>
      </w:r>
    </w:p>
    <w:p w14:paraId="5210CEA5" w14:textId="77777777" w:rsidR="004E5A9B" w:rsidRDefault="004E5A9B" w:rsidP="004E5A9B"/>
    <w:p w14:paraId="69D46535" w14:textId="77777777" w:rsidR="004E5A9B" w:rsidRDefault="002D08B2" w:rsidP="004E5A9B">
      <w:r w:rsidRPr="009F1191">
        <w:rPr>
          <w:noProof/>
        </w:rPr>
        <w:drawing>
          <wp:anchor distT="0" distB="0" distL="114300" distR="114300" simplePos="0" relativeHeight="251959296" behindDoc="0" locked="0" layoutInCell="1" allowOverlap="1" wp14:anchorId="547FD994" wp14:editId="5E66C107">
            <wp:simplePos x="0" y="0"/>
            <wp:positionH relativeFrom="margin">
              <wp:align>left</wp:align>
            </wp:positionH>
            <wp:positionV relativeFrom="paragraph">
              <wp:posOffset>285750</wp:posOffset>
            </wp:positionV>
            <wp:extent cx="1695450" cy="1695450"/>
            <wp:effectExtent l="0" t="0" r="0" b="0"/>
            <wp:wrapNone/>
            <wp:docPr id="1653297861" name="Picture 16532978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297861" name="Picture 16532978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3B9738" w14:textId="0A52E005" w:rsidR="00AE0B8D" w:rsidRDefault="00AE0B8D" w:rsidP="004E5A9B">
      <w:r>
        <w:t xml:space="preserve">People who took part in the research said they were excited about what could be done with Enabling Good Lives / EGL at </w:t>
      </w:r>
      <w:proofErr w:type="spellStart"/>
      <w:r>
        <w:t>Whaikaha</w:t>
      </w:r>
      <w:proofErr w:type="spellEnd"/>
      <w:r>
        <w:t>.</w:t>
      </w:r>
    </w:p>
    <w:p w14:paraId="4D250793" w14:textId="77777777" w:rsidR="00AE0B8D" w:rsidRDefault="00AE0B8D" w:rsidP="004E5A9B"/>
    <w:p w14:paraId="20A07024" w14:textId="21994190" w:rsidR="00A1378A" w:rsidRDefault="00A1378A">
      <w:pPr>
        <w:spacing w:line="240" w:lineRule="auto"/>
        <w:ind w:left="0"/>
      </w:pPr>
      <w:r>
        <w:br w:type="page"/>
      </w:r>
    </w:p>
    <w:bookmarkStart w:id="11" w:name="_Toc188969867"/>
    <w:p w14:paraId="45FAD178" w14:textId="34DACB45" w:rsidR="00AE0B8D" w:rsidRDefault="00A1378A" w:rsidP="00AE0B8D">
      <w:pPr>
        <w:pStyle w:val="Heading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7B5244B0" wp14:editId="475E698F">
                <wp:simplePos x="0" y="0"/>
                <wp:positionH relativeFrom="column">
                  <wp:posOffset>0</wp:posOffset>
                </wp:positionH>
                <wp:positionV relativeFrom="paragraph">
                  <wp:posOffset>78105</wp:posOffset>
                </wp:positionV>
                <wp:extent cx="1766570" cy="1280160"/>
                <wp:effectExtent l="0" t="0" r="5080" b="0"/>
                <wp:wrapNone/>
                <wp:docPr id="1445356637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6570" cy="1280160"/>
                          <a:chOff x="0" y="0"/>
                          <a:chExt cx="1766570" cy="1280160"/>
                        </a:xfrm>
                      </wpg:grpSpPr>
                      <pic:pic xmlns:pic="http://schemas.openxmlformats.org/drawingml/2006/picture">
                        <pic:nvPicPr>
                          <pic:cNvPr id="1528752315" name="Picture 15542099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570" cy="1280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9966221" name="Picture 16770789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950" y="257175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3383E97E" id="Group 23" o:spid="_x0000_s1026" alt="&quot;&quot;" style="position:absolute;margin-left:0;margin-top:6.15pt;width:139.1pt;height:100.8pt;z-index:251972608" coordsize="17665,128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">
                <v:shape id="Picture 1554209923" o:spid="_x0000_s1027" type="#_x0000_t75" alt="&quot;&quot;" style="position:absolute;width:17665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">
                  <v:imagedata r:id="rId114" o:title=""/>
                </v:shape>
                <v:shape id="Picture 1677078953" o:spid="_x0000_s1028" type="#_x0000_t75" alt="&quot;&quot;" style="position:absolute;left:7429;top:2571;width:9239;height:9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">
                  <v:imagedata r:id="rId115" o:title=""/>
                </v:shape>
              </v:group>
            </w:pict>
          </mc:Fallback>
        </mc:AlternateContent>
      </w:r>
      <w:r w:rsidR="00AE0B8D">
        <w:t>Bad and good things</w:t>
      </w:r>
      <w:bookmarkEnd w:id="11"/>
    </w:p>
    <w:p w14:paraId="4242D1DE" w14:textId="071B13FF" w:rsidR="00AE0B8D" w:rsidRDefault="00AE0B8D" w:rsidP="004E5A9B"/>
    <w:p w14:paraId="187A135C" w14:textId="6DFE4E04" w:rsidR="00AE0B8D" w:rsidRDefault="00A1378A" w:rsidP="002038D7">
      <w:r w:rsidRPr="009F1191">
        <w:rPr>
          <w:noProof/>
        </w:rPr>
        <w:drawing>
          <wp:anchor distT="0" distB="0" distL="114300" distR="114300" simplePos="0" relativeHeight="251965440" behindDoc="0" locked="0" layoutInCell="1" allowOverlap="1" wp14:anchorId="1DA1ECDC" wp14:editId="7DB24784">
            <wp:simplePos x="0" y="0"/>
            <wp:positionH relativeFrom="margin">
              <wp:posOffset>0</wp:posOffset>
            </wp:positionH>
            <wp:positionV relativeFrom="paragraph">
              <wp:posOffset>945515</wp:posOffset>
            </wp:positionV>
            <wp:extent cx="1805940" cy="1638300"/>
            <wp:effectExtent l="0" t="0" r="3810" b="0"/>
            <wp:wrapNone/>
            <wp:docPr id="1872825668" name="Picture 18728256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825668" name="Picture 18728256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B8D">
        <w:t xml:space="preserve">The </w:t>
      </w:r>
      <w:r w:rsidR="002D08B2">
        <w:t>problem</w:t>
      </w:r>
      <w:r w:rsidR="00AE0B8D">
        <w:t xml:space="preserve"> most people </w:t>
      </w:r>
      <w:r w:rsidR="002D08B2">
        <w:t>talked about</w:t>
      </w:r>
      <w:r w:rsidR="002038D7">
        <w:t xml:space="preserve"> </w:t>
      </w:r>
      <w:r w:rsidR="00AE0B8D">
        <w:t>was not</w:t>
      </w:r>
      <w:r w:rsidR="000152AC">
        <w:t xml:space="preserve"> having</w:t>
      </w:r>
      <w:r w:rsidR="00AE0B8D">
        <w:t xml:space="preserve"> enough accessible information </w:t>
      </w:r>
      <w:r w:rsidR="002038D7">
        <w:t>about:</w:t>
      </w:r>
    </w:p>
    <w:p w14:paraId="1E455E81" w14:textId="330550EC" w:rsidR="002038D7" w:rsidRDefault="002D08B2" w:rsidP="002038D7">
      <w:pPr>
        <w:pStyle w:val="Listtoplevel"/>
      </w:pPr>
      <w:r>
        <w:drawing>
          <wp:anchor distT="0" distB="0" distL="114300" distR="114300" simplePos="0" relativeHeight="251967488" behindDoc="0" locked="0" layoutInCell="1" allowOverlap="1" wp14:anchorId="28B80018" wp14:editId="3B6E7F9A">
            <wp:simplePos x="0" y="0"/>
            <wp:positionH relativeFrom="margin">
              <wp:align>left</wp:align>
            </wp:positionH>
            <wp:positionV relativeFrom="paragraph">
              <wp:posOffset>398755</wp:posOffset>
            </wp:positionV>
            <wp:extent cx="775292" cy="152400"/>
            <wp:effectExtent l="0" t="0" r="6350" b="0"/>
            <wp:wrapNone/>
            <wp:docPr id="1397037822" name="Picture 10573342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111810" name="Picture 10573342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19" cy="153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2AC">
        <w:t xml:space="preserve">what Whaikaha </w:t>
      </w:r>
      <w:r w:rsidR="002038D7">
        <w:t>does</w:t>
      </w:r>
    </w:p>
    <w:p w14:paraId="66474989" w14:textId="77777777" w:rsidR="002038D7" w:rsidRDefault="002038D7" w:rsidP="002038D7">
      <w:pPr>
        <w:pStyle w:val="Listtoplevel"/>
        <w:numPr>
          <w:ilvl w:val="0"/>
          <w:numId w:val="0"/>
        </w:numPr>
        <w:ind w:left="4253"/>
      </w:pPr>
      <w:r>
        <w:t>and</w:t>
      </w:r>
    </w:p>
    <w:p w14:paraId="57DD0255" w14:textId="11DF4D67" w:rsidR="002038D7" w:rsidRDefault="002D08B2" w:rsidP="002038D7">
      <w:pPr>
        <w:pStyle w:val="Listtoplevel"/>
      </w:pPr>
      <w:r w:rsidRPr="009F1191">
        <w:drawing>
          <wp:anchor distT="0" distB="0" distL="114300" distR="114300" simplePos="0" relativeHeight="251963392" behindDoc="0" locked="0" layoutInCell="1" allowOverlap="1" wp14:anchorId="2FF01B99" wp14:editId="27081FA2">
            <wp:simplePos x="0" y="0"/>
            <wp:positionH relativeFrom="margin">
              <wp:posOffset>47625</wp:posOffset>
            </wp:positionH>
            <wp:positionV relativeFrom="paragraph">
              <wp:posOffset>528955</wp:posOffset>
            </wp:positionV>
            <wp:extent cx="1733550" cy="1738540"/>
            <wp:effectExtent l="0" t="0" r="0" b="0"/>
            <wp:wrapNone/>
            <wp:docPr id="1593172930" name="Picture 15931729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172930" name="Picture 15931729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8D7">
        <w:t>what support</w:t>
      </w:r>
      <w:r w:rsidR="000152AC">
        <w:t xml:space="preserve"> Whaikaha</w:t>
      </w:r>
      <w:r w:rsidR="002038D7">
        <w:t xml:space="preserve"> could give to: </w:t>
      </w:r>
    </w:p>
    <w:p w14:paraId="54AF507E" w14:textId="77777777" w:rsidR="002038D7" w:rsidRDefault="002038D7" w:rsidP="002038D7">
      <w:pPr>
        <w:pStyle w:val="Listsecondlevel"/>
      </w:pPr>
      <w:r>
        <w:t>disabled people</w:t>
      </w:r>
    </w:p>
    <w:p w14:paraId="64AFD4E7" w14:textId="77777777" w:rsidR="002038D7" w:rsidRDefault="002038D7" w:rsidP="002038D7">
      <w:pPr>
        <w:pStyle w:val="Listsecondlevel"/>
      </w:pPr>
      <w:proofErr w:type="spellStart"/>
      <w:r>
        <w:t>whānau</w:t>
      </w:r>
      <w:proofErr w:type="spellEnd"/>
      <w:r>
        <w:t xml:space="preserve"> / family.</w:t>
      </w:r>
    </w:p>
    <w:p w14:paraId="488787AC" w14:textId="77777777" w:rsidR="004E5A9B" w:rsidRDefault="004E5A9B" w:rsidP="004E5A9B"/>
    <w:p w14:paraId="00E129D4" w14:textId="3AE54FB0" w:rsidR="002038D7" w:rsidRDefault="001C5509">
      <w:pPr>
        <w:spacing w:line="240" w:lineRule="auto"/>
        <w:ind w:left="0"/>
      </w:pPr>
      <w:r w:rsidRPr="009F1191">
        <w:rPr>
          <w:noProof/>
        </w:rPr>
        <w:drawing>
          <wp:anchor distT="0" distB="0" distL="114300" distR="114300" simplePos="0" relativeHeight="251969536" behindDoc="0" locked="0" layoutInCell="1" allowOverlap="1" wp14:anchorId="52A4A435" wp14:editId="1921F91C">
            <wp:simplePos x="0" y="0"/>
            <wp:positionH relativeFrom="margin">
              <wp:align>left</wp:align>
            </wp:positionH>
            <wp:positionV relativeFrom="paragraph">
              <wp:posOffset>31915</wp:posOffset>
            </wp:positionV>
            <wp:extent cx="1609725" cy="1609725"/>
            <wp:effectExtent l="0" t="0" r="9525" b="9525"/>
            <wp:wrapNone/>
            <wp:docPr id="1749164226" name="Picture 1749164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164226" name="Picture 1749164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E6D9A" w14:textId="3D831635" w:rsidR="00B36E36" w:rsidRDefault="002038D7" w:rsidP="00B36E36">
      <w:r>
        <w:t xml:space="preserve">People who took part in the research said they were worried </w:t>
      </w:r>
      <w:r w:rsidR="000152AC">
        <w:t>a new</w:t>
      </w:r>
      <w:r>
        <w:t xml:space="preserve"> government:</w:t>
      </w:r>
    </w:p>
    <w:p w14:paraId="198F80A5" w14:textId="77777777" w:rsidR="002038D7" w:rsidRDefault="002038D7" w:rsidP="002038D7">
      <w:pPr>
        <w:pStyle w:val="Listtoplevel"/>
      </w:pPr>
      <w:r>
        <w:t>would affect what Whaikaha does</w:t>
      </w:r>
    </w:p>
    <w:p w14:paraId="3146F4C3" w14:textId="02E1F7CF" w:rsidR="002038D7" w:rsidRDefault="001C5509" w:rsidP="002038D7">
      <w:pPr>
        <w:pStyle w:val="Listtoplevel"/>
      </w:pPr>
      <w:r w:rsidRPr="009F1191">
        <w:drawing>
          <wp:anchor distT="0" distB="0" distL="114300" distR="114300" simplePos="0" relativeHeight="251974656" behindDoc="0" locked="0" layoutInCell="1" allowOverlap="1" wp14:anchorId="6E58CFD3" wp14:editId="0C046A3F">
            <wp:simplePos x="0" y="0"/>
            <wp:positionH relativeFrom="margin">
              <wp:align>left</wp:align>
            </wp:positionH>
            <wp:positionV relativeFrom="paragraph">
              <wp:posOffset>78105</wp:posOffset>
            </wp:positionV>
            <wp:extent cx="1685925" cy="1373692"/>
            <wp:effectExtent l="0" t="0" r="0" b="0"/>
            <wp:wrapNone/>
            <wp:docPr id="1290179986" name="Picture 12901799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179986" name="Picture 12901799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373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2D8F" w:rsidRPr="009F1191">
        <w:drawing>
          <wp:anchor distT="0" distB="0" distL="114300" distR="114300" simplePos="0" relativeHeight="251976704" behindDoc="0" locked="0" layoutInCell="1" allowOverlap="1" wp14:anchorId="565AB365" wp14:editId="206C9774">
            <wp:simplePos x="0" y="0"/>
            <wp:positionH relativeFrom="margin">
              <wp:posOffset>1066800</wp:posOffset>
            </wp:positionH>
            <wp:positionV relativeFrom="paragraph">
              <wp:posOffset>403860</wp:posOffset>
            </wp:positionV>
            <wp:extent cx="923925" cy="923925"/>
            <wp:effectExtent l="0" t="0" r="0" b="0"/>
            <wp:wrapNone/>
            <wp:docPr id="277420469" name="Picture 2774204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078953" name="Picture 16770789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8D7">
        <w:t xml:space="preserve">might not </w:t>
      </w:r>
      <w:r w:rsidR="002133F8">
        <w:t xml:space="preserve">let Whaikaha keep </w:t>
      </w:r>
      <w:r w:rsidR="002038D7">
        <w:t>do</w:t>
      </w:r>
      <w:r w:rsidR="002133F8">
        <w:t>ing what they wanted to</w:t>
      </w:r>
      <w:r w:rsidR="002038D7">
        <w:t>.</w:t>
      </w:r>
    </w:p>
    <w:p w14:paraId="2C732A90" w14:textId="77777777" w:rsidR="002133F8" w:rsidRDefault="001C2515" w:rsidP="002133F8">
      <w:r w:rsidRPr="009F1191">
        <w:rPr>
          <w:noProof/>
        </w:rPr>
        <w:lastRenderedPageBreak/>
        <w:drawing>
          <wp:anchor distT="0" distB="0" distL="114300" distR="114300" simplePos="0" relativeHeight="251988992" behindDoc="0" locked="0" layoutInCell="1" allowOverlap="1" wp14:anchorId="3AB3065D" wp14:editId="168E0EF0">
            <wp:simplePos x="0" y="0"/>
            <wp:positionH relativeFrom="margin">
              <wp:align>left</wp:align>
            </wp:positionH>
            <wp:positionV relativeFrom="paragraph">
              <wp:posOffset>340360</wp:posOffset>
            </wp:positionV>
            <wp:extent cx="1866900" cy="1866900"/>
            <wp:effectExtent l="0" t="0" r="0" b="0"/>
            <wp:wrapNone/>
            <wp:docPr id="1775390661" name="Picture 17753906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390661" name="Picture 17753906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33F8">
        <w:t xml:space="preserve">People who took part in the research said that people left out of what </w:t>
      </w:r>
      <w:proofErr w:type="spellStart"/>
      <w:r w:rsidR="002133F8">
        <w:t>Whaikaha</w:t>
      </w:r>
      <w:proofErr w:type="spellEnd"/>
      <w:r w:rsidR="002133F8">
        <w:t xml:space="preserve"> does were </w:t>
      </w:r>
      <w:r w:rsidR="00A830E6">
        <w:t>those</w:t>
      </w:r>
      <w:r w:rsidR="002133F8">
        <w:t xml:space="preserve"> with:</w:t>
      </w:r>
    </w:p>
    <w:p w14:paraId="5934A237" w14:textId="77777777" w:rsidR="002133F8" w:rsidRPr="001C2515" w:rsidRDefault="001C2515" w:rsidP="002133F8">
      <w:pPr>
        <w:pStyle w:val="Listtoplevel"/>
      </w:pPr>
      <w:r>
        <w:t>p</w:t>
      </w:r>
      <w:r w:rsidR="002133F8" w:rsidRPr="001C2515">
        <w:t>sychosocial</w:t>
      </w:r>
      <w:r w:rsidRPr="001C2515">
        <w:t xml:space="preserve"> / mental health</w:t>
      </w:r>
      <w:r w:rsidR="002133F8" w:rsidRPr="001C2515">
        <w:t xml:space="preserve"> disabilities</w:t>
      </w:r>
    </w:p>
    <w:p w14:paraId="533FF1E5" w14:textId="77777777" w:rsidR="002133F8" w:rsidRDefault="002133F8" w:rsidP="002133F8">
      <w:pPr>
        <w:pStyle w:val="Listtoplevel"/>
      </w:pPr>
      <w:r w:rsidRPr="002133F8">
        <w:rPr>
          <w:b/>
          <w:bCs/>
        </w:rPr>
        <w:t>chronic health conditions</w:t>
      </w:r>
      <w:r>
        <w:t>.</w:t>
      </w:r>
    </w:p>
    <w:p w14:paraId="572FB6D5" w14:textId="77777777" w:rsidR="002038D7" w:rsidRDefault="002038D7" w:rsidP="00B36E36"/>
    <w:p w14:paraId="5C85DEA5" w14:textId="77777777" w:rsidR="008327FD" w:rsidRDefault="008327FD" w:rsidP="00124EA8">
      <w:pPr>
        <w:rPr>
          <w:b/>
          <w:bCs/>
        </w:rPr>
      </w:pPr>
    </w:p>
    <w:p w14:paraId="16BB54E8" w14:textId="094DAF40" w:rsidR="00A830E6" w:rsidRDefault="001C2515" w:rsidP="00124EA8">
      <w:r w:rsidRPr="009F1191">
        <w:rPr>
          <w:noProof/>
        </w:rPr>
        <w:drawing>
          <wp:anchor distT="0" distB="0" distL="114300" distR="114300" simplePos="0" relativeHeight="251978752" behindDoc="0" locked="0" layoutInCell="1" allowOverlap="1" wp14:anchorId="2A1DE203" wp14:editId="00FB0932">
            <wp:simplePos x="0" y="0"/>
            <wp:positionH relativeFrom="margin">
              <wp:posOffset>0</wp:posOffset>
            </wp:positionH>
            <wp:positionV relativeFrom="paragraph">
              <wp:posOffset>285750</wp:posOffset>
            </wp:positionV>
            <wp:extent cx="1807203" cy="1371600"/>
            <wp:effectExtent l="0" t="0" r="3175" b="0"/>
            <wp:wrapNone/>
            <wp:docPr id="595845432" name="Picture 595845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845432" name="Picture 5958454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03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0E6">
        <w:rPr>
          <w:noProof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 wp14:anchorId="27B1B4BB" wp14:editId="549E5BD9">
                <wp:simplePos x="0" y="0"/>
                <wp:positionH relativeFrom="margin">
                  <wp:posOffset>2194560</wp:posOffset>
                </wp:positionH>
                <wp:positionV relativeFrom="paragraph">
                  <wp:posOffset>-65838</wp:posOffset>
                </wp:positionV>
                <wp:extent cx="3510915" cy="2172615"/>
                <wp:effectExtent l="0" t="0" r="0" b="0"/>
                <wp:wrapNone/>
                <wp:docPr id="144693183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21726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5FC00B58" id="Rectangle 5" o:spid="_x0000_s1026" alt="&quot;&quot;" style="position:absolute;margin-left:172.8pt;margin-top:-5.2pt;width:276.45pt;height:171.05pt;z-index:-25145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  <w:r w:rsidR="00A830E6" w:rsidRPr="00A830E6">
        <w:rPr>
          <w:b/>
          <w:bCs/>
        </w:rPr>
        <w:t>Chronic health conditions</w:t>
      </w:r>
      <w:r w:rsidR="00A830E6">
        <w:t xml:space="preserve"> </w:t>
      </w:r>
      <w:proofErr w:type="gramStart"/>
      <w:r w:rsidR="00A830E6">
        <w:t>means</w:t>
      </w:r>
      <w:proofErr w:type="gramEnd"/>
      <w:r w:rsidR="00A830E6">
        <w:t xml:space="preserve"> health condition</w:t>
      </w:r>
      <w:r w:rsidR="000152AC">
        <w:t>s</w:t>
      </w:r>
      <w:r w:rsidR="00A830E6">
        <w:t xml:space="preserve"> that last:</w:t>
      </w:r>
    </w:p>
    <w:p w14:paraId="2BB51084" w14:textId="77777777" w:rsidR="00A830E6" w:rsidRDefault="00A830E6" w:rsidP="00A830E6">
      <w:pPr>
        <w:pStyle w:val="Listtoplevel"/>
      </w:pPr>
      <w:r>
        <w:t>for a long time</w:t>
      </w:r>
    </w:p>
    <w:p w14:paraId="5C474F53" w14:textId="77777777" w:rsidR="00A830E6" w:rsidRDefault="00A830E6" w:rsidP="00A830E6">
      <w:pPr>
        <w:pStyle w:val="Listtoplevel"/>
      </w:pPr>
      <w:r>
        <w:t>your whole life.</w:t>
      </w:r>
    </w:p>
    <w:p w14:paraId="298D1DE0" w14:textId="77777777" w:rsidR="001C5509" w:rsidRDefault="001C5509" w:rsidP="005C7777"/>
    <w:p w14:paraId="593B7FF4" w14:textId="557C586F" w:rsidR="001C5509" w:rsidRDefault="001C5509">
      <w:pPr>
        <w:spacing w:line="240" w:lineRule="auto"/>
        <w:ind w:left="0"/>
      </w:pPr>
      <w:r>
        <w:br w:type="page"/>
      </w:r>
    </w:p>
    <w:p w14:paraId="36BB05E9" w14:textId="730D1DC2" w:rsidR="005C7777" w:rsidRDefault="001C2515" w:rsidP="005C7777">
      <w:r w:rsidRPr="009F1191">
        <w:rPr>
          <w:noProof/>
        </w:rPr>
        <w:lastRenderedPageBreak/>
        <w:drawing>
          <wp:anchor distT="0" distB="0" distL="114300" distR="114300" simplePos="0" relativeHeight="251980800" behindDoc="0" locked="0" layoutInCell="1" allowOverlap="1" wp14:anchorId="30574DD2" wp14:editId="399C84A7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666875" cy="1666875"/>
            <wp:effectExtent l="0" t="0" r="0" b="9525"/>
            <wp:wrapNone/>
            <wp:docPr id="1119085418" name="Picture 11190854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085418" name="Picture 11190854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777">
        <w:t xml:space="preserve">Some people who took part in the research said </w:t>
      </w:r>
      <w:proofErr w:type="spellStart"/>
      <w:r w:rsidR="005C7777">
        <w:t>Whaikaha</w:t>
      </w:r>
      <w:proofErr w:type="spellEnd"/>
      <w:r w:rsidR="005C7777">
        <w:t xml:space="preserve"> did a good job:</w:t>
      </w:r>
    </w:p>
    <w:p w14:paraId="3FDE7E8E" w14:textId="4EF745A6" w:rsidR="005C7777" w:rsidRDefault="001C2515" w:rsidP="005C7777">
      <w:pPr>
        <w:pStyle w:val="Listtoplevel"/>
      </w:pPr>
      <w:r w:rsidRPr="009F1191">
        <w:drawing>
          <wp:anchor distT="0" distB="0" distL="114300" distR="114300" simplePos="0" relativeHeight="251982848" behindDoc="0" locked="0" layoutInCell="1" allowOverlap="1" wp14:anchorId="695D26ED" wp14:editId="4499CB11">
            <wp:simplePos x="0" y="0"/>
            <wp:positionH relativeFrom="margin">
              <wp:align>left</wp:align>
            </wp:positionH>
            <wp:positionV relativeFrom="paragraph">
              <wp:posOffset>808990</wp:posOffset>
            </wp:positionV>
            <wp:extent cx="1476375" cy="1498858"/>
            <wp:effectExtent l="0" t="0" r="0" b="6350"/>
            <wp:wrapNone/>
            <wp:docPr id="920096404" name="Picture 9200964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096404" name="Picture 9200964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98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777">
        <w:t>giving emergency response information</w:t>
      </w:r>
      <w:r w:rsidR="001C5509">
        <w:t xml:space="preserve"> like what to do in a flood</w:t>
      </w:r>
    </w:p>
    <w:p w14:paraId="55A9EF4B" w14:textId="1638C820" w:rsidR="005C7777" w:rsidRDefault="000152AC" w:rsidP="005C7777">
      <w:pPr>
        <w:pStyle w:val="Listtoplevel"/>
      </w:pPr>
      <w:r w:rsidRPr="009F1191">
        <w:drawing>
          <wp:anchor distT="0" distB="0" distL="114300" distR="114300" simplePos="0" relativeHeight="252086272" behindDoc="0" locked="0" layoutInCell="1" allowOverlap="1" wp14:anchorId="2D19F1C2" wp14:editId="575C6802">
            <wp:simplePos x="0" y="0"/>
            <wp:positionH relativeFrom="margin">
              <wp:posOffset>1158875</wp:posOffset>
            </wp:positionH>
            <wp:positionV relativeFrom="paragraph">
              <wp:posOffset>180975</wp:posOffset>
            </wp:positionV>
            <wp:extent cx="647700" cy="647700"/>
            <wp:effectExtent l="0" t="0" r="0" b="0"/>
            <wp:wrapNone/>
            <wp:docPr id="563270910" name="Picture 5632709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08956" name="Picture 10015089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dealing with</w:t>
      </w:r>
      <w:r w:rsidR="005C7777">
        <w:t xml:space="preserve"> </w:t>
      </w:r>
      <w:r w:rsidR="005C7777" w:rsidRPr="001C5509">
        <w:rPr>
          <w:b/>
          <w:bCs/>
        </w:rPr>
        <w:t>complaints</w:t>
      </w:r>
      <w:r w:rsidR="005C7777">
        <w:t>.</w:t>
      </w:r>
    </w:p>
    <w:p w14:paraId="734DE4B0" w14:textId="77777777" w:rsidR="005C7777" w:rsidRDefault="005C7777" w:rsidP="005C7777"/>
    <w:p w14:paraId="0E4B28FB" w14:textId="64F506E6" w:rsidR="005C7777" w:rsidRDefault="00CF6585" w:rsidP="005C7777">
      <w:r>
        <w:rPr>
          <w:noProof/>
        </w:rPr>
        <mc:AlternateContent>
          <mc:Choice Requires="wps">
            <w:drawing>
              <wp:anchor distT="0" distB="0" distL="114300" distR="114300" simplePos="0" relativeHeight="252105728" behindDoc="1" locked="0" layoutInCell="1" allowOverlap="1" wp14:anchorId="48440AB5" wp14:editId="08CAE9C3">
                <wp:simplePos x="0" y="0"/>
                <wp:positionH relativeFrom="margin">
                  <wp:align>right</wp:align>
                </wp:positionH>
                <wp:positionV relativeFrom="paragraph">
                  <wp:posOffset>264243</wp:posOffset>
                </wp:positionV>
                <wp:extent cx="3510915" cy="2847726"/>
                <wp:effectExtent l="0" t="0" r="0" b="0"/>
                <wp:wrapNone/>
                <wp:docPr id="124592592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284772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2FD857A2" id="Rectangle 5" o:spid="_x0000_s1026" alt="&quot;&quot;" style="position:absolute;margin-left:225.25pt;margin-top:20.8pt;width:276.45pt;height:224.25pt;z-index:-251210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57162724" w14:textId="28266B74" w:rsidR="0037150E" w:rsidRDefault="0037150E" w:rsidP="0037150E">
      <w:r>
        <w:rPr>
          <w:noProof/>
        </w:rPr>
        <w:drawing>
          <wp:anchor distT="0" distB="0" distL="114300" distR="114300" simplePos="0" relativeHeight="252103680" behindDoc="0" locked="0" layoutInCell="1" allowOverlap="1" wp14:anchorId="3B6F5D46" wp14:editId="3CAE5BA4">
            <wp:simplePos x="0" y="0"/>
            <wp:positionH relativeFrom="margin">
              <wp:align>left</wp:align>
            </wp:positionH>
            <wp:positionV relativeFrom="paragraph">
              <wp:posOffset>687705</wp:posOffset>
            </wp:positionV>
            <wp:extent cx="1697872" cy="1757238"/>
            <wp:effectExtent l="0" t="0" r="0" b="0"/>
            <wp:wrapNone/>
            <wp:docPr id="30966595" name="Picture 309665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417406" name="Picture 6704174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7872" cy="1757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</w:t>
      </w:r>
      <w:r w:rsidRPr="002670FE">
        <w:rPr>
          <w:b/>
          <w:bCs/>
        </w:rPr>
        <w:t>complaint</w:t>
      </w:r>
      <w:r>
        <w:t xml:space="preserve"> is when you tell someone:</w:t>
      </w:r>
    </w:p>
    <w:p w14:paraId="07E8753C" w14:textId="77777777" w:rsidR="0037150E" w:rsidRDefault="0037150E" w:rsidP="0037150E">
      <w:pPr>
        <w:pStyle w:val="Listtoplevel"/>
      </w:pPr>
      <w:r>
        <w:t>something is wrong</w:t>
      </w:r>
    </w:p>
    <w:p w14:paraId="7BE63A83" w14:textId="77777777" w:rsidR="0037150E" w:rsidRDefault="0037150E" w:rsidP="0037150E">
      <w:pPr>
        <w:pStyle w:val="Listtoplevel"/>
        <w:numPr>
          <w:ilvl w:val="0"/>
          <w:numId w:val="0"/>
        </w:numPr>
        <w:ind w:left="4253"/>
      </w:pPr>
      <w:r>
        <w:t>and</w:t>
      </w:r>
    </w:p>
    <w:p w14:paraId="4A5FAAE0" w14:textId="77777777" w:rsidR="0037150E" w:rsidRDefault="0037150E" w:rsidP="0037150E">
      <w:pPr>
        <w:pStyle w:val="Listtoplevel"/>
      </w:pPr>
      <w:r>
        <w:t>how you want it to be fixed.</w:t>
      </w:r>
    </w:p>
    <w:p w14:paraId="32999196" w14:textId="532B33CF" w:rsidR="001C5509" w:rsidRDefault="001C5509" w:rsidP="005C7777"/>
    <w:p w14:paraId="5F5E2578" w14:textId="77777777" w:rsidR="001C5509" w:rsidRDefault="001C5509" w:rsidP="005C7777"/>
    <w:p w14:paraId="746FCE2B" w14:textId="77777777" w:rsidR="005C7777" w:rsidRDefault="001C2515" w:rsidP="005C7777">
      <w:r w:rsidRPr="009F1191">
        <w:rPr>
          <w:noProof/>
        </w:rPr>
        <w:drawing>
          <wp:anchor distT="0" distB="0" distL="114300" distR="114300" simplePos="0" relativeHeight="251986944" behindDoc="0" locked="0" layoutInCell="1" allowOverlap="1" wp14:anchorId="180A1EA5" wp14:editId="5B102CA8">
            <wp:simplePos x="0" y="0"/>
            <wp:positionH relativeFrom="margin">
              <wp:align>left</wp:align>
            </wp:positionH>
            <wp:positionV relativeFrom="paragraph">
              <wp:posOffset>38735</wp:posOffset>
            </wp:positionV>
            <wp:extent cx="1685925" cy="1685925"/>
            <wp:effectExtent l="0" t="0" r="0" b="9525"/>
            <wp:wrapNone/>
            <wp:docPr id="67112742" name="Picture 671127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12742" name="Picture 671127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777">
        <w:t xml:space="preserve">People who took part in the research said they wanted </w:t>
      </w:r>
      <w:proofErr w:type="spellStart"/>
      <w:r w:rsidR="005C7777">
        <w:t>Whaikaha</w:t>
      </w:r>
      <w:proofErr w:type="spellEnd"/>
      <w:r w:rsidR="005C7777">
        <w:t xml:space="preserve"> to be a strong voice for the disability community.</w:t>
      </w:r>
    </w:p>
    <w:p w14:paraId="00452F2D" w14:textId="77777777" w:rsidR="005C7777" w:rsidRDefault="005C7777">
      <w:pPr>
        <w:spacing w:line="240" w:lineRule="auto"/>
        <w:ind w:left="0"/>
      </w:pPr>
      <w:r>
        <w:br w:type="page"/>
      </w:r>
    </w:p>
    <w:p w14:paraId="792F8605" w14:textId="77777777" w:rsidR="005C7777" w:rsidRDefault="005C7777" w:rsidP="005C7777">
      <w:pPr>
        <w:pStyle w:val="Heading1"/>
      </w:pPr>
      <w:bookmarkStart w:id="12" w:name="_What_are_the"/>
      <w:bookmarkStart w:id="13" w:name="_Toc188969868"/>
      <w:bookmarkEnd w:id="12"/>
      <w:r>
        <w:lastRenderedPageBreak/>
        <w:t>What are the recommendations?</w:t>
      </w:r>
      <w:bookmarkEnd w:id="13"/>
    </w:p>
    <w:p w14:paraId="2F356242" w14:textId="77777777" w:rsidR="005C7777" w:rsidRDefault="005C7777" w:rsidP="005C7777"/>
    <w:p w14:paraId="2E074A2E" w14:textId="77777777" w:rsidR="005C7777" w:rsidRDefault="001C2515" w:rsidP="005C7777">
      <w:r w:rsidRPr="009F1191">
        <w:rPr>
          <w:noProof/>
        </w:rPr>
        <w:drawing>
          <wp:anchor distT="0" distB="0" distL="114300" distR="114300" simplePos="0" relativeHeight="251991040" behindDoc="0" locked="0" layoutInCell="1" allowOverlap="1" wp14:anchorId="43453BA7" wp14:editId="62DFC1DC">
            <wp:simplePos x="0" y="0"/>
            <wp:positionH relativeFrom="margin">
              <wp:align>left</wp:align>
            </wp:positionH>
            <wp:positionV relativeFrom="paragraph">
              <wp:posOffset>212090</wp:posOffset>
            </wp:positionV>
            <wp:extent cx="1543050" cy="1543050"/>
            <wp:effectExtent l="0" t="0" r="0" b="0"/>
            <wp:wrapNone/>
            <wp:docPr id="616890967" name="Picture 6168909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890967" name="Picture 6168909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59622" w14:textId="77777777" w:rsidR="005C7777" w:rsidRDefault="005C7777" w:rsidP="005C7777">
      <w:r>
        <w:t xml:space="preserve">People who took part in the research gave </w:t>
      </w:r>
      <w:r w:rsidRPr="005C7777">
        <w:rPr>
          <w:b/>
          <w:bCs/>
        </w:rPr>
        <w:t>recommendations</w:t>
      </w:r>
      <w:r>
        <w:t xml:space="preserve"> on what </w:t>
      </w:r>
      <w:proofErr w:type="spellStart"/>
      <w:r>
        <w:t>Whaikaha</w:t>
      </w:r>
      <w:proofErr w:type="spellEnd"/>
      <w:r>
        <w:t xml:space="preserve"> could do.</w:t>
      </w:r>
    </w:p>
    <w:p w14:paraId="194D84E0" w14:textId="77777777" w:rsidR="005C7777" w:rsidRDefault="005C7777" w:rsidP="005C7777"/>
    <w:p w14:paraId="4DEF35C7" w14:textId="4E7696A5" w:rsidR="005C7777" w:rsidRDefault="002F2E0D" w:rsidP="005C7777">
      <w:r>
        <w:rPr>
          <w:noProof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367E25CA" wp14:editId="2B5FDC76">
                <wp:simplePos x="0" y="0"/>
                <wp:positionH relativeFrom="column">
                  <wp:posOffset>0</wp:posOffset>
                </wp:positionH>
                <wp:positionV relativeFrom="paragraph">
                  <wp:posOffset>347040</wp:posOffset>
                </wp:positionV>
                <wp:extent cx="1666875" cy="1666875"/>
                <wp:effectExtent l="0" t="0" r="9525" b="9525"/>
                <wp:wrapNone/>
                <wp:docPr id="1413724787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666875"/>
                          <a:chOff x="0" y="0"/>
                          <a:chExt cx="1666875" cy="1666875"/>
                        </a:xfrm>
                      </wpg:grpSpPr>
                      <pic:pic xmlns:pic="http://schemas.openxmlformats.org/drawingml/2006/picture">
                        <pic:nvPicPr>
                          <pic:cNvPr id="1001234451" name="Picture 12149227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4275489" name="Picture 19274335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510" y="153619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29160953" name="Picture 133734445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280" y="36576"/>
                            <a:ext cx="44132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329A367F" id="Group 32" o:spid="_x0000_s1026" alt="&quot;&quot;" style="position:absolute;margin-left:0;margin-top:27.35pt;width:131.25pt;height:131.25pt;z-index:251998208" coordsize="16668,16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">
                <v:shape id="Picture 1214922781" o:spid="_x0000_s1027" type="#_x0000_t75" alt="&quot;&quot;" style="position:absolute;width:16668;height:1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">
                  <v:imagedata r:id="rId17" o:title=""/>
                </v:shape>
                <v:shape id="Picture 1927433538" o:spid="_x0000_s1028" type="#_x0000_t75" alt="&quot;&quot;" style="position:absolute;left:1975;top:1536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">
                  <v:imagedata r:id="rId18" o:title=""/>
                </v:shape>
                <v:shape id="Picture 1337344458" o:spid="_x0000_s1029" type="#_x0000_t75" alt="&quot;&quot;" style="position:absolute;left:10972;top:365;width:4414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">
                  <v:imagedata r:id="rId19" o:title=""/>
                </v:shape>
              </v:group>
            </w:pict>
          </mc:Fallback>
        </mc:AlternateContent>
      </w:r>
      <w:r w:rsidR="00CF6585">
        <w:rPr>
          <w:noProof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097E56A7" wp14:editId="1DFCF29A">
                <wp:simplePos x="0" y="0"/>
                <wp:positionH relativeFrom="margin">
                  <wp:align>right</wp:align>
                </wp:positionH>
                <wp:positionV relativeFrom="paragraph">
                  <wp:posOffset>244310</wp:posOffset>
                </wp:positionV>
                <wp:extent cx="3510915" cy="803082"/>
                <wp:effectExtent l="0" t="0" r="0" b="0"/>
                <wp:wrapNone/>
                <wp:docPr id="52935187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80308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5E6211BC" id="Rectangle 5" o:spid="_x0000_s1026" alt="&quot;&quot;" style="position:absolute;margin-left:225.25pt;margin-top:19.25pt;width:276.45pt;height:63.25pt;z-index:-251448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6CEEFA2B" w14:textId="66C28AB3" w:rsidR="005C7777" w:rsidRDefault="005C7777" w:rsidP="005C7777">
      <w:r>
        <w:t xml:space="preserve">A </w:t>
      </w:r>
      <w:r w:rsidRPr="005C7777">
        <w:rPr>
          <w:b/>
          <w:bCs/>
        </w:rPr>
        <w:t>recommendation</w:t>
      </w:r>
      <w:r>
        <w:t xml:space="preserve"> is something that would be good to do.</w:t>
      </w:r>
    </w:p>
    <w:p w14:paraId="27002C86" w14:textId="77777777" w:rsidR="00425EA0" w:rsidRDefault="00425EA0" w:rsidP="005C7777"/>
    <w:p w14:paraId="4CB8CF8B" w14:textId="77777777" w:rsidR="00425EA0" w:rsidRDefault="00425EA0" w:rsidP="005C7777"/>
    <w:p w14:paraId="68FEF08B" w14:textId="77777777" w:rsidR="00425EA0" w:rsidRDefault="001C2515" w:rsidP="005C7777">
      <w:r w:rsidRPr="009F1191">
        <w:rPr>
          <w:noProof/>
        </w:rPr>
        <w:drawing>
          <wp:anchor distT="0" distB="0" distL="114300" distR="114300" simplePos="0" relativeHeight="252000256" behindDoc="0" locked="0" layoutInCell="1" allowOverlap="1" wp14:anchorId="124C0172" wp14:editId="08E034E1">
            <wp:simplePos x="0" y="0"/>
            <wp:positionH relativeFrom="margin">
              <wp:posOffset>-485776</wp:posOffset>
            </wp:positionH>
            <wp:positionV relativeFrom="paragraph">
              <wp:posOffset>927100</wp:posOffset>
            </wp:positionV>
            <wp:extent cx="2494057" cy="1762125"/>
            <wp:effectExtent l="0" t="0" r="0" b="0"/>
            <wp:wrapNone/>
            <wp:docPr id="140306627" name="Picture 1403066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06627" name="Picture 1403066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985" cy="1763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EA0">
        <w:t xml:space="preserve">People who took part in the research said </w:t>
      </w:r>
      <w:proofErr w:type="spellStart"/>
      <w:r w:rsidR="00425EA0">
        <w:t>Whaikaha</w:t>
      </w:r>
      <w:proofErr w:type="spellEnd"/>
      <w:r w:rsidR="00425EA0">
        <w:t xml:space="preserve"> must use the principles / ideas from:</w:t>
      </w:r>
    </w:p>
    <w:p w14:paraId="175EF7AA" w14:textId="5CC3BD81" w:rsidR="00425EA0" w:rsidRDefault="00425EA0" w:rsidP="00425EA0">
      <w:pPr>
        <w:pStyle w:val="Listtoplevel"/>
      </w:pPr>
      <w:r>
        <w:t xml:space="preserve">the </w:t>
      </w:r>
      <w:r w:rsidRPr="002C51F5">
        <w:rPr>
          <w:b/>
          <w:bCs/>
        </w:rPr>
        <w:t>social and human rights model</w:t>
      </w:r>
      <w:r w:rsidR="000152AC">
        <w:rPr>
          <w:b/>
          <w:bCs/>
        </w:rPr>
        <w:t>s</w:t>
      </w:r>
      <w:r w:rsidRPr="002C51F5">
        <w:rPr>
          <w:b/>
          <w:bCs/>
        </w:rPr>
        <w:t xml:space="preserve"> of disability</w:t>
      </w:r>
    </w:p>
    <w:p w14:paraId="314FEF34" w14:textId="77777777" w:rsidR="00425EA0" w:rsidRDefault="001C2515" w:rsidP="00425EA0">
      <w:pPr>
        <w:pStyle w:val="Listtoplevel"/>
      </w:pPr>
      <w:r w:rsidRPr="009F1191">
        <w:drawing>
          <wp:anchor distT="0" distB="0" distL="114300" distR="114300" simplePos="0" relativeHeight="252002304" behindDoc="0" locked="0" layoutInCell="1" allowOverlap="1" wp14:anchorId="1C5953A3" wp14:editId="29EA5B06">
            <wp:simplePos x="0" y="0"/>
            <wp:positionH relativeFrom="margin">
              <wp:align>left</wp:align>
            </wp:positionH>
            <wp:positionV relativeFrom="paragraph">
              <wp:posOffset>685800</wp:posOffset>
            </wp:positionV>
            <wp:extent cx="1790700" cy="1790700"/>
            <wp:effectExtent l="0" t="0" r="0" b="0"/>
            <wp:wrapNone/>
            <wp:docPr id="803348735" name="Picture 8033487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EA0">
        <w:t>Te Tiriti o Waitangi / the Treaty of Waitangi</w:t>
      </w:r>
    </w:p>
    <w:p w14:paraId="62986B71" w14:textId="77777777" w:rsidR="00425EA0" w:rsidRDefault="00425EA0" w:rsidP="00425EA0">
      <w:pPr>
        <w:pStyle w:val="Listtoplevel"/>
      </w:pPr>
      <w:r>
        <w:t>Enabling Good Lives / EGL</w:t>
      </w:r>
    </w:p>
    <w:p w14:paraId="0C5EA7D1" w14:textId="77777777" w:rsidR="00425EA0" w:rsidRDefault="00425EA0" w:rsidP="00425EA0">
      <w:pPr>
        <w:pStyle w:val="Listtoplevel"/>
      </w:pPr>
      <w:r>
        <w:t>the UNCRPD.</w:t>
      </w:r>
    </w:p>
    <w:p w14:paraId="347774BB" w14:textId="6AF844BF" w:rsidR="000152AC" w:rsidRDefault="002A0689" w:rsidP="00425EA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658EBE5E" wp14:editId="3FFECA6F">
                <wp:simplePos x="0" y="0"/>
                <wp:positionH relativeFrom="margin">
                  <wp:align>right</wp:align>
                </wp:positionH>
                <wp:positionV relativeFrom="paragraph">
                  <wp:posOffset>-58522</wp:posOffset>
                </wp:positionV>
                <wp:extent cx="3510915" cy="7966253"/>
                <wp:effectExtent l="0" t="0" r="0" b="0"/>
                <wp:wrapNone/>
                <wp:docPr id="182476807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15" cy="796625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29C43442" id="Rectangle 5" o:spid="_x0000_s1026" alt="&quot;&quot;" style="position:absolute;margin-left:225.25pt;margin-top:-4.6pt;width:276.45pt;height:627.25pt;z-index:-251312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37150E" w:rsidRPr="009F1191">
        <w:rPr>
          <w:noProof/>
        </w:rPr>
        <w:drawing>
          <wp:anchor distT="0" distB="0" distL="114300" distR="114300" simplePos="0" relativeHeight="252010496" behindDoc="0" locked="0" layoutInCell="1" allowOverlap="1" wp14:anchorId="1EB2C19C" wp14:editId="4F367035">
            <wp:simplePos x="0" y="0"/>
            <wp:positionH relativeFrom="margin">
              <wp:align>left</wp:align>
            </wp:positionH>
            <wp:positionV relativeFrom="paragraph">
              <wp:posOffset>504825</wp:posOffset>
            </wp:positionV>
            <wp:extent cx="1762125" cy="1854084"/>
            <wp:effectExtent l="0" t="0" r="0" b="0"/>
            <wp:wrapNone/>
            <wp:docPr id="1411371906" name="Picture 14113719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371906" name="Picture 14113719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039" cy="1855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1F5">
        <w:t xml:space="preserve">A </w:t>
      </w:r>
      <w:r w:rsidR="002C51F5" w:rsidRPr="002C51F5">
        <w:rPr>
          <w:b/>
          <w:bCs/>
        </w:rPr>
        <w:t>model of disability</w:t>
      </w:r>
      <w:r w:rsidR="002C51F5">
        <w:t xml:space="preserve"> </w:t>
      </w:r>
      <w:r w:rsidR="000152AC">
        <w:t>means</w:t>
      </w:r>
      <w:r w:rsidR="002C51F5">
        <w:t xml:space="preserve"> </w:t>
      </w:r>
      <w:r w:rsidR="000152AC">
        <w:t>a way of understanding:</w:t>
      </w:r>
    </w:p>
    <w:p w14:paraId="06FE2614" w14:textId="77777777" w:rsidR="000152AC" w:rsidRDefault="000152AC" w:rsidP="000152AC">
      <w:pPr>
        <w:pStyle w:val="Listtoplevel"/>
      </w:pPr>
      <w:r>
        <w:t>what disability is</w:t>
      </w:r>
    </w:p>
    <w:p w14:paraId="2658C7A2" w14:textId="38CD0C5C" w:rsidR="002C51F5" w:rsidRDefault="000152AC" w:rsidP="0037150E">
      <w:pPr>
        <w:pStyle w:val="Listtoplevel"/>
      </w:pPr>
      <w:r>
        <w:t>the best ways of making sure disabled people can have good lives</w:t>
      </w:r>
      <w:r w:rsidR="002C51F5">
        <w:t>.</w:t>
      </w:r>
    </w:p>
    <w:p w14:paraId="36EF4900" w14:textId="77777777" w:rsidR="002C51F5" w:rsidRDefault="002C51F5" w:rsidP="00425EA0"/>
    <w:p w14:paraId="14D052DA" w14:textId="77777777" w:rsidR="002C51F5" w:rsidRDefault="002C51F5" w:rsidP="00425EA0"/>
    <w:p w14:paraId="17074479" w14:textId="4470CEA0" w:rsidR="002C51F5" w:rsidRDefault="002C51F5" w:rsidP="00425EA0">
      <w:r w:rsidRPr="009F1191">
        <w:rPr>
          <w:noProof/>
        </w:rPr>
        <w:drawing>
          <wp:anchor distT="0" distB="0" distL="114300" distR="114300" simplePos="0" relativeHeight="252006400" behindDoc="0" locked="0" layoutInCell="1" allowOverlap="1" wp14:anchorId="5A43BDBA" wp14:editId="73D28061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1552575" cy="1866646"/>
            <wp:effectExtent l="0" t="0" r="0" b="635"/>
            <wp:wrapNone/>
            <wp:docPr id="751732333" name="Picture 7517323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732333" name="Picture 7517323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523" cy="1867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 </w:t>
      </w:r>
      <w:r w:rsidRPr="002C51F5">
        <w:rPr>
          <w:b/>
          <w:bCs/>
        </w:rPr>
        <w:t>social and human rights</w:t>
      </w:r>
      <w:r>
        <w:t xml:space="preserve"> </w:t>
      </w:r>
      <w:r w:rsidRPr="002A0689">
        <w:rPr>
          <w:b/>
          <w:bCs/>
        </w:rPr>
        <w:t>model</w:t>
      </w:r>
      <w:r w:rsidR="000152AC" w:rsidRPr="002A0689">
        <w:rPr>
          <w:b/>
          <w:bCs/>
        </w:rPr>
        <w:t>s</w:t>
      </w:r>
      <w:r w:rsidRPr="002A0689">
        <w:rPr>
          <w:b/>
          <w:bCs/>
        </w:rPr>
        <w:t xml:space="preserve"> of disability</w:t>
      </w:r>
      <w:r>
        <w:t xml:space="preserve"> </w:t>
      </w:r>
      <w:r w:rsidR="00751DD0">
        <w:t>is understanding that</w:t>
      </w:r>
      <w:r>
        <w:t xml:space="preserve"> disabled people have:</w:t>
      </w:r>
    </w:p>
    <w:p w14:paraId="0CDA902E" w14:textId="77777777" w:rsidR="002C51F5" w:rsidRDefault="002C51F5" w:rsidP="002C51F5">
      <w:pPr>
        <w:pStyle w:val="Listtoplevel"/>
      </w:pPr>
      <w:r>
        <w:t>equal rights</w:t>
      </w:r>
    </w:p>
    <w:p w14:paraId="37D9ED5C" w14:textId="60AC5FA2" w:rsidR="002C51F5" w:rsidRDefault="002C51F5" w:rsidP="002C51F5">
      <w:pPr>
        <w:pStyle w:val="Listtoplevel"/>
      </w:pPr>
      <w:r w:rsidRPr="009F1191">
        <w:drawing>
          <wp:anchor distT="0" distB="0" distL="114300" distR="114300" simplePos="0" relativeHeight="252008448" behindDoc="0" locked="0" layoutInCell="1" allowOverlap="1" wp14:anchorId="6D93F415" wp14:editId="6007CABB">
            <wp:simplePos x="0" y="0"/>
            <wp:positionH relativeFrom="margin">
              <wp:align>left</wp:align>
            </wp:positionH>
            <wp:positionV relativeFrom="paragraph">
              <wp:posOffset>575310</wp:posOffset>
            </wp:positionV>
            <wp:extent cx="1788805" cy="1790700"/>
            <wp:effectExtent l="0" t="0" r="1905" b="0"/>
            <wp:wrapNone/>
            <wp:docPr id="629047817" name="Picture 6290478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047817" name="Picture 6290478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805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choice of what they want to do in their l</w:t>
      </w:r>
      <w:r w:rsidR="0037150E">
        <w:t>ives</w:t>
      </w:r>
      <w:r>
        <w:t xml:space="preserve"> </w:t>
      </w:r>
    </w:p>
    <w:p w14:paraId="3E73A230" w14:textId="06F7FFBB" w:rsidR="002C51F5" w:rsidRDefault="002C51F5" w:rsidP="002C51F5">
      <w:pPr>
        <w:pStyle w:val="Listtoplevel"/>
      </w:pPr>
      <w:r>
        <w:t xml:space="preserve">control over their </w:t>
      </w:r>
      <w:r w:rsidR="0037150E">
        <w:t>lives</w:t>
      </w:r>
    </w:p>
    <w:p w14:paraId="7521D504" w14:textId="77777777" w:rsidR="002C51F5" w:rsidRDefault="002C51F5" w:rsidP="002C51F5">
      <w:pPr>
        <w:pStyle w:val="Listtoplevel"/>
      </w:pPr>
      <w:r>
        <w:t>are included in everything.</w:t>
      </w:r>
    </w:p>
    <w:p w14:paraId="2DF5E288" w14:textId="77777777" w:rsidR="002C51F5" w:rsidRDefault="002C51F5" w:rsidP="00425EA0"/>
    <w:p w14:paraId="4D003A6C" w14:textId="77777777" w:rsidR="002C51F5" w:rsidRDefault="002C51F5">
      <w:pPr>
        <w:spacing w:line="240" w:lineRule="auto"/>
        <w:ind w:left="0"/>
      </w:pPr>
      <w:r>
        <w:br w:type="page"/>
      </w:r>
    </w:p>
    <w:p w14:paraId="1CCE11DC" w14:textId="77777777" w:rsidR="00425EA0" w:rsidRDefault="002C51F5" w:rsidP="00425EA0">
      <w:r w:rsidRPr="009F1191">
        <w:rPr>
          <w:noProof/>
        </w:rPr>
        <w:lastRenderedPageBreak/>
        <w:drawing>
          <wp:anchor distT="0" distB="0" distL="114300" distR="114300" simplePos="0" relativeHeight="252018688" behindDoc="0" locked="0" layoutInCell="1" allowOverlap="1" wp14:anchorId="25F94093" wp14:editId="662F1CAB">
            <wp:simplePos x="0" y="0"/>
            <wp:positionH relativeFrom="margin">
              <wp:posOffset>0</wp:posOffset>
            </wp:positionH>
            <wp:positionV relativeFrom="paragraph">
              <wp:posOffset>57150</wp:posOffset>
            </wp:positionV>
            <wp:extent cx="1599565" cy="1790700"/>
            <wp:effectExtent l="0" t="0" r="0" b="0"/>
            <wp:wrapNone/>
            <wp:docPr id="1067340393" name="Picture 1067340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340393" name="Picture 1067340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565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EA0">
        <w:t xml:space="preserve">People who took part in the research said </w:t>
      </w:r>
      <w:proofErr w:type="spellStart"/>
      <w:r w:rsidR="00425EA0">
        <w:t>Whaikaha</w:t>
      </w:r>
      <w:proofErr w:type="spellEnd"/>
      <w:r w:rsidR="00425EA0">
        <w:t xml:space="preserve"> should:</w:t>
      </w:r>
    </w:p>
    <w:p w14:paraId="288FE97C" w14:textId="77777777" w:rsidR="00425EA0" w:rsidRDefault="002C51F5" w:rsidP="00425EA0">
      <w:pPr>
        <w:pStyle w:val="Listtoplevel"/>
      </w:pPr>
      <w:r w:rsidRPr="009F1191">
        <w:drawing>
          <wp:anchor distT="0" distB="0" distL="114300" distR="114300" simplePos="0" relativeHeight="252020736" behindDoc="0" locked="0" layoutInCell="1" allowOverlap="1" wp14:anchorId="386BC116" wp14:editId="18DB313A">
            <wp:simplePos x="0" y="0"/>
            <wp:positionH relativeFrom="margin">
              <wp:posOffset>457200</wp:posOffset>
            </wp:positionH>
            <wp:positionV relativeFrom="paragraph">
              <wp:posOffset>756285</wp:posOffset>
            </wp:positionV>
            <wp:extent cx="1790700" cy="361502"/>
            <wp:effectExtent l="0" t="0" r="0" b="635"/>
            <wp:wrapNone/>
            <wp:docPr id="443325593" name="Picture 4433255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325593" name="Picture 4433255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361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EA0">
        <w:t>make sure Enabling Good Lives / EGL is used by everyone in government.</w:t>
      </w:r>
    </w:p>
    <w:p w14:paraId="33FCF53E" w14:textId="77777777" w:rsidR="00425EA0" w:rsidRDefault="002C51F5" w:rsidP="00425EA0">
      <w:pPr>
        <w:pStyle w:val="Listtoplevel"/>
      </w:pPr>
      <w:r w:rsidRPr="009F1191">
        <w:drawing>
          <wp:anchor distT="0" distB="0" distL="114300" distR="114300" simplePos="0" relativeHeight="252014592" behindDoc="0" locked="0" layoutInCell="1" allowOverlap="1" wp14:anchorId="2BFC3572" wp14:editId="059B12CF">
            <wp:simplePos x="0" y="0"/>
            <wp:positionH relativeFrom="margin">
              <wp:align>left</wp:align>
            </wp:positionH>
            <wp:positionV relativeFrom="paragraph">
              <wp:posOffset>205740</wp:posOffset>
            </wp:positionV>
            <wp:extent cx="1790700" cy="1790700"/>
            <wp:effectExtent l="0" t="0" r="0" b="0"/>
            <wp:wrapNone/>
            <wp:docPr id="1131895405" name="Picture 11318954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895405" name="Picture 11318954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EA0">
        <w:t>work in partnership with disability communities</w:t>
      </w:r>
    </w:p>
    <w:p w14:paraId="0A591209" w14:textId="297BFF0F" w:rsidR="00425EA0" w:rsidRDefault="00425EA0" w:rsidP="00425EA0">
      <w:pPr>
        <w:pStyle w:val="Listtoplevel"/>
      </w:pPr>
      <w:r>
        <w:t xml:space="preserve">have good leaders </w:t>
      </w:r>
      <w:r w:rsidR="00751DD0">
        <w:t>who are</w:t>
      </w:r>
      <w:r>
        <w:t>:</w:t>
      </w:r>
    </w:p>
    <w:p w14:paraId="161593D3" w14:textId="6DC9312D" w:rsidR="00425EA0" w:rsidRDefault="002C51F5" w:rsidP="00425EA0">
      <w:pPr>
        <w:pStyle w:val="Listsecondlevel"/>
      </w:pPr>
      <w:r w:rsidRPr="009F1191">
        <w:rPr>
          <w:noProof/>
        </w:rPr>
        <w:drawing>
          <wp:anchor distT="0" distB="0" distL="114300" distR="114300" simplePos="0" relativeHeight="252016640" behindDoc="0" locked="0" layoutInCell="1" allowOverlap="1" wp14:anchorId="292D521D" wp14:editId="4AB3DDE1">
            <wp:simplePos x="0" y="0"/>
            <wp:positionH relativeFrom="margin">
              <wp:align>left</wp:align>
            </wp:positionH>
            <wp:positionV relativeFrom="paragraph">
              <wp:posOffset>488950</wp:posOffset>
            </wp:positionV>
            <wp:extent cx="1790700" cy="1790700"/>
            <wp:effectExtent l="0" t="0" r="0" b="0"/>
            <wp:wrapNone/>
            <wp:docPr id="1157024302" name="Picture 11570243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024302" name="Picture 11570243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425EA0">
        <w:t>tākata</w:t>
      </w:r>
      <w:proofErr w:type="spellEnd"/>
      <w:r w:rsidR="00425EA0">
        <w:t xml:space="preserve"> </w:t>
      </w:r>
      <w:proofErr w:type="spellStart"/>
      <w:r w:rsidR="00425EA0">
        <w:t>whaikaha</w:t>
      </w:r>
      <w:proofErr w:type="spellEnd"/>
      <w:r w:rsidR="0037150E">
        <w:t xml:space="preserve"> / disabled Māori</w:t>
      </w:r>
    </w:p>
    <w:p w14:paraId="54D4D41A" w14:textId="77777777" w:rsidR="00425EA0" w:rsidRDefault="00425EA0" w:rsidP="00425EA0">
      <w:pPr>
        <w:pStyle w:val="Listparagraph2"/>
        <w:numPr>
          <w:ilvl w:val="0"/>
          <w:numId w:val="0"/>
        </w:numPr>
        <w:ind w:left="4820"/>
        <w:rPr>
          <w:lang w:eastAsia="en-US"/>
        </w:rPr>
      </w:pPr>
      <w:r>
        <w:rPr>
          <w:lang w:eastAsia="en-US"/>
        </w:rPr>
        <w:t>and</w:t>
      </w:r>
    </w:p>
    <w:p w14:paraId="03D9CA1B" w14:textId="3D16282A" w:rsidR="00425EA0" w:rsidRDefault="00425EA0" w:rsidP="00425EA0">
      <w:pPr>
        <w:pStyle w:val="Listparagraph2"/>
        <w:rPr>
          <w:lang w:eastAsia="en-US"/>
        </w:rPr>
      </w:pPr>
      <w:proofErr w:type="spellStart"/>
      <w:r>
        <w:rPr>
          <w:lang w:eastAsia="en-US"/>
        </w:rPr>
        <w:t>whānau</w:t>
      </w:r>
      <w:proofErr w:type="spellEnd"/>
      <w:r>
        <w:rPr>
          <w:lang w:eastAsia="en-US"/>
        </w:rPr>
        <w:t xml:space="preserve"> </w:t>
      </w:r>
      <w:proofErr w:type="spellStart"/>
      <w:r>
        <w:rPr>
          <w:lang w:eastAsia="en-US"/>
        </w:rPr>
        <w:t>hauā</w:t>
      </w:r>
      <w:proofErr w:type="spellEnd"/>
      <w:r w:rsidR="002A0689">
        <w:rPr>
          <w:lang w:eastAsia="en-US"/>
        </w:rPr>
        <w:t xml:space="preserve"> / Māori with disabilities</w:t>
      </w:r>
      <w:r w:rsidR="005C3F78">
        <w:rPr>
          <w:lang w:eastAsia="en-US"/>
        </w:rPr>
        <w:t xml:space="preserve"> and their </w:t>
      </w:r>
      <w:proofErr w:type="spellStart"/>
      <w:r w:rsidR="005C3F78">
        <w:rPr>
          <w:lang w:eastAsia="en-US"/>
        </w:rPr>
        <w:t>whānau</w:t>
      </w:r>
      <w:proofErr w:type="spellEnd"/>
      <w:r w:rsidR="005C3F78">
        <w:rPr>
          <w:lang w:eastAsia="en-US"/>
        </w:rPr>
        <w:t xml:space="preserve"> / families</w:t>
      </w:r>
      <w:r>
        <w:rPr>
          <w:lang w:eastAsia="en-US"/>
        </w:rPr>
        <w:t>.</w:t>
      </w:r>
    </w:p>
    <w:p w14:paraId="552B2D6C" w14:textId="77777777" w:rsidR="00425EA0" w:rsidRDefault="00425EA0" w:rsidP="00425EA0"/>
    <w:p w14:paraId="747A6A3D" w14:textId="77777777" w:rsidR="00305893" w:rsidRDefault="00305893" w:rsidP="00305893"/>
    <w:p w14:paraId="721E6248" w14:textId="77777777" w:rsidR="00077222" w:rsidRDefault="00077222" w:rsidP="00305893"/>
    <w:p w14:paraId="1D2CFA6C" w14:textId="77777777" w:rsidR="00077222" w:rsidRDefault="00077222" w:rsidP="00305893"/>
    <w:p w14:paraId="60EF1D78" w14:textId="77777777" w:rsidR="00077222" w:rsidRDefault="00077222" w:rsidP="00305893"/>
    <w:p w14:paraId="524BE085" w14:textId="77777777" w:rsidR="00077222" w:rsidRDefault="00077222" w:rsidP="00305893"/>
    <w:p w14:paraId="174A967B" w14:textId="77777777" w:rsidR="00305893" w:rsidRDefault="003402BD" w:rsidP="00305893">
      <w:r w:rsidRPr="009F1191">
        <w:rPr>
          <w:noProof/>
        </w:rPr>
        <w:lastRenderedPageBreak/>
        <w:drawing>
          <wp:anchor distT="0" distB="0" distL="114300" distR="114300" simplePos="0" relativeHeight="252024832" behindDoc="0" locked="0" layoutInCell="1" allowOverlap="1" wp14:anchorId="7153D52E" wp14:editId="04D7201D">
            <wp:simplePos x="0" y="0"/>
            <wp:positionH relativeFrom="margin">
              <wp:align>left</wp:align>
            </wp:positionH>
            <wp:positionV relativeFrom="paragraph">
              <wp:posOffset>173635</wp:posOffset>
            </wp:positionV>
            <wp:extent cx="1836306" cy="1971675"/>
            <wp:effectExtent l="0" t="0" r="0" b="0"/>
            <wp:wrapNone/>
            <wp:docPr id="1571354882" name="Picture 15713548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354882" name="Picture 15713548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306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893">
        <w:t xml:space="preserve">People who took part in the research said </w:t>
      </w:r>
      <w:proofErr w:type="spellStart"/>
      <w:r w:rsidR="00305893">
        <w:t>Whaikaha</w:t>
      </w:r>
      <w:proofErr w:type="spellEnd"/>
      <w:r w:rsidR="00305893">
        <w:t xml:space="preserve"> should:</w:t>
      </w:r>
    </w:p>
    <w:p w14:paraId="237BAAF3" w14:textId="77777777" w:rsidR="00305893" w:rsidRDefault="00305893" w:rsidP="00305893">
      <w:pPr>
        <w:pStyle w:val="Listtoplevel"/>
      </w:pPr>
      <w:r>
        <w:t>build the disability community</w:t>
      </w:r>
    </w:p>
    <w:p w14:paraId="5A5A03F1" w14:textId="77777777" w:rsidR="00305893" w:rsidRDefault="00305893" w:rsidP="00305893">
      <w:pPr>
        <w:pStyle w:val="Listtoplevel"/>
      </w:pPr>
      <w:r>
        <w:t>bring the disability community together.</w:t>
      </w:r>
    </w:p>
    <w:p w14:paraId="64B26255" w14:textId="77777777" w:rsidR="00077222" w:rsidRDefault="00077222" w:rsidP="00305893"/>
    <w:p w14:paraId="24BE3F5D" w14:textId="50581EC5" w:rsidR="00077222" w:rsidRDefault="002A0689" w:rsidP="00305893">
      <w:r>
        <w:rPr>
          <w:noProof/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2DA8A71A" wp14:editId="3664818F">
                <wp:simplePos x="0" y="0"/>
                <wp:positionH relativeFrom="column">
                  <wp:posOffset>47625</wp:posOffset>
                </wp:positionH>
                <wp:positionV relativeFrom="paragraph">
                  <wp:posOffset>259385</wp:posOffset>
                </wp:positionV>
                <wp:extent cx="1381125" cy="1646555"/>
                <wp:effectExtent l="0" t="0" r="9525" b="0"/>
                <wp:wrapNone/>
                <wp:docPr id="833844542" name="Group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1125" cy="1646555"/>
                          <a:chOff x="0" y="0"/>
                          <a:chExt cx="1381125" cy="1646555"/>
                        </a:xfrm>
                      </wpg:grpSpPr>
                      <pic:pic xmlns:pic="http://schemas.openxmlformats.org/drawingml/2006/picture">
                        <pic:nvPicPr>
                          <pic:cNvPr id="651862947" name="Picture 3218403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646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36871041" name="Picture 14781456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825" y="28575"/>
                            <a:ext cx="678180" cy="90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6BAF96D7" id="Group 21" o:spid="_x0000_s1026" alt="&quot;&quot;" style="position:absolute;margin-left:3.75pt;margin-top:20.4pt;width:108.75pt;height:129.65pt;z-index:252029952" coordsize="13811,164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">
                <v:shape id="Picture 321840398" o:spid="_x0000_s1027" type="#_x0000_t75" alt="&quot;&quot;" style="position:absolute;width:13811;height:16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">
                  <v:imagedata r:id="rId138" o:title=""/>
                </v:shape>
                <v:shape id="Picture 1478145613" o:spid="_x0000_s1028" type="#_x0000_t75" alt="&quot;&quot;" style="position:absolute;left:5048;top:285;width:6782;height:9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">
                  <v:imagedata r:id="rId139" o:title=""/>
                </v:shape>
              </v:group>
            </w:pict>
          </mc:Fallback>
        </mc:AlternateContent>
      </w:r>
    </w:p>
    <w:p w14:paraId="4A562252" w14:textId="786744D6" w:rsidR="00305893" w:rsidRDefault="00305893" w:rsidP="00305893">
      <w:r>
        <w:t xml:space="preserve">People who took part in the research said </w:t>
      </w:r>
      <w:proofErr w:type="spellStart"/>
      <w:r>
        <w:t>Whaikaha</w:t>
      </w:r>
      <w:proofErr w:type="spellEnd"/>
      <w:r>
        <w:t xml:space="preserve"> should </w:t>
      </w:r>
      <w:r w:rsidR="002A0689">
        <w:t xml:space="preserve">support changing </w:t>
      </w:r>
      <w:r>
        <w:t>the way everyone thinks about disability.</w:t>
      </w:r>
    </w:p>
    <w:p w14:paraId="453EDE51" w14:textId="4F447C7D" w:rsidR="002A0689" w:rsidRDefault="002A0689" w:rsidP="00305893"/>
    <w:p w14:paraId="121263DA" w14:textId="49A7502E" w:rsidR="002A0689" w:rsidRDefault="002A0689" w:rsidP="00305893">
      <w:r w:rsidRPr="009F1191">
        <w:rPr>
          <w:noProof/>
        </w:rPr>
        <w:drawing>
          <wp:anchor distT="0" distB="0" distL="114300" distR="114300" simplePos="0" relativeHeight="252146688" behindDoc="0" locked="0" layoutInCell="1" allowOverlap="1" wp14:anchorId="6DB9555F" wp14:editId="71BDB858">
            <wp:simplePos x="0" y="0"/>
            <wp:positionH relativeFrom="margin">
              <wp:align>left</wp:align>
            </wp:positionH>
            <wp:positionV relativeFrom="paragraph">
              <wp:posOffset>35052</wp:posOffset>
            </wp:positionV>
            <wp:extent cx="1382573" cy="1547687"/>
            <wp:effectExtent l="0" t="0" r="8255" b="0"/>
            <wp:wrapNone/>
            <wp:docPr id="496334699" name="Picture 4963346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334699" name="Picture 4963346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573" cy="1547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0C773" w14:textId="37AD7C83" w:rsidR="002A0689" w:rsidRDefault="002A0689" w:rsidP="00305893">
      <w:r>
        <w:t xml:space="preserve">This change in thinking should be from bad to good. </w:t>
      </w:r>
    </w:p>
    <w:p w14:paraId="656F8199" w14:textId="77777777" w:rsidR="00305893" w:rsidRDefault="00305893" w:rsidP="00305893"/>
    <w:p w14:paraId="01CBB44F" w14:textId="77777777" w:rsidR="00305893" w:rsidRDefault="00305893" w:rsidP="00305893"/>
    <w:p w14:paraId="7ED0F97C" w14:textId="77777777" w:rsidR="00305893" w:rsidRDefault="003402BD" w:rsidP="00305893">
      <w:r w:rsidRPr="009F1191">
        <w:rPr>
          <w:noProof/>
        </w:rPr>
        <w:drawing>
          <wp:anchor distT="0" distB="0" distL="114300" distR="114300" simplePos="0" relativeHeight="252034048" behindDoc="0" locked="0" layoutInCell="1" allowOverlap="1" wp14:anchorId="5E8B8EBD" wp14:editId="2AEFCF2A">
            <wp:simplePos x="0" y="0"/>
            <wp:positionH relativeFrom="margin">
              <wp:posOffset>1104900</wp:posOffset>
            </wp:positionH>
            <wp:positionV relativeFrom="paragraph">
              <wp:posOffset>190500</wp:posOffset>
            </wp:positionV>
            <wp:extent cx="652145" cy="609600"/>
            <wp:effectExtent l="0" t="0" r="0" b="0"/>
            <wp:wrapNone/>
            <wp:docPr id="237082139" name="Picture 2370821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82139" name="Picture 2370821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1191">
        <w:rPr>
          <w:noProof/>
        </w:rPr>
        <w:drawing>
          <wp:anchor distT="0" distB="0" distL="114300" distR="114300" simplePos="0" relativeHeight="252032000" behindDoc="0" locked="0" layoutInCell="1" allowOverlap="1" wp14:anchorId="4CEB4451" wp14:editId="78A8AAE5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1798399" cy="1409700"/>
            <wp:effectExtent l="0" t="0" r="0" b="0"/>
            <wp:wrapNone/>
            <wp:docPr id="199107580" name="Picture 1991075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07580" name="Picture 1991075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918" cy="1414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893">
        <w:t xml:space="preserve">People who took part in the research said </w:t>
      </w:r>
      <w:proofErr w:type="spellStart"/>
      <w:r w:rsidR="00305893">
        <w:t>Whaikaha</w:t>
      </w:r>
      <w:proofErr w:type="spellEnd"/>
      <w:r w:rsidR="00305893">
        <w:t xml:space="preserve"> should make better:</w:t>
      </w:r>
    </w:p>
    <w:p w14:paraId="3200127F" w14:textId="77777777" w:rsidR="00305893" w:rsidRDefault="00305893" w:rsidP="00305893">
      <w:pPr>
        <w:pStyle w:val="Listtoplevel"/>
      </w:pPr>
      <w:r>
        <w:t>policy</w:t>
      </w:r>
      <w:r w:rsidR="00470A1C">
        <w:t xml:space="preserve"> / rules</w:t>
      </w:r>
    </w:p>
    <w:p w14:paraId="47D253B3" w14:textId="77777777" w:rsidR="00305893" w:rsidRDefault="00305893" w:rsidP="00305893">
      <w:pPr>
        <w:pStyle w:val="Listtoplevel"/>
      </w:pPr>
      <w:r>
        <w:t>legislation</w:t>
      </w:r>
      <w:r w:rsidR="00470A1C">
        <w:t xml:space="preserve"> / law</w:t>
      </w:r>
      <w:r>
        <w:t>.</w:t>
      </w:r>
    </w:p>
    <w:p w14:paraId="2C1D25DD" w14:textId="593C50B6" w:rsidR="00305893" w:rsidRDefault="003402BD" w:rsidP="00305893">
      <w:pPr>
        <w:rPr>
          <w:b/>
          <w:bCs/>
        </w:rPr>
      </w:pPr>
      <w:r w:rsidRPr="009F1191">
        <w:rPr>
          <w:noProof/>
        </w:rPr>
        <w:lastRenderedPageBreak/>
        <w:drawing>
          <wp:anchor distT="0" distB="0" distL="114300" distR="114300" simplePos="0" relativeHeight="252038144" behindDoc="0" locked="0" layoutInCell="1" allowOverlap="1" wp14:anchorId="79B0FA5D" wp14:editId="2DE2D2CC">
            <wp:simplePos x="0" y="0"/>
            <wp:positionH relativeFrom="margin">
              <wp:align>left</wp:align>
            </wp:positionH>
            <wp:positionV relativeFrom="paragraph">
              <wp:posOffset>-209169</wp:posOffset>
            </wp:positionV>
            <wp:extent cx="1528877" cy="1093360"/>
            <wp:effectExtent l="0" t="0" r="0" b="0"/>
            <wp:wrapNone/>
            <wp:docPr id="410034324" name="Picture 4100343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34324" name="Picture 4100343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877" cy="109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893">
        <w:t xml:space="preserve">This is so disabled people have </w:t>
      </w:r>
      <w:r w:rsidR="00305893" w:rsidRPr="00305893">
        <w:rPr>
          <w:b/>
          <w:bCs/>
        </w:rPr>
        <w:t>equitable outcomes</w:t>
      </w:r>
      <w:r w:rsidR="00305893">
        <w:rPr>
          <w:b/>
          <w:bCs/>
        </w:rPr>
        <w:t>.</w:t>
      </w:r>
    </w:p>
    <w:p w14:paraId="75425830" w14:textId="77777777" w:rsidR="00305893" w:rsidRDefault="00305893" w:rsidP="00305893">
      <w:pPr>
        <w:rPr>
          <w:b/>
          <w:bCs/>
        </w:rPr>
      </w:pPr>
    </w:p>
    <w:p w14:paraId="3786FC1F" w14:textId="5D9B2E9C" w:rsidR="002A0689" w:rsidRDefault="002A0689" w:rsidP="00305893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1" locked="0" layoutInCell="1" allowOverlap="1" wp14:anchorId="1B8C8402" wp14:editId="38BD8EBB">
                <wp:simplePos x="0" y="0"/>
                <wp:positionH relativeFrom="margin">
                  <wp:posOffset>2245766</wp:posOffset>
                </wp:positionH>
                <wp:positionV relativeFrom="paragraph">
                  <wp:posOffset>287121</wp:posOffset>
                </wp:positionV>
                <wp:extent cx="3558540" cy="3518611"/>
                <wp:effectExtent l="0" t="0" r="3810" b="5715"/>
                <wp:wrapNone/>
                <wp:docPr id="8108010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8540" cy="351861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2DD418C" id="Rectangle 5" o:spid="_x0000_s1026" alt="&quot;&quot;" style="position:absolute;margin-left:176.85pt;margin-top:22.6pt;width:280.2pt;height:277.05pt;z-index:-25129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30B2AF18" w14:textId="45C64F37" w:rsidR="002A0689" w:rsidRDefault="002A0689" w:rsidP="00305893">
      <w:r w:rsidRPr="009F1191">
        <w:rPr>
          <w:noProof/>
        </w:rPr>
        <w:drawing>
          <wp:anchor distT="0" distB="0" distL="114300" distR="114300" simplePos="0" relativeHeight="252148736" behindDoc="0" locked="0" layoutInCell="1" allowOverlap="1" wp14:anchorId="39A68BB2" wp14:editId="5B217719">
            <wp:simplePos x="0" y="0"/>
            <wp:positionH relativeFrom="margin">
              <wp:align>left</wp:align>
            </wp:positionH>
            <wp:positionV relativeFrom="paragraph">
              <wp:posOffset>54153</wp:posOffset>
            </wp:positionV>
            <wp:extent cx="1623974" cy="1395905"/>
            <wp:effectExtent l="0" t="0" r="0" b="0"/>
            <wp:wrapNone/>
            <wp:docPr id="464541190" name="Picture 4645411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541190" name="Picture 4645411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974" cy="139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893">
        <w:t xml:space="preserve">An </w:t>
      </w:r>
      <w:r w:rsidR="00305893" w:rsidRPr="00470A1C">
        <w:rPr>
          <w:b/>
          <w:bCs/>
        </w:rPr>
        <w:t>equitable outcome</w:t>
      </w:r>
      <w:r w:rsidR="00305893">
        <w:t xml:space="preserve"> means</w:t>
      </w:r>
      <w:r>
        <w:t xml:space="preserve"> thinking about:</w:t>
      </w:r>
    </w:p>
    <w:p w14:paraId="4D096460" w14:textId="2F9FABEE" w:rsidR="002A0689" w:rsidRDefault="002A0689" w:rsidP="002A0689">
      <w:pPr>
        <w:pStyle w:val="Listtoplevel"/>
      </w:pPr>
      <w:r w:rsidRPr="009F1191">
        <w:drawing>
          <wp:anchor distT="0" distB="0" distL="114300" distR="114300" simplePos="0" relativeHeight="252036096" behindDoc="0" locked="0" layoutInCell="1" allowOverlap="1" wp14:anchorId="2EAE10A4" wp14:editId="25E4F1EA">
            <wp:simplePos x="0" y="0"/>
            <wp:positionH relativeFrom="margin">
              <wp:align>left</wp:align>
            </wp:positionH>
            <wp:positionV relativeFrom="paragraph">
              <wp:posOffset>924052</wp:posOffset>
            </wp:positionV>
            <wp:extent cx="1543507" cy="1753702"/>
            <wp:effectExtent l="0" t="0" r="0" b="0"/>
            <wp:wrapNone/>
            <wp:docPr id="443590483" name="Picture 4435904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590483" name="Picture 4435904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507" cy="1753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the different challenges people live with</w:t>
      </w:r>
    </w:p>
    <w:p w14:paraId="0E008E3A" w14:textId="610FA0FB" w:rsidR="002A0689" w:rsidRDefault="002A0689" w:rsidP="002A0689">
      <w:pPr>
        <w:pStyle w:val="Listtoplevel"/>
        <w:numPr>
          <w:ilvl w:val="0"/>
          <w:numId w:val="0"/>
        </w:numPr>
        <w:ind w:left="4253"/>
      </w:pPr>
      <w:r>
        <w:t xml:space="preserve">and </w:t>
      </w:r>
    </w:p>
    <w:p w14:paraId="5A83B6C6" w14:textId="549C1B68" w:rsidR="00305893" w:rsidRPr="00305893" w:rsidRDefault="002A0689" w:rsidP="002A0689">
      <w:pPr>
        <w:pStyle w:val="Listtoplevel"/>
      </w:pPr>
      <w:r>
        <w:t>how to make things</w:t>
      </w:r>
      <w:r w:rsidR="00305893">
        <w:t xml:space="preserve"> things </w:t>
      </w:r>
      <w:r w:rsidR="00077222">
        <w:t>fair for everyone</w:t>
      </w:r>
      <w:r w:rsidR="00305893">
        <w:t xml:space="preserve">.  </w:t>
      </w:r>
    </w:p>
    <w:p w14:paraId="0A07A978" w14:textId="77777777" w:rsidR="00305893" w:rsidRDefault="00305893" w:rsidP="00305893"/>
    <w:p w14:paraId="648DE435" w14:textId="06D8F615" w:rsidR="002A0689" w:rsidRDefault="002A0689">
      <w:pPr>
        <w:spacing w:line="240" w:lineRule="auto"/>
        <w:ind w:left="0"/>
      </w:pPr>
      <w:r>
        <w:br w:type="page"/>
      </w:r>
    </w:p>
    <w:p w14:paraId="62FD0468" w14:textId="77777777" w:rsidR="00040A8F" w:rsidRDefault="003402BD" w:rsidP="00040A8F">
      <w:r w:rsidRPr="009F1191">
        <w:rPr>
          <w:noProof/>
        </w:rPr>
        <w:lastRenderedPageBreak/>
        <w:drawing>
          <wp:anchor distT="0" distB="0" distL="114300" distR="114300" simplePos="0" relativeHeight="252040192" behindDoc="0" locked="0" layoutInCell="1" allowOverlap="1" wp14:anchorId="374D63CC" wp14:editId="7E7F6409">
            <wp:simplePos x="0" y="0"/>
            <wp:positionH relativeFrom="margin">
              <wp:posOffset>14580</wp:posOffset>
            </wp:positionH>
            <wp:positionV relativeFrom="paragraph">
              <wp:posOffset>239802</wp:posOffset>
            </wp:positionV>
            <wp:extent cx="1731957" cy="1790700"/>
            <wp:effectExtent l="0" t="0" r="1905" b="0"/>
            <wp:wrapNone/>
            <wp:docPr id="607910511" name="Picture 6079105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10511" name="Picture 6079105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957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A8F">
        <w:t xml:space="preserve">People who took part in the research said </w:t>
      </w:r>
      <w:proofErr w:type="spellStart"/>
      <w:r w:rsidR="00040A8F">
        <w:t>Whaikaha</w:t>
      </w:r>
      <w:proofErr w:type="spellEnd"/>
      <w:r w:rsidR="00040A8F">
        <w:t xml:space="preserve"> should include:</w:t>
      </w:r>
    </w:p>
    <w:p w14:paraId="1F9F033E" w14:textId="77777777" w:rsidR="00040A8F" w:rsidRDefault="00040A8F" w:rsidP="00040A8F">
      <w:pPr>
        <w:pStyle w:val="Listtoplevel"/>
      </w:pPr>
      <w:r>
        <w:t>people with psychosocial disability / mental health disability</w:t>
      </w:r>
    </w:p>
    <w:p w14:paraId="324C25DC" w14:textId="77777777" w:rsidR="00040A8F" w:rsidRDefault="003402BD" w:rsidP="00040A8F">
      <w:pPr>
        <w:pStyle w:val="Listtoplevel"/>
      </w:pPr>
      <w:r w:rsidRPr="009F1191">
        <w:drawing>
          <wp:anchor distT="0" distB="0" distL="114300" distR="114300" simplePos="0" relativeHeight="252042240" behindDoc="0" locked="0" layoutInCell="1" allowOverlap="1" wp14:anchorId="54D5AB6B" wp14:editId="4B65C208">
            <wp:simplePos x="0" y="0"/>
            <wp:positionH relativeFrom="margin">
              <wp:posOffset>-352425</wp:posOffset>
            </wp:positionH>
            <wp:positionV relativeFrom="paragraph">
              <wp:posOffset>546735</wp:posOffset>
            </wp:positionV>
            <wp:extent cx="1962150" cy="1962150"/>
            <wp:effectExtent l="0" t="0" r="0" b="0"/>
            <wp:wrapNone/>
            <wp:docPr id="1326984623" name="Picture 13269846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984623" name="Picture 13269846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A8F">
        <w:t>people with chronic health conditions</w:t>
      </w:r>
    </w:p>
    <w:p w14:paraId="2E553593" w14:textId="77777777" w:rsidR="00040A8F" w:rsidRDefault="00040A8F" w:rsidP="00040A8F">
      <w:pPr>
        <w:pStyle w:val="Listtoplevel"/>
      </w:pPr>
      <w:r>
        <w:t>disabled people over 65 years of age.</w:t>
      </w:r>
    </w:p>
    <w:p w14:paraId="0F03C065" w14:textId="77777777" w:rsidR="002A0689" w:rsidRDefault="002A0689" w:rsidP="00040A8F"/>
    <w:p w14:paraId="63E809D4" w14:textId="77777777" w:rsidR="002A0689" w:rsidRDefault="002A0689" w:rsidP="00040A8F"/>
    <w:p w14:paraId="4041BDB9" w14:textId="77777777" w:rsidR="00040A8F" w:rsidRDefault="003402BD" w:rsidP="00040A8F">
      <w:r w:rsidRPr="009F1191">
        <w:rPr>
          <w:noProof/>
        </w:rPr>
        <w:drawing>
          <wp:anchor distT="0" distB="0" distL="114300" distR="114300" simplePos="0" relativeHeight="252044288" behindDoc="0" locked="0" layoutInCell="1" allowOverlap="1" wp14:anchorId="2D2C00B0" wp14:editId="0C2334D6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666875" cy="1666875"/>
            <wp:effectExtent l="0" t="0" r="9525" b="9525"/>
            <wp:wrapNone/>
            <wp:docPr id="157882323" name="Picture 1578823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82323" name="Picture 1578823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A8F">
        <w:t xml:space="preserve">People who took part in the research said </w:t>
      </w:r>
      <w:proofErr w:type="spellStart"/>
      <w:r w:rsidR="00040A8F">
        <w:t>Whaikaha</w:t>
      </w:r>
      <w:proofErr w:type="spellEnd"/>
      <w:r w:rsidR="00040A8F">
        <w:t xml:space="preserve"> should:</w:t>
      </w:r>
    </w:p>
    <w:p w14:paraId="351833F4" w14:textId="77777777" w:rsidR="00040A8F" w:rsidRDefault="00040A8F" w:rsidP="00040A8F">
      <w:pPr>
        <w:pStyle w:val="Listtoplevel"/>
      </w:pPr>
      <w:r>
        <w:t>be properly funded</w:t>
      </w:r>
    </w:p>
    <w:p w14:paraId="7C8DF7FF" w14:textId="77777777" w:rsidR="00040A8F" w:rsidRDefault="003402BD" w:rsidP="00040A8F">
      <w:pPr>
        <w:pStyle w:val="Listtoplevel"/>
      </w:pPr>
      <w:r w:rsidRPr="009F1191">
        <w:drawing>
          <wp:anchor distT="0" distB="0" distL="114300" distR="114300" simplePos="0" relativeHeight="252046336" behindDoc="0" locked="0" layoutInCell="1" allowOverlap="1" wp14:anchorId="3DAEA180" wp14:editId="7DC22F8F">
            <wp:simplePos x="0" y="0"/>
            <wp:positionH relativeFrom="margin">
              <wp:posOffset>0</wp:posOffset>
            </wp:positionH>
            <wp:positionV relativeFrom="paragraph">
              <wp:posOffset>236855</wp:posOffset>
            </wp:positionV>
            <wp:extent cx="1790700" cy="1790700"/>
            <wp:effectExtent l="0" t="0" r="0" b="0"/>
            <wp:wrapNone/>
            <wp:docPr id="1179903334" name="Picture 11799033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903334" name="Picture 11799033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A8F">
        <w:t>have people working for them who know what it is like to live with a disability.</w:t>
      </w:r>
    </w:p>
    <w:p w14:paraId="6D6FE21A" w14:textId="158E8E40" w:rsidR="002A0689" w:rsidRDefault="002A0689">
      <w:pPr>
        <w:spacing w:line="240" w:lineRule="auto"/>
        <w:ind w:left="0"/>
      </w:pPr>
      <w:r>
        <w:br w:type="page"/>
      </w:r>
    </w:p>
    <w:p w14:paraId="6F0B6C28" w14:textId="77777777" w:rsidR="00040A8F" w:rsidRDefault="003402BD" w:rsidP="00040A8F">
      <w:r w:rsidRPr="009F1191">
        <w:rPr>
          <w:noProof/>
        </w:rPr>
        <w:lastRenderedPageBreak/>
        <w:drawing>
          <wp:anchor distT="0" distB="0" distL="114300" distR="114300" simplePos="0" relativeHeight="252048384" behindDoc="0" locked="0" layoutInCell="1" allowOverlap="1" wp14:anchorId="3159271B" wp14:editId="443E04F5">
            <wp:simplePos x="0" y="0"/>
            <wp:positionH relativeFrom="margin">
              <wp:align>left</wp:align>
            </wp:positionH>
            <wp:positionV relativeFrom="paragraph">
              <wp:posOffset>349250</wp:posOffset>
            </wp:positionV>
            <wp:extent cx="1976654" cy="1352550"/>
            <wp:effectExtent l="0" t="0" r="5080" b="0"/>
            <wp:wrapNone/>
            <wp:docPr id="459672888" name="Picture 4596728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672888" name="Picture 4596728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208" cy="1354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A8F">
        <w:t xml:space="preserve">People who took part in the research said </w:t>
      </w:r>
      <w:proofErr w:type="spellStart"/>
      <w:r w:rsidR="00040A8F">
        <w:t>Whaikaha</w:t>
      </w:r>
      <w:proofErr w:type="spellEnd"/>
      <w:r w:rsidR="00040A8F">
        <w:t xml:space="preserve"> should be the one place disabled people can go to for:</w:t>
      </w:r>
    </w:p>
    <w:p w14:paraId="24412049" w14:textId="77777777" w:rsidR="00040A8F" w:rsidRDefault="00040A8F" w:rsidP="00040A8F">
      <w:pPr>
        <w:pStyle w:val="Listtoplevel"/>
      </w:pPr>
      <w:r>
        <w:t>information</w:t>
      </w:r>
    </w:p>
    <w:p w14:paraId="71805DC5" w14:textId="77777777" w:rsidR="00040A8F" w:rsidRDefault="00040A8F" w:rsidP="00040A8F">
      <w:pPr>
        <w:pStyle w:val="Listtoplevel"/>
      </w:pPr>
      <w:r>
        <w:t>support.</w:t>
      </w:r>
    </w:p>
    <w:p w14:paraId="649A32D2" w14:textId="77777777" w:rsidR="00040A8F" w:rsidRDefault="00040A8F" w:rsidP="00040A8F"/>
    <w:p w14:paraId="0A9C7DA1" w14:textId="0C4DCD77" w:rsidR="00040A8F" w:rsidRDefault="00077222" w:rsidP="00040A8F">
      <w:r>
        <w:rPr>
          <w:noProof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1A511627" wp14:editId="509A51F8">
                <wp:simplePos x="0" y="0"/>
                <wp:positionH relativeFrom="column">
                  <wp:posOffset>0</wp:posOffset>
                </wp:positionH>
                <wp:positionV relativeFrom="paragraph">
                  <wp:posOffset>136525</wp:posOffset>
                </wp:positionV>
                <wp:extent cx="1756410" cy="1885950"/>
                <wp:effectExtent l="0" t="0" r="0" b="0"/>
                <wp:wrapNone/>
                <wp:docPr id="1539894186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6410" cy="1885950"/>
                          <a:chOff x="0" y="0"/>
                          <a:chExt cx="1756410" cy="1885950"/>
                        </a:xfrm>
                      </wpg:grpSpPr>
                      <pic:pic xmlns:pic="http://schemas.openxmlformats.org/drawingml/2006/picture">
                        <pic:nvPicPr>
                          <pic:cNvPr id="405148945" name="Picture 59977847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410" cy="1885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5716609" name="Picture 1114174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075" y="628650"/>
                            <a:ext cx="695325" cy="13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3038E325" id="Group 22" o:spid="_x0000_s1026" alt="&quot;&quot;" style="position:absolute;margin-left:0;margin-top:10.75pt;width:138.3pt;height:148.5pt;z-index:252053504" coordsize="17564,1885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">
                <v:shape id="Picture 599778479" o:spid="_x0000_s1027" type="#_x0000_t75" alt="&quot;&quot;" style="position:absolute;width:17564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">
                  <v:imagedata r:id="rId153" o:title=""/>
                </v:shape>
                <v:shape id="Picture 111417439" o:spid="_x0000_s1028" type="#_x0000_t75" alt="&quot;&quot;" style="position:absolute;left:6000;top:6286;width:6954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">
                  <v:imagedata r:id="rId154" o:title=""/>
                </v:shape>
              </v:group>
            </w:pict>
          </mc:Fallback>
        </mc:AlternateContent>
      </w:r>
    </w:p>
    <w:p w14:paraId="308C4D13" w14:textId="568D7852" w:rsidR="00040A8F" w:rsidRDefault="00040A8F" w:rsidP="00040A8F">
      <w:r>
        <w:t xml:space="preserve">People who took part in the research said </w:t>
      </w:r>
      <w:proofErr w:type="spellStart"/>
      <w:r>
        <w:t>Whaikaha</w:t>
      </w:r>
      <w:proofErr w:type="spellEnd"/>
      <w:r>
        <w:t xml:space="preserve"> should provide good information about what it:</w:t>
      </w:r>
    </w:p>
    <w:p w14:paraId="1175A59A" w14:textId="77777777" w:rsidR="00040A8F" w:rsidRDefault="00040A8F" w:rsidP="00040A8F">
      <w:pPr>
        <w:pStyle w:val="Listtoplevel"/>
      </w:pPr>
      <w:r>
        <w:t>does</w:t>
      </w:r>
    </w:p>
    <w:p w14:paraId="695EB44C" w14:textId="77777777" w:rsidR="00040A8F" w:rsidRDefault="001C4899" w:rsidP="00040A8F">
      <w:pPr>
        <w:pStyle w:val="Listtoplevel"/>
      </w:pPr>
      <w:r w:rsidRPr="009F1191">
        <w:drawing>
          <wp:anchor distT="0" distB="0" distL="114300" distR="114300" simplePos="0" relativeHeight="252057600" behindDoc="0" locked="0" layoutInCell="1" allowOverlap="1" wp14:anchorId="26B65F36" wp14:editId="731E1D59">
            <wp:simplePos x="0" y="0"/>
            <wp:positionH relativeFrom="margin">
              <wp:posOffset>0</wp:posOffset>
            </wp:positionH>
            <wp:positionV relativeFrom="paragraph">
              <wp:posOffset>179070</wp:posOffset>
            </wp:positionV>
            <wp:extent cx="1857375" cy="1186876"/>
            <wp:effectExtent l="0" t="0" r="0" b="0"/>
            <wp:wrapNone/>
            <wp:docPr id="1049794074" name="Picture 10497940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794074" name="Picture 10497940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186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A8F">
        <w:t>can offer to:</w:t>
      </w:r>
    </w:p>
    <w:p w14:paraId="7137C004" w14:textId="77777777" w:rsidR="00040A8F" w:rsidRDefault="00040A8F" w:rsidP="00040A8F">
      <w:pPr>
        <w:pStyle w:val="Listsecondlevel"/>
      </w:pPr>
      <w:r>
        <w:t>disabled people</w:t>
      </w:r>
    </w:p>
    <w:p w14:paraId="02CE55B0" w14:textId="5C8E33A6" w:rsidR="00040A8F" w:rsidRDefault="00077222" w:rsidP="00040A8F">
      <w:pPr>
        <w:pStyle w:val="Listsecondlevel"/>
      </w:pPr>
      <w:r w:rsidRPr="009F1191">
        <w:rPr>
          <w:noProof/>
        </w:rPr>
        <w:drawing>
          <wp:anchor distT="0" distB="0" distL="114300" distR="114300" simplePos="0" relativeHeight="252055552" behindDoc="0" locked="0" layoutInCell="1" allowOverlap="1" wp14:anchorId="778E8147" wp14:editId="59349224">
            <wp:simplePos x="0" y="0"/>
            <wp:positionH relativeFrom="margin">
              <wp:posOffset>0</wp:posOffset>
            </wp:positionH>
            <wp:positionV relativeFrom="paragraph">
              <wp:posOffset>180340</wp:posOffset>
            </wp:positionV>
            <wp:extent cx="1776095" cy="1790700"/>
            <wp:effectExtent l="0" t="0" r="0" b="0"/>
            <wp:wrapNone/>
            <wp:docPr id="1479538206" name="Picture 14795382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538206" name="Picture 14795382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95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40A8F">
        <w:t>whānau</w:t>
      </w:r>
      <w:proofErr w:type="spellEnd"/>
      <w:r w:rsidR="00040A8F">
        <w:t xml:space="preserve"> /</w:t>
      </w:r>
      <w:r>
        <w:t xml:space="preserve"> </w:t>
      </w:r>
      <w:proofErr w:type="spellStart"/>
      <w:r>
        <w:t>aiga</w:t>
      </w:r>
      <w:proofErr w:type="spellEnd"/>
      <w:r>
        <w:t xml:space="preserve"> /</w:t>
      </w:r>
      <w:r w:rsidR="00040A8F">
        <w:t xml:space="preserve"> family</w:t>
      </w:r>
    </w:p>
    <w:p w14:paraId="0D788BEC" w14:textId="4BD9F21C" w:rsidR="00425EA0" w:rsidRPr="005C7777" w:rsidRDefault="00077222" w:rsidP="004A3585">
      <w:pPr>
        <w:pStyle w:val="Listsecondlevel"/>
      </w:pPr>
      <w:r>
        <w:t>s</w:t>
      </w:r>
      <w:r w:rsidR="00040A8F">
        <w:t>upport people.</w:t>
      </w:r>
    </w:p>
    <w:p w14:paraId="66F326AA" w14:textId="52A888A5" w:rsidR="00EC5F32" w:rsidRPr="00E43F08" w:rsidRDefault="007A5D9E" w:rsidP="00077222">
      <w:pPr>
        <w:ind w:left="0"/>
        <w:rPr>
          <w:rFonts w:eastAsia="Times New Roman" w:cs="Arial"/>
          <w:sz w:val="24"/>
          <w:szCs w:val="32"/>
          <w:lang w:eastAsia="en-NZ"/>
        </w:rPr>
      </w:pPr>
      <w:bookmarkStart w:id="14" w:name="_Hlk53559738"/>
      <w:r>
        <w:rPr>
          <w:rFonts w:eastAsia="Times New Roman"/>
          <w:lang w:eastAsia="en-NZ"/>
        </w:rPr>
        <w:br w:type="page"/>
      </w:r>
    </w:p>
    <w:p w14:paraId="430A5051" w14:textId="5D1114B1" w:rsidR="00077222" w:rsidRPr="00E43F08" w:rsidRDefault="00077222" w:rsidP="0007722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i/>
          <w:iCs/>
          <w:noProof/>
          <w:szCs w:val="32"/>
          <w:lang w:eastAsia="en-NZ"/>
        </w:rPr>
        <w:lastRenderedPageBreak/>
        <w:drawing>
          <wp:anchor distT="0" distB="0" distL="114300" distR="114300" simplePos="0" relativeHeight="252112896" behindDoc="0" locked="0" layoutInCell="1" allowOverlap="1" wp14:anchorId="6363E955" wp14:editId="2B82448F">
            <wp:simplePos x="0" y="0"/>
            <wp:positionH relativeFrom="margin">
              <wp:align>left</wp:align>
            </wp:positionH>
            <wp:positionV relativeFrom="paragraph">
              <wp:posOffset>85725</wp:posOffset>
            </wp:positionV>
            <wp:extent cx="1622988" cy="781050"/>
            <wp:effectExtent l="0" t="0" r="0" b="0"/>
            <wp:wrapNone/>
            <wp:docPr id="42" name="Picture 42" descr="Logo for the Donald Beasley Institut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 for the Donald Beasley Institute.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2988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09824" behindDoc="1" locked="0" layoutInCell="1" allowOverlap="1" wp14:anchorId="667BED7E" wp14:editId="3B52E433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34CB73AC" id="Rectangle: Rounded Corners 24" o:spid="_x0000_s1026" style="position:absolute;margin-left:-27.1pt;margin-top:-21.15pt;width:490.9pt;height:727.65pt;z-index:-25120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>
        <w:rPr>
          <w:rFonts w:eastAsia="Times New Roman" w:cs="Arial"/>
          <w:szCs w:val="32"/>
          <w:lang w:eastAsia="en-NZ"/>
        </w:rPr>
        <w:t xml:space="preserve">the </w:t>
      </w:r>
      <w:r w:rsidRPr="00077222">
        <w:rPr>
          <w:rFonts w:eastAsia="Times New Roman" w:cs="Arial"/>
          <w:szCs w:val="32"/>
          <w:lang w:eastAsia="en-NZ"/>
        </w:rPr>
        <w:t>Donald Beasley Institute.</w:t>
      </w:r>
    </w:p>
    <w:p w14:paraId="7DB81906" w14:textId="77777777" w:rsidR="00077222" w:rsidRPr="00E43F08" w:rsidRDefault="00077222" w:rsidP="0007722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AA50713" w14:textId="77777777" w:rsidR="00077222" w:rsidRPr="00E43F08" w:rsidRDefault="00077222" w:rsidP="0007722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2115968" behindDoc="0" locked="0" layoutInCell="1" allowOverlap="1" wp14:anchorId="760941CE" wp14:editId="4E8C16B1">
            <wp:simplePos x="0" y="0"/>
            <wp:positionH relativeFrom="margin">
              <wp:posOffset>0</wp:posOffset>
            </wp:positionH>
            <wp:positionV relativeFrom="paragraph">
              <wp:posOffset>203200</wp:posOffset>
            </wp:positionV>
            <wp:extent cx="1981200" cy="855980"/>
            <wp:effectExtent l="0" t="0" r="0" b="1270"/>
            <wp:wrapNone/>
            <wp:docPr id="1336230554" name="Picture 5" descr="Logo for Make It Easy Kia Māmā Ma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Logo for Make It Easy Kia Māmā Mai.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>ted into Easy Read by the Make i</w:t>
      </w:r>
      <w:r w:rsidRPr="00E43F08">
        <w:rPr>
          <w:rFonts w:eastAsia="Times New Roman" w:cs="Arial"/>
          <w:szCs w:val="32"/>
          <w:lang w:eastAsia="en-NZ"/>
        </w:rPr>
        <w:t xml:space="preserve">t Easy </w:t>
      </w:r>
      <w:r>
        <w:rPr>
          <w:rFonts w:eastAsia="Times New Roman" w:cs="Arial"/>
          <w:szCs w:val="32"/>
          <w:lang w:eastAsia="en-NZ"/>
        </w:rPr>
        <w:t xml:space="preserve">Kia </w:t>
      </w:r>
      <w:proofErr w:type="spellStart"/>
      <w:r>
        <w:rPr>
          <w:rFonts w:eastAsia="Times New Roman" w:cs="Arial"/>
          <w:szCs w:val="32"/>
          <w:lang w:eastAsia="en-NZ"/>
        </w:rPr>
        <w:t>Māmā</w:t>
      </w:r>
      <w:proofErr w:type="spellEnd"/>
      <w:r>
        <w:rPr>
          <w:rFonts w:eastAsia="Times New Roman" w:cs="Arial"/>
          <w:szCs w:val="32"/>
          <w:lang w:eastAsia="en-NZ"/>
        </w:rPr>
        <w:t xml:space="preserve"> Mai </w:t>
      </w:r>
      <w:r w:rsidRPr="00E43F08">
        <w:rPr>
          <w:rFonts w:eastAsia="Times New Roman" w:cs="Arial"/>
          <w:szCs w:val="32"/>
          <w:lang w:eastAsia="en-NZ"/>
        </w:rPr>
        <w:t xml:space="preserve">service of People First New Zealand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480D1C2C" w14:textId="77777777" w:rsidR="00077222" w:rsidRPr="00E43F08" w:rsidRDefault="00077222" w:rsidP="0007722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2114944" behindDoc="0" locked="0" layoutInCell="1" allowOverlap="1" wp14:anchorId="7C4E34EA" wp14:editId="6135E4B5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Logo for People First Ngā Tāngata Tuatah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Logo for People First Ngā Tāngata Tuatahi.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FEADA2" w14:textId="77777777" w:rsidR="00077222" w:rsidRPr="00E43F08" w:rsidRDefault="00077222" w:rsidP="0007722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2107776" behindDoc="1" locked="0" layoutInCell="1" allowOverlap="1" wp14:anchorId="3E40DCC8" wp14:editId="5962CBE8">
            <wp:simplePos x="0" y="0"/>
            <wp:positionH relativeFrom="margin">
              <wp:posOffset>283845</wp:posOffset>
            </wp:positionH>
            <wp:positionV relativeFrom="paragraph">
              <wp:posOffset>1071880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7A57FE08" w14:textId="77777777" w:rsidR="00077222" w:rsidRPr="00E43F08" w:rsidRDefault="00077222" w:rsidP="0007722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CB98579" w14:textId="77777777" w:rsidR="00077222" w:rsidRPr="00E43F08" w:rsidRDefault="00077222" w:rsidP="0007722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14424382" w14:textId="77777777" w:rsidR="00077222" w:rsidRPr="00EC6639" w:rsidRDefault="00077222" w:rsidP="0007722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4D248FD1" w14:textId="77777777" w:rsidR="00077222" w:rsidRPr="00E43F08" w:rsidRDefault="00077222" w:rsidP="0007722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2110848" behindDoc="0" locked="0" layoutInCell="1" allowOverlap="1" wp14:anchorId="3E3568A9" wp14:editId="35743F25">
            <wp:simplePos x="0" y="0"/>
            <wp:positionH relativeFrom="margin">
              <wp:posOffset>32385</wp:posOffset>
            </wp:positionH>
            <wp:positionV relativeFrom="paragraph">
              <wp:posOffset>106045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0EAE2A9B" w14:textId="77777777" w:rsidR="00077222" w:rsidRPr="00E43F08" w:rsidRDefault="00077222" w:rsidP="0007722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4AA54271" w14:textId="77777777" w:rsidR="00077222" w:rsidRPr="00E43F08" w:rsidRDefault="00077222" w:rsidP="0007722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2111872" behindDoc="0" locked="0" layoutInCell="1" allowOverlap="1" wp14:anchorId="7EF7405F" wp14:editId="6E6D846E">
            <wp:simplePos x="0" y="0"/>
            <wp:positionH relativeFrom="column">
              <wp:posOffset>419735</wp:posOffset>
            </wp:positionH>
            <wp:positionV relativeFrom="paragraph">
              <wp:posOffset>9525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40F2C37D" w14:textId="77777777" w:rsidR="00077222" w:rsidRPr="00E43F08" w:rsidRDefault="00077222" w:rsidP="0007722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3C427577" w14:textId="77777777" w:rsidR="00077222" w:rsidRPr="00AF668B" w:rsidRDefault="00077222" w:rsidP="0007722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5CA13503" w14:textId="77777777" w:rsidR="00077222" w:rsidRPr="00CF46AA" w:rsidRDefault="00077222" w:rsidP="0007722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proofErr w:type="spellStart"/>
      <w:r w:rsidRPr="00AF668B">
        <w:t>Huriana</w:t>
      </w:r>
      <w:proofErr w:type="spellEnd"/>
      <w:r w:rsidRPr="00CF46AA">
        <w:rPr>
          <w:shd w:val="clear" w:color="auto" w:fill="FFFFFF"/>
        </w:rPr>
        <w:t> </w:t>
      </w:r>
      <w:proofErr w:type="spellStart"/>
      <w:r w:rsidRPr="00CF46AA">
        <w:rPr>
          <w:shd w:val="clear" w:color="auto" w:fill="FFFFFF"/>
        </w:rPr>
        <w:t>Kopeke-Te</w:t>
      </w:r>
      <w:proofErr w:type="spellEnd"/>
      <w:r w:rsidRPr="00CF46AA">
        <w:rPr>
          <w:shd w:val="clear" w:color="auto" w:fill="FFFFFF"/>
        </w:rPr>
        <w:t xml:space="preserve"> </w:t>
      </w:r>
      <w:proofErr w:type="spellStart"/>
      <w:r w:rsidRPr="00CF46AA">
        <w:rPr>
          <w:shd w:val="clear" w:color="auto" w:fill="FFFFFF"/>
        </w:rPr>
        <w:t>Aho</w:t>
      </w:r>
      <w:proofErr w:type="spellEnd"/>
    </w:p>
    <w:p w14:paraId="2F7BABAD" w14:textId="77777777" w:rsidR="00077222" w:rsidRPr="00AF668B" w:rsidRDefault="00077222" w:rsidP="0007722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2113920" behindDoc="0" locked="0" layoutInCell="1" allowOverlap="1" wp14:anchorId="7A7E5CFA" wp14:editId="5CC1EE1C">
            <wp:simplePos x="0" y="0"/>
            <wp:positionH relativeFrom="column">
              <wp:posOffset>556260</wp:posOffset>
            </wp:positionH>
            <wp:positionV relativeFrom="paragraph">
              <wp:posOffset>15875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proofErr w:type="gramStart"/>
      <w:r w:rsidRPr="00CF46AA">
        <w:rPr>
          <w:shd w:val="clear" w:color="auto" w:fill="FFFFFF"/>
        </w:rPr>
        <w:t>T.Wood</w:t>
      </w:r>
      <w:proofErr w:type="spellEnd"/>
      <w:proofErr w:type="gramEnd"/>
      <w:r w:rsidRPr="00CF46AA">
        <w:rPr>
          <w:shd w:val="clear" w:color="auto" w:fill="FFFFFF"/>
        </w:rPr>
        <w:t>.</w:t>
      </w:r>
    </w:p>
    <w:p w14:paraId="3675E1CB" w14:textId="77777777" w:rsidR="00077222" w:rsidRPr="0060011B" w:rsidRDefault="00077222" w:rsidP="0007722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2108800" behindDoc="0" locked="0" layoutInCell="1" allowOverlap="1" wp14:anchorId="16D89BCA" wp14:editId="0EDD5247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4"/>
    </w:p>
    <w:sectPr w:rsidR="00077222" w:rsidRPr="0060011B" w:rsidSect="007A5D9E">
      <w:footerReference w:type="even" r:id="rId165"/>
      <w:footerReference w:type="default" r:id="rId166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9D0929"/>
        <w:left w:val="single" w:sz="24" w:space="24" w:color="9D0929"/>
        <w:bottom w:val="single" w:sz="24" w:space="24" w:color="9D0929"/>
        <w:right w:val="single" w:sz="24" w:space="24" w:color="9D0929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5214EE" w14:textId="77777777" w:rsidR="00B101E9" w:rsidRDefault="00B101E9">
      <w:pPr>
        <w:spacing w:line="240" w:lineRule="auto"/>
      </w:pPr>
      <w:r>
        <w:separator/>
      </w:r>
    </w:p>
  </w:endnote>
  <w:endnote w:type="continuationSeparator" w:id="0">
    <w:p w14:paraId="35CD8964" w14:textId="77777777" w:rsidR="00B101E9" w:rsidRDefault="00B101E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00000003" w:usb1="00000000" w:usb2="00000000" w:usb3="00000000" w:csb0="00000001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2A4CBAA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726027C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E782D96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379A4DE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4B404C" w14:textId="77777777" w:rsidR="00B101E9" w:rsidRDefault="00B101E9">
      <w:pPr>
        <w:spacing w:line="240" w:lineRule="auto"/>
      </w:pPr>
      <w:r>
        <w:separator/>
      </w:r>
    </w:p>
  </w:footnote>
  <w:footnote w:type="continuationSeparator" w:id="0">
    <w:p w14:paraId="2C6609F7" w14:textId="77777777" w:rsidR="00B101E9" w:rsidRDefault="00B101E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9"/>
  </w:num>
  <w:num w:numId="4">
    <w:abstractNumId w:val="10"/>
  </w:num>
  <w:num w:numId="5">
    <w:abstractNumId w:val="6"/>
  </w:num>
  <w:num w:numId="6">
    <w:abstractNumId w:val="4"/>
  </w:num>
  <w:num w:numId="7">
    <w:abstractNumId w:val="3"/>
  </w:num>
  <w:num w:numId="8">
    <w:abstractNumId w:val="8"/>
  </w:num>
  <w:num w:numId="9">
    <w:abstractNumId w:val="1"/>
  </w:num>
  <w:num w:numId="10">
    <w:abstractNumId w:val="7"/>
  </w:num>
  <w:num w:numId="11">
    <w:abstractNumId w:val="0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5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00399A"/>
    <w:rsid w:val="000013CC"/>
    <w:rsid w:val="0000399A"/>
    <w:rsid w:val="00005DB6"/>
    <w:rsid w:val="000064D2"/>
    <w:rsid w:val="000152AC"/>
    <w:rsid w:val="000227B4"/>
    <w:rsid w:val="0003092A"/>
    <w:rsid w:val="000366D2"/>
    <w:rsid w:val="000367EF"/>
    <w:rsid w:val="00040A8F"/>
    <w:rsid w:val="0004557B"/>
    <w:rsid w:val="00050A15"/>
    <w:rsid w:val="00077222"/>
    <w:rsid w:val="00085E05"/>
    <w:rsid w:val="0009079F"/>
    <w:rsid w:val="000A3C46"/>
    <w:rsid w:val="000A7C2D"/>
    <w:rsid w:val="000C4DE3"/>
    <w:rsid w:val="000D2B45"/>
    <w:rsid w:val="001149CC"/>
    <w:rsid w:val="001172D3"/>
    <w:rsid w:val="00122416"/>
    <w:rsid w:val="00124EA8"/>
    <w:rsid w:val="00152DA8"/>
    <w:rsid w:val="001721B2"/>
    <w:rsid w:val="001754F4"/>
    <w:rsid w:val="001B4DD5"/>
    <w:rsid w:val="001C2515"/>
    <w:rsid w:val="001C4899"/>
    <w:rsid w:val="001C5509"/>
    <w:rsid w:val="001D223E"/>
    <w:rsid w:val="001E1ADF"/>
    <w:rsid w:val="001E3429"/>
    <w:rsid w:val="001F7B8B"/>
    <w:rsid w:val="00201791"/>
    <w:rsid w:val="002038D7"/>
    <w:rsid w:val="002126D1"/>
    <w:rsid w:val="002133F8"/>
    <w:rsid w:val="00226F54"/>
    <w:rsid w:val="00257D60"/>
    <w:rsid w:val="00261BF8"/>
    <w:rsid w:val="00266B9F"/>
    <w:rsid w:val="002759B7"/>
    <w:rsid w:val="00284C73"/>
    <w:rsid w:val="00293D28"/>
    <w:rsid w:val="002A0689"/>
    <w:rsid w:val="002B19D8"/>
    <w:rsid w:val="002C51F5"/>
    <w:rsid w:val="002D08B2"/>
    <w:rsid w:val="002E3E2D"/>
    <w:rsid w:val="002F2E0D"/>
    <w:rsid w:val="00305893"/>
    <w:rsid w:val="00315307"/>
    <w:rsid w:val="00322F0C"/>
    <w:rsid w:val="00323EB3"/>
    <w:rsid w:val="003402BD"/>
    <w:rsid w:val="0036314B"/>
    <w:rsid w:val="0037150E"/>
    <w:rsid w:val="00371C85"/>
    <w:rsid w:val="00376F52"/>
    <w:rsid w:val="00392D95"/>
    <w:rsid w:val="003A008B"/>
    <w:rsid w:val="003A152F"/>
    <w:rsid w:val="003A2B02"/>
    <w:rsid w:val="003F07F7"/>
    <w:rsid w:val="003F5628"/>
    <w:rsid w:val="004122E2"/>
    <w:rsid w:val="00425EA0"/>
    <w:rsid w:val="00452BEE"/>
    <w:rsid w:val="004535B5"/>
    <w:rsid w:val="004567B0"/>
    <w:rsid w:val="00470A1C"/>
    <w:rsid w:val="004B1987"/>
    <w:rsid w:val="004C1D41"/>
    <w:rsid w:val="004E5A9B"/>
    <w:rsid w:val="004F56C0"/>
    <w:rsid w:val="00503AD5"/>
    <w:rsid w:val="00522E5E"/>
    <w:rsid w:val="00570380"/>
    <w:rsid w:val="00572B67"/>
    <w:rsid w:val="005921AD"/>
    <w:rsid w:val="005A3F78"/>
    <w:rsid w:val="005B3235"/>
    <w:rsid w:val="005C3F78"/>
    <w:rsid w:val="005C7777"/>
    <w:rsid w:val="005F409B"/>
    <w:rsid w:val="0060011B"/>
    <w:rsid w:val="006174C8"/>
    <w:rsid w:val="00627EC1"/>
    <w:rsid w:val="00643E01"/>
    <w:rsid w:val="0064667B"/>
    <w:rsid w:val="00665E5F"/>
    <w:rsid w:val="00682256"/>
    <w:rsid w:val="00683296"/>
    <w:rsid w:val="006B300C"/>
    <w:rsid w:val="006B45FC"/>
    <w:rsid w:val="006C5C26"/>
    <w:rsid w:val="006D12ED"/>
    <w:rsid w:val="006D218E"/>
    <w:rsid w:val="006E050D"/>
    <w:rsid w:val="006E12C7"/>
    <w:rsid w:val="006E1B2A"/>
    <w:rsid w:val="006E3567"/>
    <w:rsid w:val="00705CA3"/>
    <w:rsid w:val="00736E4E"/>
    <w:rsid w:val="00740F6A"/>
    <w:rsid w:val="00751DD0"/>
    <w:rsid w:val="00777A5C"/>
    <w:rsid w:val="007829EC"/>
    <w:rsid w:val="00795710"/>
    <w:rsid w:val="007A2D8F"/>
    <w:rsid w:val="007A5D9E"/>
    <w:rsid w:val="007B43BC"/>
    <w:rsid w:val="007C7764"/>
    <w:rsid w:val="007E7233"/>
    <w:rsid w:val="008236F8"/>
    <w:rsid w:val="00823EEA"/>
    <w:rsid w:val="008327FD"/>
    <w:rsid w:val="00835FA0"/>
    <w:rsid w:val="00840E1C"/>
    <w:rsid w:val="00853924"/>
    <w:rsid w:val="00863D53"/>
    <w:rsid w:val="008737D0"/>
    <w:rsid w:val="008848CB"/>
    <w:rsid w:val="00887F23"/>
    <w:rsid w:val="008A59E9"/>
    <w:rsid w:val="008C49E6"/>
    <w:rsid w:val="008D437D"/>
    <w:rsid w:val="00910E05"/>
    <w:rsid w:val="0093412D"/>
    <w:rsid w:val="009411B0"/>
    <w:rsid w:val="0094516C"/>
    <w:rsid w:val="0097378B"/>
    <w:rsid w:val="00974E0B"/>
    <w:rsid w:val="0098180B"/>
    <w:rsid w:val="009A26EA"/>
    <w:rsid w:val="009B5CD7"/>
    <w:rsid w:val="009B69F6"/>
    <w:rsid w:val="00A00433"/>
    <w:rsid w:val="00A12915"/>
    <w:rsid w:val="00A1378A"/>
    <w:rsid w:val="00A1608E"/>
    <w:rsid w:val="00A67570"/>
    <w:rsid w:val="00A70E1E"/>
    <w:rsid w:val="00A830E6"/>
    <w:rsid w:val="00AE0B8D"/>
    <w:rsid w:val="00B101E9"/>
    <w:rsid w:val="00B36E36"/>
    <w:rsid w:val="00B50B0B"/>
    <w:rsid w:val="00B81A2E"/>
    <w:rsid w:val="00B948D7"/>
    <w:rsid w:val="00B96E51"/>
    <w:rsid w:val="00BC7E04"/>
    <w:rsid w:val="00BD23DD"/>
    <w:rsid w:val="00BD34B6"/>
    <w:rsid w:val="00BF5DDC"/>
    <w:rsid w:val="00C0488A"/>
    <w:rsid w:val="00C200AE"/>
    <w:rsid w:val="00C213BC"/>
    <w:rsid w:val="00CF6585"/>
    <w:rsid w:val="00D313F1"/>
    <w:rsid w:val="00D32963"/>
    <w:rsid w:val="00D652D9"/>
    <w:rsid w:val="00D67451"/>
    <w:rsid w:val="00D852B6"/>
    <w:rsid w:val="00DC5D2A"/>
    <w:rsid w:val="00DF2E18"/>
    <w:rsid w:val="00DF2FD2"/>
    <w:rsid w:val="00DF4D5A"/>
    <w:rsid w:val="00E17BF8"/>
    <w:rsid w:val="00E25EA4"/>
    <w:rsid w:val="00E301CA"/>
    <w:rsid w:val="00E56A37"/>
    <w:rsid w:val="00E70E61"/>
    <w:rsid w:val="00E757C5"/>
    <w:rsid w:val="00EA4B56"/>
    <w:rsid w:val="00EA567F"/>
    <w:rsid w:val="00EC0FBD"/>
    <w:rsid w:val="00EC5F32"/>
    <w:rsid w:val="00EF4A04"/>
    <w:rsid w:val="00F20BCC"/>
    <w:rsid w:val="00F32DCE"/>
    <w:rsid w:val="00F87859"/>
    <w:rsid w:val="00F95213"/>
    <w:rsid w:val="00F973F7"/>
    <w:rsid w:val="00FC1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F6B8C5"/>
  <w15:chartTrackingRefBased/>
  <w15:docId w15:val="{0468BB01-B271-44F7-94B7-225852D08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7A5D9E"/>
    <w:pPr>
      <w:keepNext/>
      <w:keepLines/>
      <w:widowControl w:val="0"/>
      <w:pBdr>
        <w:top w:val="single" w:sz="18" w:space="10" w:color="9D0929"/>
        <w:left w:val="single" w:sz="18" w:space="4" w:color="9D0929"/>
        <w:bottom w:val="single" w:sz="18" w:space="0" w:color="9D0929"/>
        <w:right w:val="single" w:sz="18" w:space="4" w:color="9D0929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7A5D9E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styleId="Revision">
    <w:name w:val="Revision"/>
    <w:hidden/>
    <w:uiPriority w:val="99"/>
    <w:semiHidden/>
    <w:rsid w:val="00DF4D5A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2A0689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2A0689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2A0689"/>
    <w:pPr>
      <w:spacing w:after="100"/>
      <w:ind w:left="320"/>
    </w:pPr>
  </w:style>
  <w:style w:type="character" w:styleId="UnresolvedMention">
    <w:name w:val="Unresolved Mention"/>
    <w:basedOn w:val="DefaultParagraphFont"/>
    <w:uiPriority w:val="99"/>
    <w:semiHidden/>
    <w:unhideWhenUsed/>
    <w:rsid w:val="002F2E0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2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5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jpe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63" Type="http://schemas.openxmlformats.org/officeDocument/2006/relationships/image" Target="media/image50.png"/><Relationship Id="rId84" Type="http://schemas.openxmlformats.org/officeDocument/2006/relationships/image" Target="media/image620.png"/><Relationship Id="rId138" Type="http://schemas.openxmlformats.org/officeDocument/2006/relationships/image" Target="media/image125.jpeg"/><Relationship Id="rId159" Type="http://schemas.openxmlformats.org/officeDocument/2006/relationships/image" Target="media/image133.png"/><Relationship Id="rId107" Type="http://schemas.openxmlformats.org/officeDocument/2006/relationships/image" Target="media/image830.png"/><Relationship Id="rId11" Type="http://schemas.openxmlformats.org/officeDocument/2006/relationships/image" Target="media/image4.jpeg"/><Relationship Id="rId32" Type="http://schemas.openxmlformats.org/officeDocument/2006/relationships/image" Target="media/image23.png"/><Relationship Id="rId53" Type="http://schemas.openxmlformats.org/officeDocument/2006/relationships/image" Target="media/image42.png"/><Relationship Id="rId74" Type="http://schemas.openxmlformats.org/officeDocument/2006/relationships/image" Target="media/image62.png"/><Relationship Id="rId128" Type="http://schemas.openxmlformats.org/officeDocument/2006/relationships/image" Target="media/image105.png"/><Relationship Id="rId149" Type="http://schemas.openxmlformats.org/officeDocument/2006/relationships/image" Target="media/image124.png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160" Type="http://schemas.openxmlformats.org/officeDocument/2006/relationships/image" Target="media/image134.jpeg"/><Relationship Id="rId22" Type="http://schemas.openxmlformats.org/officeDocument/2006/relationships/image" Target="media/image14.jpeg"/><Relationship Id="rId43" Type="http://schemas.openxmlformats.org/officeDocument/2006/relationships/image" Target="media/image34.png"/><Relationship Id="rId64" Type="http://schemas.openxmlformats.org/officeDocument/2006/relationships/image" Target="media/image51.png"/><Relationship Id="rId118" Type="http://schemas.openxmlformats.org/officeDocument/2006/relationships/image" Target="media/image94.jpeg"/><Relationship Id="rId139" Type="http://schemas.openxmlformats.org/officeDocument/2006/relationships/image" Target="media/image126.png"/><Relationship Id="rId85" Type="http://schemas.openxmlformats.org/officeDocument/2006/relationships/image" Target="media/image630.jpeg"/><Relationship Id="rId150" Type="http://schemas.openxmlformats.org/officeDocument/2006/relationships/image" Target="media/image126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59" Type="http://schemas.openxmlformats.org/officeDocument/2006/relationships/image" Target="media/image48.png"/><Relationship Id="rId103" Type="http://schemas.openxmlformats.org/officeDocument/2006/relationships/image" Target="media/image81.jpeg"/><Relationship Id="rId108" Type="http://schemas.openxmlformats.org/officeDocument/2006/relationships/image" Target="media/image84.png"/><Relationship Id="rId124" Type="http://schemas.openxmlformats.org/officeDocument/2006/relationships/image" Target="media/image100.jpeg"/><Relationship Id="rId129" Type="http://schemas.openxmlformats.org/officeDocument/2006/relationships/image" Target="media/image106.png"/><Relationship Id="rId54" Type="http://schemas.openxmlformats.org/officeDocument/2006/relationships/image" Target="media/image43.png"/><Relationship Id="rId70" Type="http://schemas.openxmlformats.org/officeDocument/2006/relationships/image" Target="media/image58.jpeg"/><Relationship Id="rId75" Type="http://schemas.openxmlformats.org/officeDocument/2006/relationships/image" Target="media/image63.png"/><Relationship Id="rId91" Type="http://schemas.openxmlformats.org/officeDocument/2006/relationships/image" Target="media/image81.png"/><Relationship Id="rId96" Type="http://schemas.openxmlformats.org/officeDocument/2006/relationships/image" Target="media/image86.jpeg"/><Relationship Id="rId140" Type="http://schemas.openxmlformats.org/officeDocument/2006/relationships/image" Target="media/image115.png"/><Relationship Id="rId145" Type="http://schemas.openxmlformats.org/officeDocument/2006/relationships/image" Target="media/image120.jpeg"/><Relationship Id="rId161" Type="http://schemas.openxmlformats.org/officeDocument/2006/relationships/image" Target="media/image135.png"/><Relationship Id="rId16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19.jpeg"/><Relationship Id="rId49" Type="http://schemas.openxmlformats.org/officeDocument/2006/relationships/image" Target="media/image38.jpeg"/><Relationship Id="rId114" Type="http://schemas.openxmlformats.org/officeDocument/2006/relationships/image" Target="media/image102.jpeg"/><Relationship Id="rId119" Type="http://schemas.openxmlformats.org/officeDocument/2006/relationships/image" Target="media/image95.png"/><Relationship Id="rId44" Type="http://schemas.openxmlformats.org/officeDocument/2006/relationships/image" Target="media/image37.jpeg"/><Relationship Id="rId60" Type="http://schemas.openxmlformats.org/officeDocument/2006/relationships/image" Target="media/image49.png"/><Relationship Id="rId65" Type="http://schemas.openxmlformats.org/officeDocument/2006/relationships/image" Target="media/image52.png"/><Relationship Id="rId81" Type="http://schemas.openxmlformats.org/officeDocument/2006/relationships/image" Target="media/image69.png"/><Relationship Id="rId86" Type="http://schemas.openxmlformats.org/officeDocument/2006/relationships/image" Target="media/image640.png"/><Relationship Id="rId130" Type="http://schemas.openxmlformats.org/officeDocument/2006/relationships/image" Target="media/image107.jpeg"/><Relationship Id="rId135" Type="http://schemas.openxmlformats.org/officeDocument/2006/relationships/image" Target="media/image112.png"/><Relationship Id="rId151" Type="http://schemas.openxmlformats.org/officeDocument/2006/relationships/image" Target="media/image127.jpeg"/><Relationship Id="rId156" Type="http://schemas.openxmlformats.org/officeDocument/2006/relationships/image" Target="media/image130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109" Type="http://schemas.openxmlformats.org/officeDocument/2006/relationships/image" Target="media/image86.png"/><Relationship Id="rId34" Type="http://schemas.openxmlformats.org/officeDocument/2006/relationships/image" Target="media/image25.pn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76" Type="http://schemas.openxmlformats.org/officeDocument/2006/relationships/image" Target="media/image64.png"/><Relationship Id="rId97" Type="http://schemas.openxmlformats.org/officeDocument/2006/relationships/image" Target="media/image77.png"/><Relationship Id="rId104" Type="http://schemas.openxmlformats.org/officeDocument/2006/relationships/image" Target="media/image82.jpeg"/><Relationship Id="rId120" Type="http://schemas.openxmlformats.org/officeDocument/2006/relationships/image" Target="media/image96.jpeg"/><Relationship Id="rId125" Type="http://schemas.openxmlformats.org/officeDocument/2006/relationships/image" Target="media/image101.png"/><Relationship Id="rId141" Type="http://schemas.openxmlformats.org/officeDocument/2006/relationships/image" Target="media/image116.png"/><Relationship Id="rId146" Type="http://schemas.openxmlformats.org/officeDocument/2006/relationships/image" Target="media/image121.jpeg"/><Relationship Id="rId16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2.png"/><Relationship Id="rId162" Type="http://schemas.openxmlformats.org/officeDocument/2006/relationships/image" Target="media/image136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7.png"/><Relationship Id="rId40" Type="http://schemas.openxmlformats.org/officeDocument/2006/relationships/image" Target="media/image31.png"/><Relationship Id="rId45" Type="http://schemas.openxmlformats.org/officeDocument/2006/relationships/image" Target="media/image38.png"/><Relationship Id="rId66" Type="http://schemas.openxmlformats.org/officeDocument/2006/relationships/image" Target="media/image53.jpeg"/><Relationship Id="rId87" Type="http://schemas.openxmlformats.org/officeDocument/2006/relationships/image" Target="media/image72.png"/><Relationship Id="rId110" Type="http://schemas.openxmlformats.org/officeDocument/2006/relationships/image" Target="media/image87.jpeg"/><Relationship Id="rId115" Type="http://schemas.openxmlformats.org/officeDocument/2006/relationships/image" Target="media/image103.png"/><Relationship Id="rId131" Type="http://schemas.openxmlformats.org/officeDocument/2006/relationships/image" Target="media/image108.jpeg"/><Relationship Id="rId136" Type="http://schemas.openxmlformats.org/officeDocument/2006/relationships/image" Target="media/image113.png"/><Relationship Id="rId157" Type="http://schemas.openxmlformats.org/officeDocument/2006/relationships/image" Target="media/image131.jpeg"/><Relationship Id="rId61" Type="http://schemas.openxmlformats.org/officeDocument/2006/relationships/image" Target="media/image54.png"/><Relationship Id="rId82" Type="http://schemas.openxmlformats.org/officeDocument/2006/relationships/image" Target="media/image70.jpeg"/><Relationship Id="rId152" Type="http://schemas.openxmlformats.org/officeDocument/2006/relationships/image" Target="media/image128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56" Type="http://schemas.openxmlformats.org/officeDocument/2006/relationships/image" Target="media/image45.jpeg"/><Relationship Id="rId77" Type="http://schemas.openxmlformats.org/officeDocument/2006/relationships/image" Target="media/image65.png"/><Relationship Id="rId100" Type="http://schemas.openxmlformats.org/officeDocument/2006/relationships/image" Target="media/image80.jpeg"/><Relationship Id="rId105" Type="http://schemas.openxmlformats.org/officeDocument/2006/relationships/image" Target="media/image83.png"/><Relationship Id="rId126" Type="http://schemas.openxmlformats.org/officeDocument/2006/relationships/image" Target="media/image103.jpeg"/><Relationship Id="rId147" Type="http://schemas.openxmlformats.org/officeDocument/2006/relationships/image" Target="media/image122.png"/><Relationship Id="rId168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0.png"/><Relationship Id="rId72" Type="http://schemas.openxmlformats.org/officeDocument/2006/relationships/image" Target="media/image60.jpeg"/><Relationship Id="rId93" Type="http://schemas.openxmlformats.org/officeDocument/2006/relationships/image" Target="media/image75.png"/><Relationship Id="rId98" Type="http://schemas.openxmlformats.org/officeDocument/2006/relationships/image" Target="media/image78.jpeg"/><Relationship Id="rId121" Type="http://schemas.openxmlformats.org/officeDocument/2006/relationships/image" Target="media/image97.png"/><Relationship Id="rId142" Type="http://schemas.openxmlformats.org/officeDocument/2006/relationships/image" Target="media/image117.jpeg"/><Relationship Id="rId163" Type="http://schemas.openxmlformats.org/officeDocument/2006/relationships/image" Target="media/image137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9.png"/><Relationship Id="rId67" Type="http://schemas.openxmlformats.org/officeDocument/2006/relationships/image" Target="media/image54.jpeg"/><Relationship Id="rId116" Type="http://schemas.openxmlformats.org/officeDocument/2006/relationships/image" Target="media/image91.png"/><Relationship Id="rId137" Type="http://schemas.openxmlformats.org/officeDocument/2006/relationships/image" Target="media/image114.png"/><Relationship Id="rId158" Type="http://schemas.openxmlformats.org/officeDocument/2006/relationships/image" Target="media/image132.jpeg"/><Relationship Id="rId20" Type="http://schemas.openxmlformats.org/officeDocument/2006/relationships/image" Target="media/image10.jpeg"/><Relationship Id="rId41" Type="http://schemas.openxmlformats.org/officeDocument/2006/relationships/image" Target="media/image32.jpeg"/><Relationship Id="rId62" Type="http://schemas.openxmlformats.org/officeDocument/2006/relationships/image" Target="media/image55.png"/><Relationship Id="rId83" Type="http://schemas.openxmlformats.org/officeDocument/2006/relationships/image" Target="media/image71.png"/><Relationship Id="rId88" Type="http://schemas.openxmlformats.org/officeDocument/2006/relationships/image" Target="media/image73.png"/><Relationship Id="rId111" Type="http://schemas.openxmlformats.org/officeDocument/2006/relationships/image" Target="media/image88.png"/><Relationship Id="rId132" Type="http://schemas.openxmlformats.org/officeDocument/2006/relationships/image" Target="media/image109.jpeg"/><Relationship Id="rId153" Type="http://schemas.openxmlformats.org/officeDocument/2006/relationships/image" Target="media/image1250.jpeg"/><Relationship Id="rId15" Type="http://schemas.openxmlformats.org/officeDocument/2006/relationships/image" Target="media/image8.png"/><Relationship Id="rId36" Type="http://schemas.openxmlformats.org/officeDocument/2006/relationships/image" Target="media/image27.jpeg"/><Relationship Id="rId57" Type="http://schemas.openxmlformats.org/officeDocument/2006/relationships/image" Target="media/image46.png"/><Relationship Id="rId106" Type="http://schemas.openxmlformats.org/officeDocument/2006/relationships/image" Target="media/image820.jpeg"/><Relationship Id="rId127" Type="http://schemas.openxmlformats.org/officeDocument/2006/relationships/image" Target="media/image104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image" Target="media/image41.png"/><Relationship Id="rId73" Type="http://schemas.openxmlformats.org/officeDocument/2006/relationships/image" Target="media/image61.jpeg"/><Relationship Id="rId78" Type="http://schemas.openxmlformats.org/officeDocument/2006/relationships/image" Target="media/image66.png"/><Relationship Id="rId94" Type="http://schemas.openxmlformats.org/officeDocument/2006/relationships/image" Target="media/image76.jpeg"/><Relationship Id="rId99" Type="http://schemas.openxmlformats.org/officeDocument/2006/relationships/image" Target="media/image79.jpeg"/><Relationship Id="rId101" Type="http://schemas.openxmlformats.org/officeDocument/2006/relationships/image" Target="media/image91.jpeg"/><Relationship Id="rId122" Type="http://schemas.openxmlformats.org/officeDocument/2006/relationships/image" Target="media/image98.jpeg"/><Relationship Id="rId143" Type="http://schemas.openxmlformats.org/officeDocument/2006/relationships/image" Target="media/image118.jpeg"/><Relationship Id="rId148" Type="http://schemas.openxmlformats.org/officeDocument/2006/relationships/image" Target="media/image123.jpeg"/><Relationship Id="rId164" Type="http://schemas.openxmlformats.org/officeDocument/2006/relationships/image" Target="media/image13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7.jpe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4.png"/><Relationship Id="rId112" Type="http://schemas.openxmlformats.org/officeDocument/2006/relationships/image" Target="media/image89.jpeg"/><Relationship Id="rId133" Type="http://schemas.openxmlformats.org/officeDocument/2006/relationships/image" Target="media/image110.png"/><Relationship Id="rId154" Type="http://schemas.openxmlformats.org/officeDocument/2006/relationships/image" Target="media/image1260.jpeg"/><Relationship Id="rId16" Type="http://schemas.openxmlformats.org/officeDocument/2006/relationships/image" Target="media/image9.png"/><Relationship Id="rId37" Type="http://schemas.openxmlformats.org/officeDocument/2006/relationships/image" Target="media/image28.png"/><Relationship Id="rId58" Type="http://schemas.openxmlformats.org/officeDocument/2006/relationships/image" Target="media/image47.png"/><Relationship Id="rId79" Type="http://schemas.openxmlformats.org/officeDocument/2006/relationships/image" Target="media/image67.png"/><Relationship Id="rId102" Type="http://schemas.openxmlformats.org/officeDocument/2006/relationships/image" Target="media/image92.jpeg"/><Relationship Id="rId123" Type="http://schemas.openxmlformats.org/officeDocument/2006/relationships/image" Target="media/image99.png"/><Relationship Id="rId144" Type="http://schemas.openxmlformats.org/officeDocument/2006/relationships/image" Target="media/image119.jpeg"/><Relationship Id="rId90" Type="http://schemas.openxmlformats.org/officeDocument/2006/relationships/image" Target="media/image80.png"/><Relationship Id="rId165" Type="http://schemas.openxmlformats.org/officeDocument/2006/relationships/footer" Target="footer1.xml"/><Relationship Id="rId27" Type="http://schemas.openxmlformats.org/officeDocument/2006/relationships/image" Target="media/image18.jpeg"/><Relationship Id="rId48" Type="http://schemas.openxmlformats.org/officeDocument/2006/relationships/image" Target="media/image36.png"/><Relationship Id="rId69" Type="http://schemas.openxmlformats.org/officeDocument/2006/relationships/image" Target="media/image57.png"/><Relationship Id="rId113" Type="http://schemas.openxmlformats.org/officeDocument/2006/relationships/image" Target="media/image90.png"/><Relationship Id="rId134" Type="http://schemas.openxmlformats.org/officeDocument/2006/relationships/image" Target="media/image111.png"/><Relationship Id="rId80" Type="http://schemas.openxmlformats.org/officeDocument/2006/relationships/image" Target="media/image68.png"/><Relationship Id="rId155" Type="http://schemas.openxmlformats.org/officeDocument/2006/relationships/image" Target="media/image12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Andi\Downloads\DBI%20-%20My%20Experiences%20Report%201%20-%20Easy%20Read%20Draft%20-%2011-11-24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B1D76D-A9C2-C243-A786-D5407C4A33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C:\Users\Andi\Downloads\DBI - My Experiences Report 1 - Easy Read Draft - 11-11-24.dotx</Template>
  <TotalTime>2</TotalTime>
  <Pages>30</Pages>
  <Words>1498</Words>
  <Characters>8544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Microsoft Office User</cp:lastModifiedBy>
  <cp:revision>4</cp:revision>
  <dcterms:created xsi:type="dcterms:W3CDTF">2025-01-28T22:24:00Z</dcterms:created>
  <dcterms:modified xsi:type="dcterms:W3CDTF">2025-03-30T19:45:00Z</dcterms:modified>
</cp:coreProperties>
</file>