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741C5A0" w14:textId="7AD855CE" w:rsidR="00F87859" w:rsidRDefault="008E3396" w:rsidP="00F87859">
      <w:pPr>
        <w:rPr>
          <w:rFonts w:cs="Arial"/>
          <w:szCs w:val="32"/>
        </w:rPr>
      </w:pPr>
      <w:bookmarkStart w:id="0" w:name="_GoBack"/>
      <w:bookmarkEnd w:id="0"/>
      <w:r w:rsidRPr="000B6F79">
        <w:rPr>
          <w:rFonts w:ascii="Times New Roman" w:eastAsia="Times New Roman" w:hAnsi="Times New Roman" w:cs="Times New Roman"/>
          <w:noProof/>
        </w:rPr>
        <w:drawing>
          <wp:anchor distT="0" distB="0" distL="114300" distR="114300" simplePos="0" relativeHeight="251802624" behindDoc="0" locked="0" layoutInCell="1" allowOverlap="1" wp14:anchorId="0B9DFB79" wp14:editId="4E1447E9">
            <wp:simplePos x="0" y="0"/>
            <wp:positionH relativeFrom="column">
              <wp:posOffset>1943100</wp:posOffset>
            </wp:positionH>
            <wp:positionV relativeFrom="paragraph">
              <wp:posOffset>-321945</wp:posOffset>
            </wp:positionV>
            <wp:extent cx="2305050" cy="1055862"/>
            <wp:effectExtent l="0" t="0" r="0" b="0"/>
            <wp:wrapNone/>
            <wp:docPr id="3" name="Picture 3" descr="Logo of the New Zealand Police showing two curved ferns with a crown above them and the words New Zealand Police Nga Pirihimana o Aotearoa to the r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Logo of the New Zealand Police showing two curved ferns with a crown above them and the words New Zealand Police Nga Pirihimana o Aotearoa to the right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055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B6F79">
        <w:rPr>
          <w:noProof/>
          <w:lang w:val="mi-NZ"/>
        </w:rPr>
        <w:drawing>
          <wp:anchor distT="0" distB="0" distL="114300" distR="114300" simplePos="0" relativeHeight="251801600" behindDoc="0" locked="0" layoutInCell="1" allowOverlap="1" wp14:anchorId="772D8229" wp14:editId="3F75156A">
            <wp:simplePos x="0" y="0"/>
            <wp:positionH relativeFrom="column">
              <wp:posOffset>-352426</wp:posOffset>
            </wp:positionH>
            <wp:positionV relativeFrom="paragraph">
              <wp:posOffset>-314325</wp:posOffset>
            </wp:positionV>
            <wp:extent cx="2177005" cy="1047750"/>
            <wp:effectExtent l="0" t="0" r="0" b="0"/>
            <wp:wrapNone/>
            <wp:docPr id="467207730" name="Picture 467207730" descr="The Donald Beasley Institute tohu (logo) is made up of many white koru, which make a circle shape with a red background. The circle has two halves, top and bottom, with a space running between the halves, like a river, where the red background shows through. The top half and the bottom half are a mirror image of each other, representing the whare (home) and the rau (the pit below the home)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207730" name="Picture 467207730" descr="The Donald Beasley Institute tohu (logo) is made up of many white koru, which make a circle shape with a red background. The circle has two halves, top and bottom, with a space running between the halves, like a river, where the red background shows through. The top half and the bottom half are a mirror image of each other, representing the whare (home) and the rau (the pit below the home)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8536" cy="10484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0380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45952" behindDoc="0" locked="0" layoutInCell="1" allowOverlap="1" wp14:anchorId="63FE2B18" wp14:editId="67B217A9">
            <wp:simplePos x="0" y="0"/>
            <wp:positionH relativeFrom="margin">
              <wp:posOffset>4334539</wp:posOffset>
            </wp:positionH>
            <wp:positionV relativeFrom="page">
              <wp:posOffset>468288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474CC4" w14:textId="6C5E35C0" w:rsidR="00F87859" w:rsidRDefault="00F87859" w:rsidP="00F87859">
      <w:pPr>
        <w:rPr>
          <w:rFonts w:cs="Arial"/>
          <w:szCs w:val="32"/>
        </w:rPr>
      </w:pPr>
    </w:p>
    <w:p w14:paraId="2758B32D" w14:textId="46438A05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4C669D50" w14:textId="51BAD06B" w:rsidR="00F87859" w:rsidRDefault="00F87859" w:rsidP="007E7233">
      <w:pPr>
        <w:ind w:left="0"/>
        <w:rPr>
          <w:rFonts w:cs="Arial"/>
          <w:b/>
          <w:sz w:val="60"/>
          <w:szCs w:val="60"/>
        </w:rPr>
      </w:pPr>
    </w:p>
    <w:p w14:paraId="6FACA15B" w14:textId="0727A6C3" w:rsidR="00076BF7" w:rsidRPr="00E76944" w:rsidRDefault="00A13895" w:rsidP="00E76944">
      <w:pPr>
        <w:pStyle w:val="Title"/>
      </w:pPr>
      <w:r>
        <w:t>A summary of</w:t>
      </w:r>
      <w:r w:rsidR="00E76944" w:rsidRPr="00E76944">
        <w:t xml:space="preserve"> the research </w:t>
      </w:r>
      <w:r>
        <w:br/>
      </w:r>
      <w:r w:rsidR="00E76944" w:rsidRPr="00E76944">
        <w:t>project called</w:t>
      </w:r>
      <w:r>
        <w:t>:</w:t>
      </w:r>
      <w:r w:rsidR="00E76944" w:rsidRPr="00E76944">
        <w:t xml:space="preserve"> </w:t>
      </w:r>
      <w:r w:rsidR="00E76944">
        <w:br/>
      </w:r>
      <w:r w:rsidR="00076BF7" w:rsidRPr="00E76944">
        <w:t xml:space="preserve">Understanding </w:t>
      </w:r>
      <w:r w:rsidR="00DF70BA" w:rsidRPr="00E76944">
        <w:t>P</w:t>
      </w:r>
      <w:r w:rsidR="00076BF7" w:rsidRPr="00E76944">
        <w:t xml:space="preserve">olicing </w:t>
      </w:r>
      <w:r w:rsidR="00DF70BA" w:rsidRPr="00E76944">
        <w:t>D</w:t>
      </w:r>
      <w:r w:rsidR="00076BF7" w:rsidRPr="00E76944">
        <w:t>elivery</w:t>
      </w:r>
      <w:r w:rsidR="00B408F7">
        <w:t xml:space="preserve"> </w:t>
      </w:r>
      <w:r w:rsidR="00B408F7">
        <w:rPr>
          <w:rFonts w:cs="Arial"/>
        </w:rPr>
        <w:t>−</w:t>
      </w:r>
      <w:r w:rsidR="00E76944">
        <w:t xml:space="preserve"> </w:t>
      </w:r>
      <w:r w:rsidR="00076BF7" w:rsidRPr="00E76944">
        <w:br/>
      </w:r>
      <w:proofErr w:type="spellStart"/>
      <w:r w:rsidR="00076BF7" w:rsidRPr="00E76944">
        <w:t>T</w:t>
      </w:r>
      <w:r w:rsidR="00E77799" w:rsidRPr="00E76944">
        <w:t>ākata</w:t>
      </w:r>
      <w:proofErr w:type="spellEnd"/>
      <w:r w:rsidR="00E77799" w:rsidRPr="00E76944">
        <w:t xml:space="preserve"> </w:t>
      </w:r>
      <w:proofErr w:type="spellStart"/>
      <w:r w:rsidR="00E77799" w:rsidRPr="00E76944">
        <w:t>Whaikaha</w:t>
      </w:r>
      <w:proofErr w:type="spellEnd"/>
      <w:r w:rsidR="00E77799" w:rsidRPr="00E76944">
        <w:t>, D</w:t>
      </w:r>
      <w:r w:rsidR="00542D70">
        <w:t xml:space="preserve">eaf </w:t>
      </w:r>
      <w:r w:rsidR="00E77799" w:rsidRPr="00E76944">
        <w:t>/</w:t>
      </w:r>
      <w:r w:rsidR="00542D70">
        <w:t xml:space="preserve"> </w:t>
      </w:r>
      <w:r w:rsidR="00E77799" w:rsidRPr="00E76944">
        <w:t>deaf and disabled people</w:t>
      </w:r>
    </w:p>
    <w:p w14:paraId="0539C9AC" w14:textId="5AB18076" w:rsidR="00887F23" w:rsidRDefault="00B408F7" w:rsidP="00E76944">
      <w:pPr>
        <w:pStyle w:val="Title"/>
      </w:pPr>
      <w:r>
        <w:rPr>
          <w:noProof/>
        </w:rPr>
        <w:drawing>
          <wp:anchor distT="0" distB="0" distL="114300" distR="114300" simplePos="0" relativeHeight="251905024" behindDoc="0" locked="0" layoutInCell="1" allowOverlap="1" wp14:anchorId="592B9A23" wp14:editId="389FC9F6">
            <wp:simplePos x="0" y="0"/>
            <wp:positionH relativeFrom="margin">
              <wp:align>center</wp:align>
            </wp:positionH>
            <wp:positionV relativeFrom="paragraph">
              <wp:posOffset>196850</wp:posOffset>
            </wp:positionV>
            <wp:extent cx="2762250" cy="2762250"/>
            <wp:effectExtent l="0" t="0" r="0" b="0"/>
            <wp:wrapNone/>
            <wp:docPr id="22580317" name="Picture 27" descr="Two people facing each other and talking with one person wearing a police uniform and h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80317" name="Picture 27" descr="Two people facing each other and talking with one person wearing a police uniform and hat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FA6EB4" w14:textId="77777777" w:rsidR="00887F23" w:rsidRDefault="00887F23" w:rsidP="00E76944">
      <w:pPr>
        <w:pStyle w:val="Title"/>
      </w:pPr>
    </w:p>
    <w:p w14:paraId="4C1817BF" w14:textId="77777777" w:rsidR="00887F23" w:rsidRDefault="00887F23" w:rsidP="00E76944">
      <w:pPr>
        <w:pStyle w:val="Title"/>
        <w:jc w:val="left"/>
      </w:pPr>
    </w:p>
    <w:p w14:paraId="0E99545D" w14:textId="77777777" w:rsidR="00B408F7" w:rsidRDefault="00F87859" w:rsidP="00BF5DDC">
      <w:pPr>
        <w:pStyle w:val="Datepublished"/>
      </w:pPr>
      <w:r w:rsidRPr="00F87859">
        <w:t xml:space="preserve"> </w:t>
      </w:r>
      <w:r w:rsidR="00570380">
        <w:br/>
      </w:r>
      <w:r w:rsidR="00570380">
        <w:br/>
      </w:r>
    </w:p>
    <w:p w14:paraId="5353EA67" w14:textId="777996C1" w:rsidR="00F87859" w:rsidRPr="00570380" w:rsidRDefault="00887F23" w:rsidP="00BF5DDC">
      <w:pPr>
        <w:pStyle w:val="Datepublished"/>
      </w:pPr>
      <w:r w:rsidRPr="00570380">
        <w:t xml:space="preserve">Published: </w:t>
      </w:r>
      <w:r w:rsidR="00E77799">
        <w:t>November 2024</w:t>
      </w:r>
    </w:p>
    <w:p w14:paraId="5F7EB5FC" w14:textId="77777777" w:rsidR="00F65083" w:rsidRPr="00F65083" w:rsidRDefault="00F65083" w:rsidP="00F65083">
      <w:pPr>
        <w:pStyle w:val="Heading1"/>
        <w:rPr>
          <w:noProof/>
          <w:lang w:val="en-NZ" w:eastAsia="en-NZ"/>
        </w:rPr>
      </w:pPr>
      <w:bookmarkStart w:id="1" w:name="_Toc182389510"/>
      <w:r w:rsidRPr="00F65083">
        <w:rPr>
          <w:noProof/>
          <w:lang w:val="en-NZ" w:eastAsia="en-NZ"/>
        </w:rPr>
        <w:lastRenderedPageBreak/>
        <w:t>Before you start</w:t>
      </w:r>
      <w:bookmarkEnd w:id="1"/>
    </w:p>
    <w:p w14:paraId="1B186A27" w14:textId="77777777" w:rsidR="00F65083" w:rsidRPr="00F65083" w:rsidRDefault="00F65083" w:rsidP="00F65083">
      <w:r w:rsidRPr="00F65083">
        <w:rPr>
          <w:rFonts w:cs="Arial"/>
          <w:noProof/>
          <w:szCs w:val="36"/>
          <w:lang w:eastAsia="en-NZ"/>
        </w:rPr>
        <w:drawing>
          <wp:anchor distT="0" distB="0" distL="114300" distR="114300" simplePos="0" relativeHeight="251206144" behindDoc="0" locked="0" layoutInCell="1" allowOverlap="1" wp14:anchorId="7A0370C2" wp14:editId="201C77AA">
            <wp:simplePos x="0" y="0"/>
            <wp:positionH relativeFrom="margin">
              <wp:align>left</wp:align>
            </wp:positionH>
            <wp:positionV relativeFrom="paragraph">
              <wp:posOffset>287655</wp:posOffset>
            </wp:positionV>
            <wp:extent cx="1363345" cy="1927860"/>
            <wp:effectExtent l="0" t="0" r="8255" b="0"/>
            <wp:wrapNone/>
            <wp:docPr id="13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45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AD1956" w14:textId="77777777" w:rsidR="00F65083" w:rsidRPr="00F65083" w:rsidRDefault="00F65083" w:rsidP="00F65083"/>
    <w:p w14:paraId="15B1B071" w14:textId="77777777" w:rsidR="00F65083" w:rsidRPr="00F65083" w:rsidRDefault="00F65083" w:rsidP="00F65083">
      <w:r w:rsidRPr="00F65083">
        <w:t>This information may upset some people when they are reading it.</w:t>
      </w:r>
    </w:p>
    <w:p w14:paraId="5CCA9B5E" w14:textId="77777777" w:rsidR="00F65083" w:rsidRPr="00F65083" w:rsidRDefault="00F65083" w:rsidP="00F65083"/>
    <w:p w14:paraId="63B74774" w14:textId="77777777" w:rsidR="00F65083" w:rsidRPr="00F65083" w:rsidRDefault="00F65083" w:rsidP="00F65083"/>
    <w:p w14:paraId="093D12F9" w14:textId="77777777" w:rsidR="00F65083" w:rsidRPr="00F65083" w:rsidRDefault="00F65083" w:rsidP="00F65083">
      <w:r w:rsidRPr="00F65083">
        <w:rPr>
          <w:noProof/>
        </w:rPr>
        <w:drawing>
          <wp:anchor distT="0" distB="0" distL="114300" distR="114300" simplePos="0" relativeHeight="251209216" behindDoc="0" locked="0" layoutInCell="1" allowOverlap="1" wp14:anchorId="1BE65CC2" wp14:editId="427CB551">
            <wp:simplePos x="0" y="0"/>
            <wp:positionH relativeFrom="column">
              <wp:posOffset>0</wp:posOffset>
            </wp:positionH>
            <wp:positionV relativeFrom="paragraph">
              <wp:posOffset>179705</wp:posOffset>
            </wp:positionV>
            <wp:extent cx="1645920" cy="1645920"/>
            <wp:effectExtent l="0" t="0" r="0" b="0"/>
            <wp:wrapNone/>
            <wp:docPr id="176205521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05521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45920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65083">
        <w:t>If you are upset after reading this document you can talk to your:</w:t>
      </w:r>
    </w:p>
    <w:p w14:paraId="070D882B" w14:textId="77777777" w:rsidR="00F65083" w:rsidRPr="00542D70" w:rsidRDefault="00F65083" w:rsidP="00542D70">
      <w:pPr>
        <w:pStyle w:val="ListParagraph"/>
        <w:numPr>
          <w:ilvl w:val="0"/>
          <w:numId w:val="24"/>
        </w:numPr>
        <w:ind w:left="4253" w:hanging="567"/>
        <w:rPr>
          <w:noProof/>
        </w:rPr>
      </w:pPr>
      <w:r w:rsidRPr="00542D70">
        <w:rPr>
          <w:noProof/>
        </w:rPr>
        <w:t>whānau / family</w:t>
      </w:r>
    </w:p>
    <w:p w14:paraId="2D2D8575" w14:textId="77777777" w:rsidR="00F65083" w:rsidRPr="00542D70" w:rsidRDefault="00F65083" w:rsidP="00542D70">
      <w:pPr>
        <w:pStyle w:val="ListParagraph"/>
        <w:numPr>
          <w:ilvl w:val="0"/>
          <w:numId w:val="24"/>
        </w:numPr>
        <w:ind w:left="4253" w:hanging="567"/>
        <w:rPr>
          <w:noProof/>
        </w:rPr>
      </w:pPr>
      <w:r w:rsidRPr="00542D70">
        <w:rPr>
          <w:noProof/>
        </w:rPr>
        <w:t>friends.</w:t>
      </w:r>
    </w:p>
    <w:p w14:paraId="466596F2" w14:textId="77777777" w:rsidR="00F65083" w:rsidRPr="00F65083" w:rsidRDefault="00F65083" w:rsidP="00F65083"/>
    <w:p w14:paraId="425C99A8" w14:textId="0192643F" w:rsidR="00F65083" w:rsidRPr="00F65083" w:rsidRDefault="00F65083" w:rsidP="00F65083"/>
    <w:p w14:paraId="757F9067" w14:textId="681C725E" w:rsidR="00F65083" w:rsidRPr="00F65083" w:rsidRDefault="00AB6E02" w:rsidP="00F65083">
      <w:r w:rsidRPr="00F65083">
        <w:rPr>
          <w:noProof/>
        </w:rPr>
        <w:drawing>
          <wp:anchor distT="0" distB="0" distL="114300" distR="114300" simplePos="0" relativeHeight="251208192" behindDoc="0" locked="0" layoutInCell="1" allowOverlap="1" wp14:anchorId="4F067A08" wp14:editId="033C0563">
            <wp:simplePos x="0" y="0"/>
            <wp:positionH relativeFrom="margin">
              <wp:align>left</wp:align>
            </wp:positionH>
            <wp:positionV relativeFrom="paragraph">
              <wp:posOffset>67310</wp:posOffset>
            </wp:positionV>
            <wp:extent cx="1428749" cy="1638300"/>
            <wp:effectExtent l="0" t="0" r="635" b="0"/>
            <wp:wrapNone/>
            <wp:docPr id="770456647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456647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49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5083" w:rsidRPr="00F65083">
        <w:t>You can also contact Need to Talk by:</w:t>
      </w:r>
    </w:p>
    <w:p w14:paraId="39D3BF79" w14:textId="77777777" w:rsidR="00F65083" w:rsidRPr="00F65083" w:rsidRDefault="00F65083" w:rsidP="00A921EC">
      <w:pPr>
        <w:pStyle w:val="Listtoplevel"/>
      </w:pPr>
      <w:r w:rsidRPr="00F65083">
        <w:t>calling 1737</w:t>
      </w:r>
    </w:p>
    <w:p w14:paraId="0B6548C5" w14:textId="77777777" w:rsidR="00F65083" w:rsidRPr="00F65083" w:rsidRDefault="00F65083" w:rsidP="00A921EC">
      <w:pPr>
        <w:pStyle w:val="Listtoplevel"/>
      </w:pPr>
      <w:r w:rsidRPr="00F65083">
        <mc:AlternateContent>
          <mc:Choice Requires="wpg">
            <w:drawing>
              <wp:anchor distT="0" distB="0" distL="114300" distR="114300" simplePos="0" relativeHeight="251207168" behindDoc="0" locked="0" layoutInCell="1" allowOverlap="1" wp14:anchorId="5DACA8A5" wp14:editId="3D9B6243">
                <wp:simplePos x="0" y="0"/>
                <wp:positionH relativeFrom="column">
                  <wp:posOffset>-139065</wp:posOffset>
                </wp:positionH>
                <wp:positionV relativeFrom="paragraph">
                  <wp:posOffset>683895</wp:posOffset>
                </wp:positionV>
                <wp:extent cx="1935480" cy="1314450"/>
                <wp:effectExtent l="0" t="0" r="0" b="0"/>
                <wp:wrapNone/>
                <wp:docPr id="1351807291" name="Group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35480" cy="1314450"/>
                          <a:chOff x="0" y="0"/>
                          <a:chExt cx="1935480" cy="1314450"/>
                        </a:xfrm>
                      </wpg:grpSpPr>
                      <pic:pic xmlns:pic="http://schemas.openxmlformats.org/drawingml/2006/picture">
                        <pic:nvPicPr>
                          <pic:cNvPr id="952193564" name="Picture 1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51237073" name="Graphic 551237073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21080" y="30480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59CD1691" id="Group 1" o:spid="_x0000_s1026" alt="&quot;&quot;" style="position:absolute;margin-left:-10.95pt;margin-top:53.85pt;width:152.4pt;height:103.5pt;z-index:251207168" coordsize="19354,1314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" o:spid="_x0000_s1027" type="#_x0000_t75" alt="&quot;&quot;" style="position:absolute;width:18573;height:13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">
                  <v:imagedata r:id="rId18" o:title=""/>
                </v:shape>
                <v:shape id="Graphic 551237073" o:spid="_x0000_s1028" type="#_x0000_t75" alt="Close with solid fill" style="position:absolute;left:10210;top:3048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">
                  <v:imagedata r:id="rId19" o:title="Close with solid fill"/>
                </v:shape>
              </v:group>
            </w:pict>
          </mc:Fallback>
        </mc:AlternateContent>
      </w:r>
      <w:r w:rsidRPr="00F65083">
        <w:t>texting 1737</w:t>
      </w:r>
    </w:p>
    <w:p w14:paraId="47A56FCE" w14:textId="77777777" w:rsidR="00F65083" w:rsidRPr="00F65083" w:rsidRDefault="00F65083" w:rsidP="00F65083"/>
    <w:p w14:paraId="30BEFB31" w14:textId="77777777" w:rsidR="00F65083" w:rsidRPr="00F65083" w:rsidRDefault="00F65083" w:rsidP="00F65083"/>
    <w:p w14:paraId="29B759F9" w14:textId="0D158B25" w:rsidR="00F65083" w:rsidRDefault="00F65083" w:rsidP="00F65083">
      <w:r w:rsidRPr="00F65083">
        <w:t xml:space="preserve">It does not cost any money to </w:t>
      </w:r>
      <w:r w:rsidR="002B41A6">
        <w:br/>
      </w:r>
      <w:r w:rsidRPr="00F65083">
        <w:t xml:space="preserve">call / text </w:t>
      </w:r>
      <w:r w:rsidR="004D30B1">
        <w:t>Need to Talk</w:t>
      </w:r>
      <w:r w:rsidRPr="00F65083">
        <w:t>.</w:t>
      </w:r>
    </w:p>
    <w:p w14:paraId="230B3285" w14:textId="300F1103" w:rsidR="0046449F" w:rsidRDefault="0046449F" w:rsidP="0046449F">
      <w:pPr>
        <w:pStyle w:val="Heading1"/>
      </w:pPr>
      <w:bookmarkStart w:id="2" w:name="_Toc182389511"/>
      <w:r>
        <w:lastRenderedPageBreak/>
        <w:t>What you will find in here</w:t>
      </w:r>
      <w:bookmarkEnd w:id="2"/>
    </w:p>
    <w:p w14:paraId="12B9008A" w14:textId="1800631E" w:rsidR="0046449F" w:rsidRDefault="0046449F" w:rsidP="0046449F">
      <w:pPr>
        <w:pStyle w:val="BodyText"/>
      </w:pPr>
    </w:p>
    <w:p w14:paraId="4AADDE65" w14:textId="77777777" w:rsidR="00542D70" w:rsidRDefault="00542D70" w:rsidP="0046449F">
      <w:pPr>
        <w:pStyle w:val="BodyText"/>
      </w:pPr>
    </w:p>
    <w:p w14:paraId="10FE038D" w14:textId="0E73E22C" w:rsidR="000E0B7E" w:rsidRPr="00EE07E6" w:rsidRDefault="00EE07E6" w:rsidP="00EE07E6">
      <w:pPr>
        <w:pStyle w:val="BodyText"/>
        <w:jc w:val="right"/>
        <w:rPr>
          <w:b/>
          <w:bCs/>
        </w:rPr>
      </w:pPr>
      <w:r w:rsidRPr="00EE07E6">
        <w:rPr>
          <w:b/>
          <w:bCs/>
        </w:rPr>
        <w:t>Page number:</w:t>
      </w:r>
    </w:p>
    <w:p w14:paraId="79F92039" w14:textId="77777777" w:rsidR="00542D70" w:rsidRDefault="00542D70" w:rsidP="000E0B7E">
      <w:pPr>
        <w:pStyle w:val="contentspage"/>
      </w:pPr>
    </w:p>
    <w:p w14:paraId="365754D1" w14:textId="4679612D" w:rsidR="000E0B7E" w:rsidRDefault="00542D70" w:rsidP="000E0B7E">
      <w:pPr>
        <w:pStyle w:val="contentspage"/>
        <w:rPr>
          <w:noProof/>
        </w:rPr>
      </w:pPr>
      <w:r w:rsidRPr="00C520C1">
        <w:rPr>
          <w:noProof/>
        </w:rPr>
        <w:drawing>
          <wp:anchor distT="0" distB="0" distL="114300" distR="114300" simplePos="0" relativeHeight="252086784" behindDoc="0" locked="0" layoutInCell="1" allowOverlap="1" wp14:anchorId="17C8EF6C" wp14:editId="30C37A94">
            <wp:simplePos x="0" y="0"/>
            <wp:positionH relativeFrom="margin">
              <wp:posOffset>-635</wp:posOffset>
            </wp:positionH>
            <wp:positionV relativeFrom="paragraph">
              <wp:posOffset>210185</wp:posOffset>
            </wp:positionV>
            <wp:extent cx="1241425" cy="1661795"/>
            <wp:effectExtent l="0" t="0" r="0" b="0"/>
            <wp:wrapNone/>
            <wp:docPr id="207584830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84830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1425" cy="1661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0B7E">
        <w:fldChar w:fldCharType="begin"/>
      </w:r>
      <w:r w:rsidR="000E0B7E">
        <w:instrText xml:space="preserve"> TOC \o "1-3" \h \z \u </w:instrText>
      </w:r>
      <w:r w:rsidR="000E0B7E">
        <w:fldChar w:fldCharType="separate"/>
      </w:r>
    </w:p>
    <w:p w14:paraId="4F5DB443" w14:textId="449DA501" w:rsidR="000E0B7E" w:rsidRPr="000E0B7E" w:rsidRDefault="00456A13" w:rsidP="000E0B7E">
      <w:pPr>
        <w:pStyle w:val="contentspage"/>
        <w:rPr>
          <w:rStyle w:val="Hyperlink"/>
          <w:noProof/>
          <w:color w:val="auto"/>
          <w:u w:val="none"/>
        </w:rPr>
      </w:pPr>
      <w:hyperlink w:anchor="_Toc182389512" w:history="1">
        <w:r w:rsidR="000E0B7E" w:rsidRPr="000E0B7E">
          <w:rPr>
            <w:rStyle w:val="Hyperlink"/>
            <w:noProof/>
            <w:color w:val="auto"/>
            <w:u w:val="none"/>
          </w:rPr>
          <w:t>About this document</w:t>
        </w:r>
        <w:r w:rsidR="000E0B7E" w:rsidRPr="000E0B7E">
          <w:rPr>
            <w:noProof/>
            <w:webHidden/>
          </w:rPr>
          <w:tab/>
        </w:r>
        <w:r w:rsidR="000E0B7E" w:rsidRPr="000E0B7E">
          <w:rPr>
            <w:noProof/>
            <w:webHidden/>
          </w:rPr>
          <w:fldChar w:fldCharType="begin"/>
        </w:r>
        <w:r w:rsidR="000E0B7E" w:rsidRPr="000E0B7E">
          <w:rPr>
            <w:noProof/>
            <w:webHidden/>
          </w:rPr>
          <w:instrText xml:space="preserve"> PAGEREF _Toc182389512 \h </w:instrText>
        </w:r>
        <w:r w:rsidR="000E0B7E" w:rsidRPr="000E0B7E">
          <w:rPr>
            <w:noProof/>
            <w:webHidden/>
          </w:rPr>
        </w:r>
        <w:r w:rsidR="000E0B7E" w:rsidRPr="000E0B7E">
          <w:rPr>
            <w:noProof/>
            <w:webHidden/>
          </w:rPr>
          <w:fldChar w:fldCharType="separate"/>
        </w:r>
        <w:r w:rsidR="00127119">
          <w:rPr>
            <w:noProof/>
            <w:webHidden/>
          </w:rPr>
          <w:t>3</w:t>
        </w:r>
        <w:r w:rsidR="000E0B7E" w:rsidRPr="000E0B7E">
          <w:rPr>
            <w:noProof/>
            <w:webHidden/>
          </w:rPr>
          <w:fldChar w:fldCharType="end"/>
        </w:r>
      </w:hyperlink>
    </w:p>
    <w:p w14:paraId="4944ADB2" w14:textId="2AE24B8E" w:rsidR="000E0B7E" w:rsidRPr="000E0B7E" w:rsidRDefault="000E0B7E" w:rsidP="000E0B7E">
      <w:pPr>
        <w:pStyle w:val="contentspage"/>
        <w:rPr>
          <w:rStyle w:val="Hyperlink"/>
          <w:noProof/>
          <w:color w:val="auto"/>
          <w:u w:val="none"/>
        </w:rPr>
      </w:pPr>
    </w:p>
    <w:p w14:paraId="225E1C8C" w14:textId="1FE8DBAE" w:rsidR="000E0B7E" w:rsidRPr="000E0B7E" w:rsidRDefault="000E0B7E" w:rsidP="000E0B7E">
      <w:pPr>
        <w:pStyle w:val="contentspage"/>
        <w:rPr>
          <w:noProof/>
        </w:rPr>
      </w:pPr>
    </w:p>
    <w:p w14:paraId="58D93C1D" w14:textId="26C9B907" w:rsidR="000E0B7E" w:rsidRPr="000E0B7E" w:rsidRDefault="00456A13" w:rsidP="000E0B7E">
      <w:pPr>
        <w:pStyle w:val="contentspage"/>
        <w:rPr>
          <w:rStyle w:val="Hyperlink"/>
          <w:noProof/>
          <w:color w:val="auto"/>
          <w:u w:val="none"/>
        </w:rPr>
      </w:pPr>
      <w:hyperlink w:anchor="_Toc182389513" w:history="1">
        <w:r w:rsidR="000E0B7E" w:rsidRPr="000E0B7E">
          <w:rPr>
            <w:rStyle w:val="Hyperlink"/>
            <w:noProof/>
            <w:color w:val="auto"/>
            <w:u w:val="none"/>
          </w:rPr>
          <w:t>About the research</w:t>
        </w:r>
        <w:r w:rsidR="000E0B7E" w:rsidRPr="000E0B7E">
          <w:rPr>
            <w:noProof/>
            <w:webHidden/>
          </w:rPr>
          <w:tab/>
        </w:r>
        <w:r w:rsidR="000E0B7E" w:rsidRPr="000E0B7E">
          <w:rPr>
            <w:noProof/>
            <w:webHidden/>
          </w:rPr>
          <w:fldChar w:fldCharType="begin"/>
        </w:r>
        <w:r w:rsidR="000E0B7E" w:rsidRPr="000E0B7E">
          <w:rPr>
            <w:noProof/>
            <w:webHidden/>
          </w:rPr>
          <w:instrText xml:space="preserve"> PAGEREF _Toc182389513 \h </w:instrText>
        </w:r>
        <w:r w:rsidR="000E0B7E" w:rsidRPr="000E0B7E">
          <w:rPr>
            <w:noProof/>
            <w:webHidden/>
          </w:rPr>
        </w:r>
        <w:r w:rsidR="000E0B7E" w:rsidRPr="000E0B7E">
          <w:rPr>
            <w:noProof/>
            <w:webHidden/>
          </w:rPr>
          <w:fldChar w:fldCharType="separate"/>
        </w:r>
        <w:r w:rsidR="00127119">
          <w:rPr>
            <w:noProof/>
            <w:webHidden/>
          </w:rPr>
          <w:t>6</w:t>
        </w:r>
        <w:r w:rsidR="000E0B7E" w:rsidRPr="000E0B7E">
          <w:rPr>
            <w:noProof/>
            <w:webHidden/>
          </w:rPr>
          <w:fldChar w:fldCharType="end"/>
        </w:r>
      </w:hyperlink>
    </w:p>
    <w:p w14:paraId="5537B32F" w14:textId="442D70E4" w:rsidR="000E0B7E" w:rsidRPr="000E0B7E" w:rsidRDefault="00542D70" w:rsidP="000E0B7E">
      <w:pPr>
        <w:pStyle w:val="contentspage"/>
        <w:rPr>
          <w:rStyle w:val="Hyperlink"/>
          <w:noProof/>
          <w:color w:val="auto"/>
          <w:u w:val="non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03168" behindDoc="0" locked="0" layoutInCell="1" allowOverlap="1" wp14:anchorId="0F45481F" wp14:editId="28C7D557">
                <wp:simplePos x="0" y="0"/>
                <wp:positionH relativeFrom="margin">
                  <wp:posOffset>-162560</wp:posOffset>
                </wp:positionH>
                <wp:positionV relativeFrom="paragraph">
                  <wp:posOffset>296545</wp:posOffset>
                </wp:positionV>
                <wp:extent cx="1407160" cy="1368425"/>
                <wp:effectExtent l="0" t="0" r="0" b="3175"/>
                <wp:wrapNone/>
                <wp:docPr id="1426004077" name="Group 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07160" cy="1368425"/>
                          <a:chOff x="0" y="0"/>
                          <a:chExt cx="2076450" cy="2076450"/>
                        </a:xfrm>
                      </wpg:grpSpPr>
                      <pic:pic xmlns:pic="http://schemas.openxmlformats.org/drawingml/2006/picture">
                        <pic:nvPicPr>
                          <pic:cNvPr id="1687183436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2076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1717789" name="Picture 27" descr="A person in a wheelchai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6825" y="47625"/>
                            <a:ext cx="387985" cy="5175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1EB21E94" id="Group 28" o:spid="_x0000_s1026" alt="&quot;&quot;" style="position:absolute;margin-left:-12.8pt;margin-top:23.35pt;width:110.8pt;height:107.75pt;z-index:252103168;mso-position-horizontal-relative:margin;mso-width-relative:margin;mso-height-relative:margin" coordsize="20764,207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6" o:spid="_x0000_s1027" type="#_x0000_t75" style="position:absolute;width:20764;height:20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">
                  <v:imagedata r:id="rId23" o:title=""/>
                </v:shape>
                <v:shape id="Picture 27" o:spid="_x0000_s1028" type="#_x0000_t75" alt="A person in a wheelchair&#10;&#10;Description automatically generated" style="position:absolute;left:12668;top:476;width:3880;height:5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">
                  <v:imagedata r:id="rId24" o:title="A person in a wheelchair&#10;&#10;Description automatically generated"/>
                </v:shape>
                <w10:wrap anchorx="margin"/>
              </v:group>
            </w:pict>
          </mc:Fallback>
        </mc:AlternateContent>
      </w:r>
    </w:p>
    <w:p w14:paraId="7A410062" w14:textId="32F38B22" w:rsidR="000E0B7E" w:rsidRPr="000E0B7E" w:rsidRDefault="000E0B7E" w:rsidP="000E0B7E">
      <w:pPr>
        <w:pStyle w:val="contentspage"/>
        <w:rPr>
          <w:noProof/>
        </w:rPr>
      </w:pPr>
    </w:p>
    <w:p w14:paraId="20E41335" w14:textId="6501B5C7" w:rsidR="000E0B7E" w:rsidRPr="000E0B7E" w:rsidRDefault="00456A13" w:rsidP="000E0B7E">
      <w:pPr>
        <w:pStyle w:val="contentspage"/>
        <w:rPr>
          <w:rStyle w:val="Hyperlink"/>
          <w:noProof/>
          <w:color w:val="auto"/>
          <w:u w:val="none"/>
        </w:rPr>
      </w:pPr>
      <w:hyperlink w:anchor="_Toc182389514" w:history="1">
        <w:r w:rsidR="000E0B7E" w:rsidRPr="000E0B7E">
          <w:rPr>
            <w:rStyle w:val="Hyperlink"/>
            <w:noProof/>
            <w:color w:val="auto"/>
            <w:u w:val="none"/>
          </w:rPr>
          <w:t>What the research found out</w:t>
        </w:r>
        <w:r w:rsidR="000E0B7E" w:rsidRPr="000E0B7E">
          <w:rPr>
            <w:noProof/>
            <w:webHidden/>
          </w:rPr>
          <w:tab/>
        </w:r>
        <w:r w:rsidR="000E0B7E" w:rsidRPr="000E0B7E">
          <w:rPr>
            <w:noProof/>
            <w:webHidden/>
          </w:rPr>
          <w:fldChar w:fldCharType="begin"/>
        </w:r>
        <w:r w:rsidR="000E0B7E" w:rsidRPr="000E0B7E">
          <w:rPr>
            <w:noProof/>
            <w:webHidden/>
          </w:rPr>
          <w:instrText xml:space="preserve"> PAGEREF _Toc182389514 \h </w:instrText>
        </w:r>
        <w:r w:rsidR="000E0B7E" w:rsidRPr="000E0B7E">
          <w:rPr>
            <w:noProof/>
            <w:webHidden/>
          </w:rPr>
        </w:r>
        <w:r w:rsidR="000E0B7E" w:rsidRPr="000E0B7E">
          <w:rPr>
            <w:noProof/>
            <w:webHidden/>
          </w:rPr>
          <w:fldChar w:fldCharType="separate"/>
        </w:r>
        <w:r w:rsidR="00127119">
          <w:rPr>
            <w:noProof/>
            <w:webHidden/>
          </w:rPr>
          <w:t>11</w:t>
        </w:r>
        <w:r w:rsidR="000E0B7E" w:rsidRPr="000E0B7E">
          <w:rPr>
            <w:noProof/>
            <w:webHidden/>
          </w:rPr>
          <w:fldChar w:fldCharType="end"/>
        </w:r>
      </w:hyperlink>
    </w:p>
    <w:p w14:paraId="09BEC947" w14:textId="59313A2D" w:rsidR="000E0B7E" w:rsidRPr="000E0B7E" w:rsidRDefault="000E0B7E" w:rsidP="000E0B7E">
      <w:pPr>
        <w:pStyle w:val="contentspage"/>
        <w:rPr>
          <w:rStyle w:val="Hyperlink"/>
          <w:noProof/>
          <w:color w:val="auto"/>
          <w:u w:val="none"/>
        </w:rPr>
      </w:pPr>
    </w:p>
    <w:p w14:paraId="61143B97" w14:textId="2F22FF5E" w:rsidR="000E0B7E" w:rsidRPr="000E0B7E" w:rsidRDefault="000E0B7E" w:rsidP="000E0B7E">
      <w:pPr>
        <w:pStyle w:val="contentspage"/>
        <w:rPr>
          <w:noProof/>
        </w:rPr>
      </w:pPr>
    </w:p>
    <w:p w14:paraId="23899BDF" w14:textId="6BE179B6" w:rsidR="000E0B7E" w:rsidRPr="000E0B7E" w:rsidRDefault="00EE07E6" w:rsidP="000E0B7E">
      <w:pPr>
        <w:pStyle w:val="contentspage"/>
        <w:rPr>
          <w:noProof/>
        </w:rPr>
      </w:pPr>
      <w:r>
        <w:rPr>
          <w:noProof/>
        </w:rPr>
        <w:drawing>
          <wp:anchor distT="0" distB="0" distL="114300" distR="114300" simplePos="0" relativeHeight="252105216" behindDoc="0" locked="0" layoutInCell="1" allowOverlap="1" wp14:anchorId="04C286C8" wp14:editId="5994A0D6">
            <wp:simplePos x="0" y="0"/>
            <wp:positionH relativeFrom="margin">
              <wp:align>left</wp:align>
            </wp:positionH>
            <wp:positionV relativeFrom="paragraph">
              <wp:posOffset>207811</wp:posOffset>
            </wp:positionV>
            <wp:extent cx="1239962" cy="1239962"/>
            <wp:effectExtent l="0" t="0" r="0" b="0"/>
            <wp:wrapNone/>
            <wp:docPr id="1919166401" name="Picture 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166401" name="Picture 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9962" cy="12399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w:anchor="_Toc182389519" w:history="1">
        <w:r w:rsidR="000E0B7E" w:rsidRPr="000E0B7E">
          <w:rPr>
            <w:rStyle w:val="Hyperlink"/>
            <w:noProof/>
            <w:color w:val="auto"/>
            <w:u w:val="none"/>
          </w:rPr>
          <w:t xml:space="preserve">Recommendations for what </w:t>
        </w:r>
        <w:r w:rsidR="000E0B7E" w:rsidRPr="000E0B7E">
          <w:rPr>
            <w:rStyle w:val="Hyperlink"/>
            <w:noProof/>
            <w:color w:val="auto"/>
            <w:u w:val="none"/>
          </w:rPr>
          <w:br/>
          <w:t>the Police should do next</w:t>
        </w:r>
        <w:r w:rsidR="000E0B7E" w:rsidRPr="000E0B7E">
          <w:rPr>
            <w:noProof/>
            <w:webHidden/>
          </w:rPr>
          <w:tab/>
        </w:r>
        <w:r w:rsidR="000E0B7E" w:rsidRPr="000E0B7E">
          <w:rPr>
            <w:noProof/>
            <w:webHidden/>
          </w:rPr>
          <w:fldChar w:fldCharType="begin"/>
        </w:r>
        <w:r w:rsidR="000E0B7E" w:rsidRPr="000E0B7E">
          <w:rPr>
            <w:noProof/>
            <w:webHidden/>
          </w:rPr>
          <w:instrText xml:space="preserve"> PAGEREF _Toc182389519 \h </w:instrText>
        </w:r>
        <w:r w:rsidR="000E0B7E" w:rsidRPr="000E0B7E">
          <w:rPr>
            <w:noProof/>
            <w:webHidden/>
          </w:rPr>
        </w:r>
        <w:r w:rsidR="000E0B7E" w:rsidRPr="000E0B7E">
          <w:rPr>
            <w:noProof/>
            <w:webHidden/>
          </w:rPr>
          <w:fldChar w:fldCharType="separate"/>
        </w:r>
        <w:r w:rsidR="00127119">
          <w:rPr>
            <w:noProof/>
            <w:webHidden/>
          </w:rPr>
          <w:t>23</w:t>
        </w:r>
        <w:r w:rsidR="000E0B7E" w:rsidRPr="000E0B7E">
          <w:rPr>
            <w:noProof/>
            <w:webHidden/>
          </w:rPr>
          <w:fldChar w:fldCharType="end"/>
        </w:r>
      </w:hyperlink>
    </w:p>
    <w:p w14:paraId="368345F6" w14:textId="2123EE5A" w:rsidR="0046449F" w:rsidRPr="0046449F" w:rsidRDefault="000E0B7E" w:rsidP="000E0B7E">
      <w:pPr>
        <w:pStyle w:val="contentspage"/>
      </w:pPr>
      <w:r>
        <w:rPr>
          <w:b/>
          <w:noProof/>
        </w:rPr>
        <w:fldChar w:fldCharType="end"/>
      </w:r>
    </w:p>
    <w:p w14:paraId="588A9856" w14:textId="681F6FD1" w:rsidR="0046449F" w:rsidRPr="00F65083" w:rsidRDefault="0046449F" w:rsidP="00F65083"/>
    <w:p w14:paraId="19512783" w14:textId="77777777" w:rsidR="0046449F" w:rsidRDefault="0046449F">
      <w:pPr>
        <w:spacing w:line="240" w:lineRule="auto"/>
        <w:ind w:left="0"/>
        <w:rPr>
          <w:rFonts w:eastAsia="Arial Unicode MS"/>
          <w:b/>
          <w:noProof/>
          <w:kern w:val="28"/>
          <w:sz w:val="44"/>
          <w:lang w:val="en-NZ" w:eastAsia="en-NZ"/>
        </w:rPr>
      </w:pPr>
      <w:r>
        <w:rPr>
          <w:noProof/>
          <w:lang w:val="en-NZ" w:eastAsia="en-NZ"/>
        </w:rPr>
        <w:br w:type="page"/>
      </w:r>
    </w:p>
    <w:p w14:paraId="55546076" w14:textId="1FD068CC" w:rsidR="00570380" w:rsidRPr="00570380" w:rsidRDefault="00124EA8" w:rsidP="00570380">
      <w:pPr>
        <w:pStyle w:val="Heading1"/>
        <w:rPr>
          <w:noProof/>
          <w:lang w:val="en-NZ" w:eastAsia="en-NZ"/>
        </w:rPr>
      </w:pPr>
      <w:bookmarkStart w:id="3" w:name="_Toc182389512"/>
      <w:r>
        <w:rPr>
          <w:noProof/>
          <w:lang w:val="en-NZ" w:eastAsia="en-NZ"/>
        </w:rPr>
        <w:lastRenderedPageBreak/>
        <w:t xml:space="preserve">About this </w:t>
      </w:r>
      <w:r w:rsidR="00435D8B">
        <w:rPr>
          <w:noProof/>
          <w:lang w:val="en-NZ" w:eastAsia="en-NZ"/>
        </w:rPr>
        <w:t>document</w:t>
      </w:r>
      <w:bookmarkEnd w:id="3"/>
    </w:p>
    <w:p w14:paraId="2105700D" w14:textId="6C8AA016" w:rsidR="00D852B6" w:rsidRDefault="00D852B6" w:rsidP="00124EA8"/>
    <w:p w14:paraId="56AE0597" w14:textId="1D2C6980" w:rsidR="00C221AB" w:rsidRDefault="00CA535A" w:rsidP="00C221AB">
      <w:r>
        <w:rPr>
          <w:noProof/>
        </w:rPr>
        <w:drawing>
          <wp:anchor distT="0" distB="0" distL="114300" distR="114300" simplePos="0" relativeHeight="251212288" behindDoc="0" locked="0" layoutInCell="1" allowOverlap="1" wp14:anchorId="71E571C7" wp14:editId="35EB2056">
            <wp:simplePos x="0" y="0"/>
            <wp:positionH relativeFrom="column">
              <wp:posOffset>-9525</wp:posOffset>
            </wp:positionH>
            <wp:positionV relativeFrom="paragraph">
              <wp:posOffset>40640</wp:posOffset>
            </wp:positionV>
            <wp:extent cx="1295400" cy="1191780"/>
            <wp:effectExtent l="0" t="0" r="0" b="8890"/>
            <wp:wrapNone/>
            <wp:docPr id="751451481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451481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6870" cy="11931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B1F55B" w14:textId="52786D4E" w:rsidR="00C221AB" w:rsidRPr="00C221AB" w:rsidRDefault="00C221AB" w:rsidP="00C221AB">
      <w:r w:rsidRPr="00C221AB">
        <w:t xml:space="preserve">This Easy Read document is </w:t>
      </w:r>
      <w:r>
        <w:t xml:space="preserve">from the </w:t>
      </w:r>
      <w:r w:rsidRPr="00C221AB">
        <w:rPr>
          <w:b/>
        </w:rPr>
        <w:t>Donald Beasley Institute</w:t>
      </w:r>
      <w:r w:rsidRPr="00C221AB">
        <w:t>.</w:t>
      </w:r>
    </w:p>
    <w:p w14:paraId="5E1E91E7" w14:textId="3DF67B28" w:rsidR="00C221AB" w:rsidRDefault="00C221AB" w:rsidP="00C221AB"/>
    <w:p w14:paraId="2A5F9DA7" w14:textId="580F9B1B" w:rsidR="00CA535A" w:rsidRDefault="001A2C34" w:rsidP="00C221AB">
      <w:r w:rsidRPr="005616F3">
        <w:rPr>
          <w:noProof/>
        </w:rPr>
        <mc:AlternateContent>
          <mc:Choice Requires="wps">
            <w:drawing>
              <wp:anchor distT="0" distB="0" distL="114300" distR="114300" simplePos="0" relativeHeight="251213312" behindDoc="1" locked="0" layoutInCell="1" allowOverlap="1" wp14:anchorId="231382BA" wp14:editId="184460FB">
                <wp:simplePos x="0" y="0"/>
                <wp:positionH relativeFrom="margin">
                  <wp:align>right</wp:align>
                </wp:positionH>
                <wp:positionV relativeFrom="paragraph">
                  <wp:posOffset>295910</wp:posOffset>
                </wp:positionV>
                <wp:extent cx="3514725" cy="1171575"/>
                <wp:effectExtent l="0" t="0" r="9525" b="9525"/>
                <wp:wrapNone/>
                <wp:docPr id="24035005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1171575"/>
                        </a:xfrm>
                        <a:prstGeom prst="rect">
                          <a:avLst/>
                        </a:prstGeom>
                        <a:solidFill>
                          <a:srgbClr val="BDD7EE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1F3EC984" id="Rectangle 3" o:spid="_x0000_s1026" style="position:absolute;margin-left:225.55pt;margin-top:23.3pt;width:276.75pt;height:92.25pt;z-index:-2521031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" fillcolor="#bdd7ee" stroked="f" strokeweight="1pt">
                <w10:wrap anchorx="margin"/>
              </v:rect>
            </w:pict>
          </mc:Fallback>
        </mc:AlternateContent>
      </w:r>
      <w:r w:rsidR="00527845" w:rsidRPr="00C221AB">
        <w:rPr>
          <w:noProof/>
        </w:rPr>
        <w:drawing>
          <wp:anchor distT="0" distB="0" distL="114300" distR="114300" simplePos="0" relativeHeight="251211264" behindDoc="0" locked="0" layoutInCell="1" allowOverlap="1" wp14:anchorId="3BE83E7E" wp14:editId="12493994">
            <wp:simplePos x="0" y="0"/>
            <wp:positionH relativeFrom="margin">
              <wp:align>left</wp:align>
            </wp:positionH>
            <wp:positionV relativeFrom="paragraph">
              <wp:posOffset>215900</wp:posOffset>
            </wp:positionV>
            <wp:extent cx="1390650" cy="1343025"/>
            <wp:effectExtent l="0" t="0" r="0" b="9525"/>
            <wp:wrapNone/>
            <wp:docPr id="289812342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812342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343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A06050" w14:textId="62364C07" w:rsidR="00CA535A" w:rsidRPr="00C221AB" w:rsidRDefault="00CA535A" w:rsidP="00CA535A">
      <w:r w:rsidRPr="00C221AB">
        <w:t xml:space="preserve">The </w:t>
      </w:r>
      <w:r w:rsidRPr="00C221AB">
        <w:rPr>
          <w:b/>
        </w:rPr>
        <w:t>Donald Beasley Institute</w:t>
      </w:r>
      <w:r w:rsidRPr="00C221AB">
        <w:t xml:space="preserve"> is a place that does </w:t>
      </w:r>
      <w:r w:rsidRPr="00CA535A">
        <w:rPr>
          <w:b/>
          <w:bCs/>
        </w:rPr>
        <w:t>research</w:t>
      </w:r>
      <w:r w:rsidRPr="00C221AB">
        <w:t xml:space="preserve"> into things to do with disability.</w:t>
      </w:r>
    </w:p>
    <w:p w14:paraId="143B07A1" w14:textId="2C40AA04" w:rsidR="00CA535A" w:rsidRPr="00C221AB" w:rsidRDefault="00CA535A" w:rsidP="00C221AB"/>
    <w:p w14:paraId="55D02FD8" w14:textId="67A17669" w:rsidR="00C221AB" w:rsidRPr="00C221AB" w:rsidRDefault="00D12B66" w:rsidP="00C221AB">
      <w:r w:rsidRPr="005616F3">
        <w:rPr>
          <w:noProof/>
        </w:rPr>
        <mc:AlternateContent>
          <mc:Choice Requires="wps">
            <w:drawing>
              <wp:anchor distT="0" distB="0" distL="114300" distR="114300" simplePos="0" relativeHeight="251219456" behindDoc="1" locked="0" layoutInCell="1" allowOverlap="1" wp14:anchorId="17C5C5BB" wp14:editId="1E32A5AE">
                <wp:simplePos x="0" y="0"/>
                <wp:positionH relativeFrom="margin">
                  <wp:align>right</wp:align>
                </wp:positionH>
                <wp:positionV relativeFrom="paragraph">
                  <wp:posOffset>219075</wp:posOffset>
                </wp:positionV>
                <wp:extent cx="3514725" cy="2152650"/>
                <wp:effectExtent l="0" t="0" r="9525" b="0"/>
                <wp:wrapNone/>
                <wp:docPr id="858658157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2152650"/>
                        </a:xfrm>
                        <a:prstGeom prst="rect">
                          <a:avLst/>
                        </a:prstGeom>
                        <a:solidFill>
                          <a:srgbClr val="BDD7EE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6D113D68" id="Rectangle 3" o:spid="_x0000_s1026" style="position:absolute;margin-left:225.55pt;margin-top:17.25pt;width:276.75pt;height:169.5pt;z-index:-2520970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" fillcolor="#bdd7ee" stroked="f" strokeweight="1pt">
                <w10:wrap anchorx="margin"/>
              </v:rect>
            </w:pict>
          </mc:Fallback>
        </mc:AlternateContent>
      </w:r>
    </w:p>
    <w:p w14:paraId="2EC86502" w14:textId="7608E781" w:rsidR="00C221AB" w:rsidRPr="00C221AB" w:rsidRDefault="002B41A6" w:rsidP="00C221AB">
      <w:r>
        <w:rPr>
          <w:bCs/>
        </w:rPr>
        <w:t>Here</w:t>
      </w:r>
      <w:r>
        <w:rPr>
          <w:b/>
        </w:rPr>
        <w:t xml:space="preserve"> r</w:t>
      </w:r>
      <w:r w:rsidR="00C221AB" w:rsidRPr="00C221AB">
        <w:rPr>
          <w:b/>
        </w:rPr>
        <w:t>esearc</w:t>
      </w:r>
      <w:r>
        <w:rPr>
          <w:b/>
        </w:rPr>
        <w:t xml:space="preserve">h </w:t>
      </w:r>
      <w:r w:rsidRPr="002B41A6">
        <w:rPr>
          <w:bCs/>
        </w:rPr>
        <w:t xml:space="preserve">means </w:t>
      </w:r>
      <w:r w:rsidR="00C221AB" w:rsidRPr="00C221AB">
        <w:t>someone:</w:t>
      </w:r>
    </w:p>
    <w:p w14:paraId="58D7DB03" w14:textId="08E57047" w:rsidR="00C221AB" w:rsidRPr="00C221AB" w:rsidRDefault="00527845" w:rsidP="00CA535A">
      <w:pPr>
        <w:pStyle w:val="Listtoplevel"/>
      </w:pPr>
      <w:r w:rsidRPr="00C221AB">
        <w:drawing>
          <wp:anchor distT="0" distB="0" distL="114300" distR="114300" simplePos="0" relativeHeight="251210240" behindDoc="0" locked="0" layoutInCell="1" allowOverlap="1" wp14:anchorId="125180C2" wp14:editId="180ABF8F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562100" cy="1216660"/>
            <wp:effectExtent l="0" t="0" r="0" b="2540"/>
            <wp:wrapNone/>
            <wp:docPr id="1972502441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502441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216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21AB" w:rsidRPr="00C221AB">
        <w:t>looks at what has happened</w:t>
      </w:r>
    </w:p>
    <w:p w14:paraId="6BF9E165" w14:textId="70BFBAD7" w:rsidR="00C221AB" w:rsidRPr="00C221AB" w:rsidRDefault="00C221AB" w:rsidP="00CA535A">
      <w:pPr>
        <w:pStyle w:val="Listtoplevel"/>
      </w:pPr>
      <w:r w:rsidRPr="00C221AB">
        <w:t>tries to find ways to do things better.</w:t>
      </w:r>
    </w:p>
    <w:p w14:paraId="65B451B3" w14:textId="03342363" w:rsidR="00C221AB" w:rsidRPr="00C221AB" w:rsidRDefault="00C221AB" w:rsidP="006E5056"/>
    <w:p w14:paraId="51AF269A" w14:textId="754F74AE" w:rsidR="00C221AB" w:rsidRPr="00C221AB" w:rsidRDefault="00C221AB" w:rsidP="006E5056"/>
    <w:p w14:paraId="4768D556" w14:textId="3E60522E" w:rsidR="00C221AB" w:rsidRPr="006E5056" w:rsidRDefault="006E5056" w:rsidP="00C221AB">
      <w:pPr>
        <w:rPr>
          <w:bCs/>
        </w:rPr>
      </w:pPr>
      <w:r w:rsidRPr="000B6F79">
        <w:rPr>
          <w:noProof/>
          <w:lang w:val="mi-NZ"/>
        </w:rPr>
        <w:drawing>
          <wp:anchor distT="0" distB="0" distL="114300" distR="114300" simplePos="0" relativeHeight="251214336" behindDoc="0" locked="0" layoutInCell="1" allowOverlap="1" wp14:anchorId="1772B8F0" wp14:editId="6F637F07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870075" cy="900031"/>
            <wp:effectExtent l="0" t="0" r="0" b="0"/>
            <wp:wrapNone/>
            <wp:docPr id="2128106218" name="Picture 21281062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106218" name="Picture 21281062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0075" cy="9000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21AB" w:rsidRPr="00C221AB">
        <w:t xml:space="preserve">In this document we will call the Donald Beasley Institute the </w:t>
      </w:r>
      <w:r w:rsidR="00C221AB" w:rsidRPr="00C221AB">
        <w:rPr>
          <w:b/>
        </w:rPr>
        <w:t>DBI</w:t>
      </w:r>
      <w:r>
        <w:rPr>
          <w:b/>
        </w:rPr>
        <w:t xml:space="preserve"> </w:t>
      </w:r>
      <w:r w:rsidRPr="006E5056">
        <w:rPr>
          <w:bCs/>
        </w:rPr>
        <w:t>for short</w:t>
      </w:r>
      <w:r w:rsidR="00C221AB" w:rsidRPr="006E5056">
        <w:rPr>
          <w:bCs/>
        </w:rPr>
        <w:t>.</w:t>
      </w:r>
    </w:p>
    <w:p w14:paraId="25756F69" w14:textId="56D3A1CC" w:rsidR="001A2C34" w:rsidRDefault="001A2C34">
      <w:pPr>
        <w:spacing w:line="240" w:lineRule="auto"/>
        <w:ind w:left="0"/>
      </w:pPr>
      <w:r>
        <w:br w:type="page"/>
      </w:r>
    </w:p>
    <w:p w14:paraId="73D9DABE" w14:textId="50F4A6AF" w:rsidR="001A2C34" w:rsidRDefault="00866322" w:rsidP="001E3C8E">
      <w:r>
        <w:rPr>
          <w:noProof/>
        </w:rPr>
        <w:lastRenderedPageBreak/>
        <w:drawing>
          <wp:anchor distT="0" distB="0" distL="114300" distR="114300" simplePos="0" relativeHeight="251335168" behindDoc="0" locked="0" layoutInCell="1" allowOverlap="1" wp14:anchorId="1A946E01" wp14:editId="570D2494">
            <wp:simplePos x="0" y="0"/>
            <wp:positionH relativeFrom="margin">
              <wp:align>left</wp:align>
            </wp:positionH>
            <wp:positionV relativeFrom="paragraph">
              <wp:posOffset>-387985</wp:posOffset>
            </wp:positionV>
            <wp:extent cx="1392508" cy="1352550"/>
            <wp:effectExtent l="0" t="0" r="0" b="0"/>
            <wp:wrapNone/>
            <wp:docPr id="217246517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246517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508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1143" w:rsidRPr="005616F3">
        <w:rPr>
          <w:noProof/>
        </w:rPr>
        <mc:AlternateContent>
          <mc:Choice Requires="wps">
            <w:drawing>
              <wp:anchor distT="0" distB="0" distL="114300" distR="114300" simplePos="0" relativeHeight="251220480" behindDoc="1" locked="0" layoutInCell="1" allowOverlap="1" wp14:anchorId="1031C820" wp14:editId="2E41377B">
                <wp:simplePos x="0" y="0"/>
                <wp:positionH relativeFrom="margin">
                  <wp:align>right</wp:align>
                </wp:positionH>
                <wp:positionV relativeFrom="paragraph">
                  <wp:posOffset>-95250</wp:posOffset>
                </wp:positionV>
                <wp:extent cx="3514725" cy="781050"/>
                <wp:effectExtent l="0" t="0" r="9525" b="0"/>
                <wp:wrapNone/>
                <wp:docPr id="339569786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7810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2C26C026" id="Rectangle 3" o:spid="_x0000_s1026" style="position:absolute;margin-left:225.55pt;margin-top:-7.5pt;width:276.75pt;height:61.5pt;z-index:-2520960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" fillcolor="#ffe599 [1303]" stroked="f" strokeweight="1pt">
                <w10:wrap anchorx="margin"/>
              </v:rect>
            </w:pict>
          </mc:Fallback>
        </mc:AlternateContent>
      </w:r>
      <w:r w:rsidR="001A2C34" w:rsidRPr="001A2C34">
        <w:t xml:space="preserve">When you see the words </w:t>
      </w:r>
      <w:r w:rsidR="001A2C34" w:rsidRPr="001A2C34">
        <w:rPr>
          <w:b/>
          <w:bCs/>
        </w:rPr>
        <w:t>we / us</w:t>
      </w:r>
      <w:r w:rsidR="001A2C34" w:rsidRPr="001A2C34">
        <w:t xml:space="preserve"> in this summary it means the DBI.</w:t>
      </w:r>
      <w:r w:rsidR="00881783" w:rsidRPr="00881783">
        <w:rPr>
          <w:noProof/>
        </w:rPr>
        <w:t xml:space="preserve"> </w:t>
      </w:r>
      <w:r w:rsidR="001A2C34" w:rsidRPr="001A2C34">
        <w:t xml:space="preserve"> </w:t>
      </w:r>
    </w:p>
    <w:p w14:paraId="01FF3E46" w14:textId="01805881" w:rsidR="001E3C8E" w:rsidRDefault="001E3C8E" w:rsidP="001E3C8E"/>
    <w:p w14:paraId="3D9E403C" w14:textId="6D851EDC" w:rsidR="001E3C8E" w:rsidRDefault="001E3C8E" w:rsidP="001E3C8E"/>
    <w:p w14:paraId="3804B4CF" w14:textId="7789EE1A" w:rsidR="001E3C8E" w:rsidRDefault="00C520C1" w:rsidP="001E3C8E">
      <w:r w:rsidRPr="00C520C1">
        <w:rPr>
          <w:noProof/>
        </w:rPr>
        <w:drawing>
          <wp:anchor distT="0" distB="0" distL="114300" distR="114300" simplePos="0" relativeHeight="251336192" behindDoc="0" locked="0" layoutInCell="1" allowOverlap="1" wp14:anchorId="0832116E" wp14:editId="4561221D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1257300" cy="1682064"/>
            <wp:effectExtent l="0" t="0" r="0" b="0"/>
            <wp:wrapNone/>
            <wp:docPr id="32956467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56467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6820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3C8E">
        <w:t xml:space="preserve">This document is a </w:t>
      </w:r>
      <w:r w:rsidR="001E3C8E" w:rsidRPr="007D4FB4">
        <w:rPr>
          <w:b/>
          <w:bCs/>
        </w:rPr>
        <w:t>summary</w:t>
      </w:r>
      <w:r w:rsidR="001E3C8E">
        <w:t xml:space="preserve"> of a research project called:</w:t>
      </w:r>
    </w:p>
    <w:p w14:paraId="27993794" w14:textId="17993067" w:rsidR="001E3C8E" w:rsidRDefault="001E3C8E" w:rsidP="001E3C8E"/>
    <w:p w14:paraId="3BF5F318" w14:textId="1CDF62C6" w:rsidR="001E3C8E" w:rsidRDefault="001E3C8E" w:rsidP="001E3C8E">
      <w:r w:rsidRPr="004370B0">
        <w:rPr>
          <w:b/>
          <w:bCs/>
        </w:rPr>
        <w:t>Understanding Policing Delivery</w:t>
      </w:r>
      <w:r w:rsidR="002B41A6">
        <w:rPr>
          <w:b/>
          <w:bCs/>
        </w:rPr>
        <w:t xml:space="preserve"> </w:t>
      </w:r>
      <w:r w:rsidR="002B41A6">
        <w:rPr>
          <w:rFonts w:cs="Arial"/>
        </w:rPr>
        <w:t>−</w:t>
      </w:r>
      <w:r w:rsidR="002B41A6">
        <w:t xml:space="preserve"> </w:t>
      </w:r>
      <w:proofErr w:type="spellStart"/>
      <w:r w:rsidR="002B41A6" w:rsidRPr="002B41A6">
        <w:rPr>
          <w:b/>
          <w:bCs/>
        </w:rPr>
        <w:t>Tākata</w:t>
      </w:r>
      <w:proofErr w:type="spellEnd"/>
      <w:r w:rsidR="002B41A6" w:rsidRPr="002B41A6">
        <w:rPr>
          <w:b/>
          <w:bCs/>
        </w:rPr>
        <w:t xml:space="preserve"> </w:t>
      </w:r>
      <w:proofErr w:type="spellStart"/>
      <w:r w:rsidR="002B41A6" w:rsidRPr="002B41A6">
        <w:rPr>
          <w:b/>
          <w:bCs/>
        </w:rPr>
        <w:t>Whaikaha</w:t>
      </w:r>
      <w:proofErr w:type="spellEnd"/>
      <w:r w:rsidR="002B41A6" w:rsidRPr="002B41A6">
        <w:rPr>
          <w:b/>
          <w:bCs/>
        </w:rPr>
        <w:t xml:space="preserve">, D/deaf and </w:t>
      </w:r>
      <w:r w:rsidR="00542D70">
        <w:rPr>
          <w:b/>
          <w:bCs/>
        </w:rPr>
        <w:t>D</w:t>
      </w:r>
      <w:r w:rsidR="002B41A6" w:rsidRPr="002B41A6">
        <w:rPr>
          <w:b/>
          <w:bCs/>
        </w:rPr>
        <w:t xml:space="preserve">isabled </w:t>
      </w:r>
      <w:r w:rsidR="00542D70">
        <w:rPr>
          <w:b/>
          <w:bCs/>
        </w:rPr>
        <w:t>P</w:t>
      </w:r>
      <w:r w:rsidR="002B41A6" w:rsidRPr="002B41A6">
        <w:rPr>
          <w:b/>
          <w:bCs/>
        </w:rPr>
        <w:t>eople</w:t>
      </w:r>
    </w:p>
    <w:p w14:paraId="657BC0C0" w14:textId="580FDF56" w:rsidR="001E3C8E" w:rsidRDefault="001E3C8E" w:rsidP="001E3C8E"/>
    <w:p w14:paraId="579E6834" w14:textId="21606038" w:rsidR="001E3C8E" w:rsidRDefault="001E3C8E" w:rsidP="001E3C8E">
      <w:r w:rsidRPr="005616F3">
        <w:rPr>
          <w:noProof/>
        </w:rPr>
        <mc:AlternateContent>
          <mc:Choice Requires="wps">
            <w:drawing>
              <wp:anchor distT="0" distB="0" distL="114300" distR="114300" simplePos="0" relativeHeight="251225600" behindDoc="1" locked="0" layoutInCell="1" allowOverlap="1" wp14:anchorId="1EBF660A" wp14:editId="140688B3">
                <wp:simplePos x="0" y="0"/>
                <wp:positionH relativeFrom="margin">
                  <wp:align>right</wp:align>
                </wp:positionH>
                <wp:positionV relativeFrom="paragraph">
                  <wp:posOffset>294640</wp:posOffset>
                </wp:positionV>
                <wp:extent cx="3514725" cy="2181225"/>
                <wp:effectExtent l="0" t="0" r="9525" b="9525"/>
                <wp:wrapNone/>
                <wp:docPr id="2025598959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2181225"/>
                        </a:xfrm>
                        <a:prstGeom prst="rect">
                          <a:avLst/>
                        </a:prstGeom>
                        <a:solidFill>
                          <a:srgbClr val="BDD7EE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47388496" id="Rectangle 3" o:spid="_x0000_s1026" style="position:absolute;margin-left:225.55pt;margin-top:23.2pt;width:276.75pt;height:171.75pt;z-index:-2520908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" fillcolor="#bdd7ee" stroked="f" strokeweight="1pt">
                <w10:wrap anchorx="margin"/>
              </v:rect>
            </w:pict>
          </mc:Fallback>
        </mc:AlternateContent>
      </w:r>
    </w:p>
    <w:p w14:paraId="731086A7" w14:textId="0F01C69F" w:rsidR="001E3C8E" w:rsidRPr="005616F3" w:rsidRDefault="001E3C8E" w:rsidP="001E3C8E">
      <w:r>
        <w:rPr>
          <w:noProof/>
        </w:rPr>
        <w:drawing>
          <wp:anchor distT="0" distB="0" distL="114300" distR="114300" simplePos="0" relativeHeight="251226624" behindDoc="0" locked="0" layoutInCell="1" allowOverlap="1" wp14:anchorId="1BF84BF4" wp14:editId="37A677ED">
            <wp:simplePos x="0" y="0"/>
            <wp:positionH relativeFrom="margin">
              <wp:align>left</wp:align>
            </wp:positionH>
            <wp:positionV relativeFrom="paragraph">
              <wp:posOffset>294005</wp:posOffset>
            </wp:positionV>
            <wp:extent cx="1724025" cy="1250045"/>
            <wp:effectExtent l="0" t="0" r="0" b="7620"/>
            <wp:wrapNone/>
            <wp:docPr id="131807420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07420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4025" cy="1250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616F3">
        <w:t xml:space="preserve">A </w:t>
      </w:r>
      <w:r w:rsidRPr="005616F3">
        <w:rPr>
          <w:b/>
          <w:bCs/>
        </w:rPr>
        <w:t>summary</w:t>
      </w:r>
      <w:r w:rsidRPr="005616F3">
        <w:t>:</w:t>
      </w:r>
    </w:p>
    <w:p w14:paraId="5C0AA6DB" w14:textId="36B38A47" w:rsidR="001E3C8E" w:rsidRPr="005616F3" w:rsidRDefault="001E3C8E" w:rsidP="001E3C8E">
      <w:pPr>
        <w:pStyle w:val="Listtoplevel"/>
      </w:pPr>
      <w:r w:rsidRPr="005616F3">
        <w:t xml:space="preserve">is shorter than the original </w:t>
      </w:r>
      <w:r w:rsidRPr="005616F3">
        <w:br/>
        <w:t>message</w:t>
      </w:r>
    </w:p>
    <w:p w14:paraId="1FB018DF" w14:textId="0E50EDA7" w:rsidR="001E3C8E" w:rsidRPr="005616F3" w:rsidRDefault="001E3C8E" w:rsidP="001E3C8E">
      <w:pPr>
        <w:pStyle w:val="Listtoplevel"/>
      </w:pPr>
      <w:r w:rsidRPr="005616F3">
        <w:t xml:space="preserve">tells you what you need to know. </w:t>
      </w:r>
    </w:p>
    <w:p w14:paraId="41B6D969" w14:textId="266BABD1" w:rsidR="001E3C8E" w:rsidRPr="005616F3" w:rsidRDefault="001E3C8E" w:rsidP="00F24650"/>
    <w:p w14:paraId="01C81DFE" w14:textId="643FC7B6" w:rsidR="002B41A6" w:rsidRDefault="002B41A6" w:rsidP="00F24650">
      <w:r>
        <w:rPr>
          <w:noProof/>
        </w:rPr>
        <w:drawing>
          <wp:anchor distT="0" distB="0" distL="114300" distR="114300" simplePos="0" relativeHeight="252118528" behindDoc="0" locked="0" layoutInCell="1" allowOverlap="1" wp14:anchorId="1367913D" wp14:editId="41E9CB5C">
            <wp:simplePos x="0" y="0"/>
            <wp:positionH relativeFrom="margin">
              <wp:align>left</wp:align>
            </wp:positionH>
            <wp:positionV relativeFrom="paragraph">
              <wp:posOffset>62230</wp:posOffset>
            </wp:positionV>
            <wp:extent cx="1514475" cy="1514475"/>
            <wp:effectExtent l="0" t="0" r="9525" b="9525"/>
            <wp:wrapNone/>
            <wp:docPr id="1293582469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582469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334F4B" w14:textId="28DDE8FC" w:rsidR="002B41A6" w:rsidRDefault="002B41A6" w:rsidP="002B41A6">
      <w:r>
        <w:t>This</w:t>
      </w:r>
      <w:r w:rsidRPr="002B41A6">
        <w:t xml:space="preserve"> report </w:t>
      </w:r>
      <w:r>
        <w:t xml:space="preserve">was </w:t>
      </w:r>
      <w:r w:rsidRPr="002B41A6">
        <w:t xml:space="preserve">done as part of </w:t>
      </w:r>
      <w:r>
        <w:t>a bigger</w:t>
      </w:r>
      <w:r w:rsidRPr="002B41A6">
        <w:t xml:space="preserve"> </w:t>
      </w:r>
      <w:r>
        <w:t>Understanding Policing Delivery</w:t>
      </w:r>
      <w:r w:rsidRPr="002B41A6">
        <w:t xml:space="preserve"> research project</w:t>
      </w:r>
      <w:r>
        <w:t>.</w:t>
      </w:r>
    </w:p>
    <w:p w14:paraId="4C75EF07" w14:textId="77777777" w:rsidR="002B41A6" w:rsidRDefault="002B41A6" w:rsidP="002B41A6"/>
    <w:p w14:paraId="635FB6FC" w14:textId="77777777" w:rsidR="002B41A6" w:rsidRDefault="002B41A6" w:rsidP="002B41A6"/>
    <w:p w14:paraId="69FBBA69" w14:textId="50DB2426" w:rsidR="002B41A6" w:rsidRDefault="002B41A6" w:rsidP="002B41A6">
      <w:r>
        <w:rPr>
          <w:noProof/>
        </w:rPr>
        <w:lastRenderedPageBreak/>
        <w:drawing>
          <wp:anchor distT="0" distB="0" distL="114300" distR="114300" simplePos="0" relativeHeight="252119552" behindDoc="0" locked="0" layoutInCell="1" allowOverlap="1" wp14:anchorId="12DF2346" wp14:editId="412B5081">
            <wp:simplePos x="0" y="0"/>
            <wp:positionH relativeFrom="margin">
              <wp:align>left</wp:align>
            </wp:positionH>
            <wp:positionV relativeFrom="paragraph">
              <wp:posOffset>-267335</wp:posOffset>
            </wp:positionV>
            <wp:extent cx="1598400" cy="1519200"/>
            <wp:effectExtent l="0" t="0" r="1905" b="5080"/>
            <wp:wrapNone/>
            <wp:docPr id="171690642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90642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8400" cy="15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Research was also done by different research groups to look at other parts of policing.</w:t>
      </w:r>
    </w:p>
    <w:p w14:paraId="53B14868" w14:textId="77777777" w:rsidR="002B41A6" w:rsidRDefault="002B41A6" w:rsidP="00F24650"/>
    <w:p w14:paraId="019A6ECE" w14:textId="0206A33F" w:rsidR="00F24650" w:rsidRDefault="00D33833" w:rsidP="00F24650">
      <w:r>
        <w:rPr>
          <w:noProof/>
        </w:rPr>
        <w:drawing>
          <wp:anchor distT="0" distB="0" distL="114300" distR="114300" simplePos="0" relativeHeight="251337216" behindDoc="0" locked="0" layoutInCell="1" allowOverlap="1" wp14:anchorId="716087C8" wp14:editId="537E74DA">
            <wp:simplePos x="0" y="0"/>
            <wp:positionH relativeFrom="margin">
              <wp:align>left</wp:align>
            </wp:positionH>
            <wp:positionV relativeFrom="paragraph">
              <wp:posOffset>87630</wp:posOffset>
            </wp:positionV>
            <wp:extent cx="1485900" cy="1485900"/>
            <wp:effectExtent l="0" t="0" r="0" b="0"/>
            <wp:wrapNone/>
            <wp:docPr id="1154876771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876771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E98165" w14:textId="5E990F2B" w:rsidR="00F24650" w:rsidRDefault="00F24650" w:rsidP="001A2C34">
      <w:r>
        <w:t xml:space="preserve">You can find out more about the research project on our </w:t>
      </w:r>
      <w:r w:rsidRPr="00F24650">
        <w:rPr>
          <w:b/>
          <w:bCs/>
        </w:rPr>
        <w:t>website</w:t>
      </w:r>
      <w:r>
        <w:t xml:space="preserve"> at:</w:t>
      </w:r>
    </w:p>
    <w:p w14:paraId="404ECB3B" w14:textId="2B9C06B5" w:rsidR="00F24650" w:rsidRDefault="00F24650" w:rsidP="001A2C34"/>
    <w:p w14:paraId="5F81804D" w14:textId="5E001B3F" w:rsidR="000F5CE7" w:rsidRPr="00D33833" w:rsidRDefault="000F5CE7" w:rsidP="000F5CE7">
      <w:pPr>
        <w:rPr>
          <w:rStyle w:val="Hyperlink"/>
          <w:b/>
          <w:bCs/>
          <w:color w:val="auto"/>
          <w:u w:val="none"/>
        </w:rPr>
      </w:pPr>
      <w:r w:rsidRPr="00D33833">
        <w:rPr>
          <w:b/>
          <w:bCs/>
        </w:rPr>
        <w:fldChar w:fldCharType="begin"/>
      </w:r>
      <w:r w:rsidRPr="00D33833">
        <w:rPr>
          <w:b/>
          <w:bCs/>
        </w:rPr>
        <w:instrText>HYPERLINK "https://tinyurl.com/4fy4j22w"</w:instrText>
      </w:r>
      <w:r w:rsidRPr="00D33833">
        <w:rPr>
          <w:b/>
          <w:bCs/>
        </w:rPr>
        <w:fldChar w:fldCharType="separate"/>
      </w:r>
      <w:r w:rsidRPr="00D33833">
        <w:rPr>
          <w:rStyle w:val="Hyperlink"/>
          <w:b/>
          <w:bCs/>
          <w:color w:val="auto"/>
          <w:u w:val="none"/>
        </w:rPr>
        <w:t>https://tinyurl.com/4fy4j22w</w:t>
      </w:r>
    </w:p>
    <w:p w14:paraId="3CF12BCC" w14:textId="77777777" w:rsidR="002B41A6" w:rsidRDefault="002B41A6" w:rsidP="002B41A6">
      <w:r>
        <w:rPr>
          <w:noProof/>
        </w:rPr>
        <w:drawing>
          <wp:anchor distT="0" distB="0" distL="114300" distR="114300" simplePos="0" relativeHeight="251338240" behindDoc="0" locked="0" layoutInCell="1" allowOverlap="1" wp14:anchorId="1CCF2086" wp14:editId="46D41469">
            <wp:simplePos x="0" y="0"/>
            <wp:positionH relativeFrom="margin">
              <wp:align>left</wp:align>
            </wp:positionH>
            <wp:positionV relativeFrom="paragraph">
              <wp:posOffset>55245</wp:posOffset>
            </wp:positionV>
            <wp:extent cx="1323975" cy="1695456"/>
            <wp:effectExtent l="0" t="0" r="0" b="0"/>
            <wp:wrapNone/>
            <wp:docPr id="1918284430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284430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4965" cy="16967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5CE7" w:rsidRPr="00D33833">
        <w:rPr>
          <w:b/>
          <w:bCs/>
        </w:rPr>
        <w:fldChar w:fldCharType="end"/>
      </w:r>
      <w:r w:rsidR="00D33833">
        <w:rPr>
          <w:b/>
          <w:bCs/>
        </w:rPr>
        <w:br/>
      </w:r>
      <w:r w:rsidR="00D33833">
        <w:rPr>
          <w:b/>
          <w:bCs/>
        </w:rPr>
        <w:br/>
      </w:r>
      <w:r w:rsidR="00D33833" w:rsidRPr="00D33833">
        <w:t>The website is</w:t>
      </w:r>
      <w:r w:rsidR="00D33833" w:rsidRPr="00D33833">
        <w:rPr>
          <w:b/>
          <w:bCs/>
        </w:rPr>
        <w:t xml:space="preserve"> not</w:t>
      </w:r>
      <w:r w:rsidR="00D33833" w:rsidRPr="00D33833">
        <w:t xml:space="preserve"> in Easy Read.</w:t>
      </w:r>
    </w:p>
    <w:p w14:paraId="66DBDEFB" w14:textId="77777777" w:rsidR="002B41A6" w:rsidRDefault="002B41A6" w:rsidP="002B41A6"/>
    <w:p w14:paraId="3673C8BA" w14:textId="77777777" w:rsidR="002B41A6" w:rsidRDefault="002B41A6" w:rsidP="002B41A6"/>
    <w:p w14:paraId="07A993A1" w14:textId="1C063D8B" w:rsidR="001A2C34" w:rsidRPr="008546E6" w:rsidRDefault="000C3E31" w:rsidP="002B41A6">
      <w:r>
        <w:rPr>
          <w:noProof/>
        </w:rPr>
        <w:drawing>
          <wp:anchor distT="0" distB="0" distL="114300" distR="114300" simplePos="0" relativeHeight="251339264" behindDoc="0" locked="0" layoutInCell="1" allowOverlap="1" wp14:anchorId="78908513" wp14:editId="5218651D">
            <wp:simplePos x="0" y="0"/>
            <wp:positionH relativeFrom="margin">
              <wp:align>left</wp:align>
            </wp:positionH>
            <wp:positionV relativeFrom="paragraph">
              <wp:posOffset>352425</wp:posOffset>
            </wp:positionV>
            <wp:extent cx="1838325" cy="1838325"/>
            <wp:effectExtent l="0" t="0" r="9525" b="9525"/>
            <wp:wrapNone/>
            <wp:docPr id="1716659872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659872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8325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2C34" w:rsidRPr="008546E6">
        <w:t>In this document we use the</w:t>
      </w:r>
      <w:r w:rsidR="001A2C34" w:rsidRPr="008546E6">
        <w:br/>
      </w:r>
      <w:proofErr w:type="spellStart"/>
      <w:r w:rsidR="001A2C34" w:rsidRPr="0002203D">
        <w:rPr>
          <w:b/>
          <w:bCs/>
        </w:rPr>
        <w:t>Kāi</w:t>
      </w:r>
      <w:proofErr w:type="spellEnd"/>
      <w:r w:rsidR="001A2C34" w:rsidRPr="0002203D">
        <w:rPr>
          <w:b/>
          <w:bCs/>
        </w:rPr>
        <w:t xml:space="preserve"> </w:t>
      </w:r>
      <w:proofErr w:type="spellStart"/>
      <w:r w:rsidR="001A2C34" w:rsidRPr="0002203D">
        <w:rPr>
          <w:b/>
          <w:bCs/>
        </w:rPr>
        <w:t>Tahu</w:t>
      </w:r>
      <w:proofErr w:type="spellEnd"/>
      <w:r w:rsidR="001A2C34" w:rsidRPr="008546E6">
        <w:t xml:space="preserve"> dialect when writing in </w:t>
      </w:r>
      <w:r w:rsidR="001A2C34" w:rsidRPr="008546E6">
        <w:br/>
      </w:r>
      <w:proofErr w:type="spellStart"/>
      <w:r w:rsidR="001A2C34" w:rsidRPr="008546E6">
        <w:t>te</w:t>
      </w:r>
      <w:proofErr w:type="spellEnd"/>
      <w:r w:rsidR="001A2C34" w:rsidRPr="008546E6">
        <w:t xml:space="preserve"> reo Māori. </w:t>
      </w:r>
    </w:p>
    <w:p w14:paraId="0F912A7C" w14:textId="345B2C8F" w:rsidR="001A2C34" w:rsidRPr="008546E6" w:rsidRDefault="001A2C34" w:rsidP="001A2C34"/>
    <w:p w14:paraId="4F1783DA" w14:textId="55F933C5" w:rsidR="001A2C34" w:rsidRPr="008546E6" w:rsidRDefault="001A2C34" w:rsidP="001A2C34"/>
    <w:p w14:paraId="542A33DC" w14:textId="1D4EC23F" w:rsidR="001A2C34" w:rsidRPr="008546E6" w:rsidRDefault="001A2C34" w:rsidP="001A2C34">
      <w:r w:rsidRPr="008546E6">
        <w:t xml:space="preserve">This means that </w:t>
      </w:r>
      <w:r w:rsidR="000C3E31">
        <w:t>we use</w:t>
      </w:r>
      <w:r w:rsidRPr="008546E6">
        <w:t xml:space="preserve"> </w:t>
      </w:r>
      <w:r w:rsidR="00031399" w:rsidRPr="00031399">
        <w:rPr>
          <w:b/>
          <w:bCs/>
        </w:rPr>
        <w:t>k</w:t>
      </w:r>
      <w:r w:rsidR="00031399">
        <w:t xml:space="preserve"> in the place of </w:t>
      </w:r>
      <w:r w:rsidRPr="000C3E31">
        <w:rPr>
          <w:b/>
          <w:bCs/>
        </w:rPr>
        <w:t>ng</w:t>
      </w:r>
      <w:r w:rsidRPr="008546E6">
        <w:t xml:space="preserve">. </w:t>
      </w:r>
    </w:p>
    <w:p w14:paraId="7B5CB245" w14:textId="0EF6ADC2" w:rsidR="001A2C34" w:rsidRPr="008546E6" w:rsidRDefault="001A2C34" w:rsidP="00D33833"/>
    <w:p w14:paraId="2E2FFDF9" w14:textId="57F87919" w:rsidR="001A2C34" w:rsidRPr="008546E6" w:rsidRDefault="00031399" w:rsidP="00D33833">
      <w:r>
        <w:rPr>
          <w:noProof/>
        </w:rPr>
        <mc:AlternateContent>
          <mc:Choice Requires="wps">
            <w:drawing>
              <wp:anchor distT="0" distB="0" distL="114300" distR="114300" simplePos="0" relativeHeight="251340288" behindDoc="0" locked="0" layoutInCell="1" allowOverlap="1" wp14:anchorId="724A9DA7" wp14:editId="70139BE6">
                <wp:simplePos x="0" y="0"/>
                <wp:positionH relativeFrom="column">
                  <wp:posOffset>152401</wp:posOffset>
                </wp:positionH>
                <wp:positionV relativeFrom="paragraph">
                  <wp:posOffset>43815</wp:posOffset>
                </wp:positionV>
                <wp:extent cx="762000" cy="1219200"/>
                <wp:effectExtent l="0" t="0" r="0" b="0"/>
                <wp:wrapNone/>
                <wp:docPr id="723098750" name="Text Box 3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2000" cy="1219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FC1437" w14:textId="16033201" w:rsidR="00031399" w:rsidRPr="00031399" w:rsidRDefault="00031399">
                            <w:pPr>
                              <w:ind w:left="0"/>
                              <w:rPr>
                                <w:color w:val="2F5496" w:themeColor="accent1" w:themeShade="BF"/>
                                <w:sz w:val="144"/>
                                <w:szCs w:val="144"/>
                                <w:u w:val="single"/>
                                <w:lang w:val="en-NZ"/>
                              </w:rPr>
                            </w:pPr>
                            <w:r w:rsidRPr="00031399">
                              <w:rPr>
                                <w:color w:val="2F5496" w:themeColor="accent1" w:themeShade="BF"/>
                                <w:sz w:val="144"/>
                                <w:szCs w:val="144"/>
                                <w:u w:val="single"/>
                                <w:lang w:val="en-NZ"/>
                              </w:rPr>
                              <w:t>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type w14:anchorId="724A9DA7" id="_x0000_t202" coordsize="21600,21600" o:spt="202" path="m,l,21600r21600,l21600,xe">
                <v:stroke joinstyle="miter"/>
                <v:path gradientshapeok="t" o:connecttype="rect"/>
              </v:shapetype>
              <v:shape id="Text Box 32" o:spid="_x0000_s1026" type="#_x0000_t202" alt="&quot;&quot;" style="position:absolute;left:0;text-align:left;margin-left:12pt;margin-top:3.45pt;width:60pt;height:96pt;z-index:25134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" filled="f" stroked="f" strokeweight=".5pt">
                <v:textbox>
                  <w:txbxContent>
                    <w:p w14:paraId="11FC1437" w14:textId="16033201" w:rsidR="00031399" w:rsidRPr="00031399" w:rsidRDefault="00031399">
                      <w:pPr>
                        <w:ind w:left="0"/>
                        <w:rPr>
                          <w:color w:val="2F5496" w:themeColor="accent1" w:themeShade="BF"/>
                          <w:sz w:val="144"/>
                          <w:szCs w:val="144"/>
                          <w:u w:val="single"/>
                          <w:lang w:val="en-NZ"/>
                        </w:rPr>
                      </w:pPr>
                      <w:r w:rsidRPr="00031399">
                        <w:rPr>
                          <w:color w:val="2F5496" w:themeColor="accent1" w:themeShade="BF"/>
                          <w:sz w:val="144"/>
                          <w:szCs w:val="144"/>
                          <w:u w:val="single"/>
                          <w:lang w:val="en-NZ"/>
                        </w:rPr>
                        <w:t>k</w:t>
                      </w:r>
                    </w:p>
                  </w:txbxContent>
                </v:textbox>
              </v:shape>
            </w:pict>
          </mc:Fallback>
        </mc:AlternateContent>
      </w:r>
    </w:p>
    <w:p w14:paraId="0EE11002" w14:textId="3A66A7A3" w:rsidR="00C62BBC" w:rsidRDefault="001A2C34" w:rsidP="002B41A6">
      <w:r w:rsidRPr="008546E6">
        <w:t>We have put a line under the</w:t>
      </w:r>
      <w:r w:rsidR="008F67BD">
        <w:t xml:space="preserve"> </w:t>
      </w:r>
      <w:r w:rsidR="008F67BD" w:rsidRPr="008F67BD">
        <w:rPr>
          <w:b/>
          <w:bCs/>
          <w:u w:val="single"/>
        </w:rPr>
        <w:t xml:space="preserve">k </w:t>
      </w:r>
      <w:r w:rsidR="008F67BD">
        <w:t>wherever</w:t>
      </w:r>
      <w:r w:rsidRPr="008546E6">
        <w:t xml:space="preserve"> we have used this. </w:t>
      </w:r>
    </w:p>
    <w:p w14:paraId="23535813" w14:textId="319BE2B5" w:rsidR="00C62BBC" w:rsidRDefault="00C62BBC" w:rsidP="00C62BBC">
      <w:pPr>
        <w:pStyle w:val="Heading1"/>
      </w:pPr>
      <w:bookmarkStart w:id="4" w:name="_Toc182389513"/>
      <w:r>
        <w:lastRenderedPageBreak/>
        <w:t>About the research</w:t>
      </w:r>
      <w:bookmarkEnd w:id="4"/>
    </w:p>
    <w:p w14:paraId="0E3C8723" w14:textId="5563D8A0" w:rsidR="00C62BBC" w:rsidRDefault="00C62BBC" w:rsidP="007D4FB4"/>
    <w:p w14:paraId="10B42B4D" w14:textId="727A5015" w:rsidR="00C62BBC" w:rsidRDefault="001933B3" w:rsidP="007D4FB4">
      <w:r>
        <w:rPr>
          <w:noProof/>
        </w:rPr>
        <w:drawing>
          <wp:anchor distT="0" distB="0" distL="114300" distR="114300" simplePos="0" relativeHeight="251227648" behindDoc="0" locked="0" layoutInCell="1" allowOverlap="1" wp14:anchorId="18F81C63" wp14:editId="3B50BCDE">
            <wp:simplePos x="0" y="0"/>
            <wp:positionH relativeFrom="margin">
              <wp:posOffset>0</wp:posOffset>
            </wp:positionH>
            <wp:positionV relativeFrom="paragraph">
              <wp:posOffset>300355</wp:posOffset>
            </wp:positionV>
            <wp:extent cx="1530501" cy="1514475"/>
            <wp:effectExtent l="0" t="0" r="0" b="0"/>
            <wp:wrapNone/>
            <wp:docPr id="2007509254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509254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0501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EA9AF2" w14:textId="7ADF16FE" w:rsidR="007D4FB4" w:rsidRPr="001933B3" w:rsidRDefault="007D4FB4" w:rsidP="001933B3">
      <w:r w:rsidRPr="001933B3">
        <w:t xml:space="preserve">The research looked into </w:t>
      </w:r>
      <w:r w:rsidR="00C561EC" w:rsidRPr="001933B3">
        <w:t xml:space="preserve">if the </w:t>
      </w:r>
      <w:r w:rsidR="0087355B">
        <w:t>ways the</w:t>
      </w:r>
      <w:r w:rsidR="001F3D19">
        <w:t xml:space="preserve"> </w:t>
      </w:r>
      <w:r w:rsidR="00B41DF4" w:rsidRPr="001933B3">
        <w:rPr>
          <w:b/>
          <w:bCs/>
        </w:rPr>
        <w:t xml:space="preserve">New Zealand </w:t>
      </w:r>
      <w:r w:rsidRPr="001933B3">
        <w:rPr>
          <w:b/>
          <w:bCs/>
        </w:rPr>
        <w:t>Police</w:t>
      </w:r>
      <w:r w:rsidRPr="001933B3">
        <w:t xml:space="preserve"> </w:t>
      </w:r>
      <w:r w:rsidR="0087355B">
        <w:t xml:space="preserve">do things </w:t>
      </w:r>
      <w:r w:rsidR="00B41DF4" w:rsidRPr="001933B3">
        <w:t xml:space="preserve">are fair </w:t>
      </w:r>
      <w:r w:rsidRPr="001933B3">
        <w:t>for</w:t>
      </w:r>
      <w:r w:rsidR="00C561EC" w:rsidRPr="001933B3">
        <w:t xml:space="preserve"> everyone in </w:t>
      </w:r>
      <w:r w:rsidRPr="001933B3">
        <w:t>New Zealand.</w:t>
      </w:r>
    </w:p>
    <w:p w14:paraId="4EF68BCB" w14:textId="75FE2BBC" w:rsidR="00271937" w:rsidRDefault="00271937" w:rsidP="00C62BBC"/>
    <w:p w14:paraId="0AE4E6CC" w14:textId="3F278688" w:rsidR="00B972E3" w:rsidRDefault="002B41A6" w:rsidP="00C62BBC">
      <w:r w:rsidRPr="005616F3">
        <w:rPr>
          <w:noProof/>
        </w:rPr>
        <mc:AlternateContent>
          <mc:Choice Requires="wps">
            <w:drawing>
              <wp:anchor distT="0" distB="0" distL="114300" distR="114300" simplePos="0" relativeHeight="251218432" behindDoc="1" locked="0" layoutInCell="1" allowOverlap="1" wp14:anchorId="437C7797" wp14:editId="6A60E0DA">
                <wp:simplePos x="0" y="0"/>
                <wp:positionH relativeFrom="margin">
                  <wp:align>right</wp:align>
                </wp:positionH>
                <wp:positionV relativeFrom="paragraph">
                  <wp:posOffset>202565</wp:posOffset>
                </wp:positionV>
                <wp:extent cx="3514725" cy="4638675"/>
                <wp:effectExtent l="0" t="0" r="9525" b="9525"/>
                <wp:wrapNone/>
                <wp:docPr id="1954425828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4638675"/>
                        </a:xfrm>
                        <a:prstGeom prst="rect">
                          <a:avLst/>
                        </a:prstGeom>
                        <a:solidFill>
                          <a:srgbClr val="BDD7EE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2DFA0194" id="Rectangle 3" o:spid="_x0000_s1026" style="position:absolute;margin-left:225.55pt;margin-top:15.95pt;width:276.75pt;height:365.25pt;z-index:-2520980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" fillcolor="#bdd7ee" stroked="f" strokeweight="1pt"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216384" behindDoc="0" locked="0" layoutInCell="1" allowOverlap="1" wp14:anchorId="26147F66" wp14:editId="54134C5D">
            <wp:simplePos x="0" y="0"/>
            <wp:positionH relativeFrom="margin">
              <wp:align>left</wp:align>
            </wp:positionH>
            <wp:positionV relativeFrom="paragraph">
              <wp:posOffset>255270</wp:posOffset>
            </wp:positionV>
            <wp:extent cx="1798983" cy="1398502"/>
            <wp:effectExtent l="0" t="0" r="0" b="0"/>
            <wp:wrapNone/>
            <wp:docPr id="1124440866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440866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8983" cy="13985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5DC6D5" w14:textId="55AF3F98" w:rsidR="00271937" w:rsidRDefault="00271937" w:rsidP="00271937">
      <w:r>
        <w:t xml:space="preserve">The job of the </w:t>
      </w:r>
      <w:r w:rsidRPr="00F741C1">
        <w:rPr>
          <w:b/>
          <w:bCs/>
        </w:rPr>
        <w:t>New Zealand Police</w:t>
      </w:r>
      <w:r>
        <w:t xml:space="preserve"> is to:</w:t>
      </w:r>
    </w:p>
    <w:p w14:paraId="1FA1BC49" w14:textId="60D89D55" w:rsidR="00271937" w:rsidRPr="004A0249" w:rsidRDefault="00271937" w:rsidP="00271937">
      <w:pPr>
        <w:pStyle w:val="Listtoplevel"/>
      </w:pPr>
      <w:r w:rsidRPr="004A0249">
        <w:t>stop crime from happening</w:t>
      </w:r>
    </w:p>
    <w:p w14:paraId="1AC10D5F" w14:textId="0A7B284D" w:rsidR="00271937" w:rsidRPr="004A0249" w:rsidRDefault="00271937" w:rsidP="00271937">
      <w:pPr>
        <w:pStyle w:val="Listtoplevel"/>
      </w:pPr>
      <w:r>
        <w:drawing>
          <wp:anchor distT="0" distB="0" distL="114300" distR="114300" simplePos="0" relativeHeight="251217408" behindDoc="0" locked="0" layoutInCell="1" allowOverlap="1" wp14:anchorId="7333BF30" wp14:editId="66DEE1CE">
            <wp:simplePos x="0" y="0"/>
            <wp:positionH relativeFrom="margin">
              <wp:align>left</wp:align>
            </wp:positionH>
            <wp:positionV relativeFrom="paragraph">
              <wp:posOffset>307340</wp:posOffset>
            </wp:positionV>
            <wp:extent cx="1560195" cy="1469183"/>
            <wp:effectExtent l="0" t="0" r="1905" b="0"/>
            <wp:wrapNone/>
            <wp:docPr id="1272471923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471923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0195" cy="14691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0249">
        <w:t>keep people safe</w:t>
      </w:r>
    </w:p>
    <w:p w14:paraId="7B2AA89C" w14:textId="44F97B95" w:rsidR="00271937" w:rsidRDefault="00271937" w:rsidP="00271937">
      <w:pPr>
        <w:pStyle w:val="Listtoplevel"/>
      </w:pPr>
      <w:r w:rsidRPr="004A0249">
        <w:t xml:space="preserve">make sure </w:t>
      </w:r>
      <w:r>
        <w:t>everyone follows the laws of New Zealand</w:t>
      </w:r>
    </w:p>
    <w:p w14:paraId="2E93643B" w14:textId="607B5D47" w:rsidR="00271937" w:rsidRDefault="00870FF6" w:rsidP="00271937">
      <w:pPr>
        <w:pStyle w:val="Listtoplevel"/>
      </w:pPr>
      <w:r>
        <w:drawing>
          <wp:anchor distT="0" distB="0" distL="114300" distR="114300" simplePos="0" relativeHeight="251215360" behindDoc="0" locked="0" layoutInCell="1" allowOverlap="1" wp14:anchorId="1A455F3D" wp14:editId="535D35D5">
            <wp:simplePos x="0" y="0"/>
            <wp:positionH relativeFrom="margin">
              <wp:align>left</wp:align>
            </wp:positionH>
            <wp:positionV relativeFrom="paragraph">
              <wp:posOffset>443230</wp:posOffset>
            </wp:positionV>
            <wp:extent cx="1471963" cy="1165087"/>
            <wp:effectExtent l="0" t="0" r="0" b="0"/>
            <wp:wrapNone/>
            <wp:docPr id="1263794590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794590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1963" cy="11650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1937">
        <w:t>deal with people who do crime</w:t>
      </w:r>
      <w:r w:rsidR="002B41A6">
        <w:t xml:space="preserve"> in ways that also think about their </w:t>
      </w:r>
      <w:r w:rsidR="002B41A6" w:rsidRPr="002B41A6">
        <w:rPr>
          <w:b/>
          <w:bCs/>
        </w:rPr>
        <w:t>rights</w:t>
      </w:r>
      <w:r w:rsidR="00271937">
        <w:t>.</w:t>
      </w:r>
    </w:p>
    <w:p w14:paraId="7137E520" w14:textId="6586AD9C" w:rsidR="00DA2F1C" w:rsidRDefault="00DA2F1C" w:rsidP="004C7306">
      <w:pPr>
        <w:rPr>
          <w:rFonts w:eastAsia="Arial"/>
        </w:rPr>
      </w:pPr>
    </w:p>
    <w:p w14:paraId="3D1F2CB3" w14:textId="16E8523A" w:rsidR="00B41DF4" w:rsidRDefault="00B41DF4" w:rsidP="004C7306"/>
    <w:p w14:paraId="6B981EDD" w14:textId="77777777" w:rsidR="002B41A6" w:rsidRDefault="002B41A6" w:rsidP="002B41A6"/>
    <w:p w14:paraId="45E4FF8B" w14:textId="6A2FD34E" w:rsidR="002B41A6" w:rsidRDefault="002B41A6" w:rsidP="002B41A6"/>
    <w:p w14:paraId="7D2C49B0" w14:textId="47CA482E" w:rsidR="002B41A6" w:rsidRDefault="002B41A6" w:rsidP="002B41A6">
      <w:pPr>
        <w:rPr>
          <w:noProof/>
        </w:rPr>
      </w:pPr>
      <w:r w:rsidRPr="005616F3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21600" behindDoc="1" locked="0" layoutInCell="1" allowOverlap="1" wp14:anchorId="67E68045" wp14:editId="293AFB82">
                <wp:simplePos x="0" y="0"/>
                <wp:positionH relativeFrom="margin">
                  <wp:posOffset>2169160</wp:posOffset>
                </wp:positionH>
                <wp:positionV relativeFrom="paragraph">
                  <wp:posOffset>-37465</wp:posOffset>
                </wp:positionV>
                <wp:extent cx="3514725" cy="2099145"/>
                <wp:effectExtent l="0" t="0" r="9525" b="0"/>
                <wp:wrapNone/>
                <wp:docPr id="789504668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2099145"/>
                        </a:xfrm>
                        <a:prstGeom prst="rect">
                          <a:avLst/>
                        </a:prstGeom>
                        <a:solidFill>
                          <a:srgbClr val="BDD7EE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1DDC5E82" id="Rectangle 3" o:spid="_x0000_s1026" style="position:absolute;margin-left:170.8pt;margin-top:-2.95pt;width:276.75pt;height:165.3pt;z-index:-251194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" fillcolor="#bdd7ee" stroked="f" strokeweight="1pt">
                <w10:wrap anchorx="margin"/>
              </v:rect>
            </w:pict>
          </mc:Fallback>
        </mc:AlternateContent>
      </w:r>
      <w:r>
        <w:rPr>
          <w:b/>
          <w:bCs/>
          <w:noProof/>
        </w:rPr>
        <w:drawing>
          <wp:anchor distT="0" distB="0" distL="114300" distR="114300" simplePos="0" relativeHeight="252122624" behindDoc="0" locked="0" layoutInCell="1" allowOverlap="1" wp14:anchorId="26A649E4" wp14:editId="546D7D4E">
            <wp:simplePos x="0" y="0"/>
            <wp:positionH relativeFrom="margin">
              <wp:align>left</wp:align>
            </wp:positionH>
            <wp:positionV relativeFrom="paragraph">
              <wp:posOffset>348422</wp:posOffset>
            </wp:positionV>
            <wp:extent cx="1184744" cy="1424406"/>
            <wp:effectExtent l="0" t="0" r="0" b="4445"/>
            <wp:wrapNone/>
            <wp:docPr id="227534015" name="Picture 1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534015" name="Picture 1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4744" cy="14244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726ED">
        <w:rPr>
          <w:b/>
          <w:bCs/>
        </w:rPr>
        <w:t>Rights</w:t>
      </w:r>
      <w:r>
        <w:t xml:space="preserve"> are things everyone should have to live a good life.</w:t>
      </w:r>
      <w:r w:rsidRPr="009726ED">
        <w:rPr>
          <w:noProof/>
        </w:rPr>
        <w:t xml:space="preserve"> </w:t>
      </w:r>
    </w:p>
    <w:p w14:paraId="2713EF1B" w14:textId="77777777" w:rsidR="002B41A6" w:rsidRDefault="002B41A6" w:rsidP="002B41A6">
      <w:pPr>
        <w:rPr>
          <w:noProof/>
        </w:rPr>
      </w:pPr>
    </w:p>
    <w:p w14:paraId="42C8B68D" w14:textId="77777777" w:rsidR="002B41A6" w:rsidRDefault="002B41A6" w:rsidP="002B41A6">
      <w:pPr>
        <w:rPr>
          <w:noProof/>
        </w:rPr>
      </w:pPr>
    </w:p>
    <w:p w14:paraId="29100D99" w14:textId="77777777" w:rsidR="002B41A6" w:rsidRDefault="002B41A6" w:rsidP="002B41A6">
      <w:pPr>
        <w:rPr>
          <w:noProof/>
        </w:rPr>
      </w:pPr>
      <w:r>
        <w:rPr>
          <w:noProof/>
        </w:rPr>
        <w:t xml:space="preserve">Rights also say how people should be treated by others. </w:t>
      </w:r>
    </w:p>
    <w:p w14:paraId="281292D8" w14:textId="77777777" w:rsidR="002B41A6" w:rsidRDefault="002B41A6" w:rsidP="004C7306"/>
    <w:p w14:paraId="2818A7A8" w14:textId="76E583BE" w:rsidR="001F3D19" w:rsidRPr="006B0C09" w:rsidRDefault="002B41A6" w:rsidP="006B0C09">
      <w:pPr>
        <w:spacing w:line="240" w:lineRule="auto"/>
        <w:ind w:left="0"/>
        <w:rPr>
          <w:lang w:val="en-GB"/>
        </w:rPr>
      </w:pPr>
      <w:r>
        <w:rPr>
          <w:noProof/>
          <w:lang w:val="en-GB"/>
        </w:rPr>
        <w:drawing>
          <wp:anchor distT="0" distB="0" distL="114300" distR="114300" simplePos="0" relativeHeight="251230720" behindDoc="0" locked="0" layoutInCell="1" allowOverlap="1" wp14:anchorId="0A34BBC1" wp14:editId="5DFC0549">
            <wp:simplePos x="0" y="0"/>
            <wp:positionH relativeFrom="margin">
              <wp:align>left</wp:align>
            </wp:positionH>
            <wp:positionV relativeFrom="paragraph">
              <wp:posOffset>176530</wp:posOffset>
            </wp:positionV>
            <wp:extent cx="1447800" cy="1447800"/>
            <wp:effectExtent l="0" t="0" r="0" b="0"/>
            <wp:wrapNone/>
            <wp:docPr id="1954360169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360169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E11F1B" w14:textId="68E0107D" w:rsidR="00E1414A" w:rsidRDefault="00E1414A" w:rsidP="00BB0241">
      <w:pPr>
        <w:rPr>
          <w:lang w:val="en-GB"/>
        </w:rPr>
      </w:pPr>
      <w:r>
        <w:rPr>
          <w:lang w:val="en-GB"/>
        </w:rPr>
        <w:t xml:space="preserve">Researchers </w:t>
      </w:r>
      <w:r w:rsidR="002B41A6">
        <w:rPr>
          <w:lang w:val="en-GB"/>
        </w:rPr>
        <w:t>from</w:t>
      </w:r>
      <w:r>
        <w:rPr>
          <w:lang w:val="en-GB"/>
        </w:rPr>
        <w:t xml:space="preserve"> the </w:t>
      </w:r>
      <w:r w:rsidR="00BB0241" w:rsidRPr="00BB0241">
        <w:rPr>
          <w:lang w:val="en-GB"/>
        </w:rPr>
        <w:t xml:space="preserve">DBI </w:t>
      </w:r>
      <w:r w:rsidR="00B92CC3">
        <w:rPr>
          <w:lang w:val="en-GB"/>
        </w:rPr>
        <w:t>worked with</w:t>
      </w:r>
      <w:r w:rsidR="00BB0241" w:rsidRPr="00BB0241">
        <w:rPr>
          <w:lang w:val="en-GB"/>
        </w:rPr>
        <w:t xml:space="preserve"> 22 </w:t>
      </w:r>
      <w:r>
        <w:rPr>
          <w:lang w:val="en-GB"/>
        </w:rPr>
        <w:t>people who were:</w:t>
      </w:r>
    </w:p>
    <w:p w14:paraId="221AF250" w14:textId="2762CF23" w:rsidR="00E1414A" w:rsidRDefault="00BB0241" w:rsidP="00E1414A">
      <w:pPr>
        <w:pStyle w:val="Listtoplevel"/>
      </w:pPr>
      <w:r w:rsidRPr="00BB0241">
        <w:t>tā</w:t>
      </w:r>
      <w:r w:rsidRPr="00BB0241">
        <w:rPr>
          <w:u w:val="single"/>
        </w:rPr>
        <w:t>k</w:t>
      </w:r>
      <w:r w:rsidRPr="00BB0241">
        <w:t>ata whaikaha</w:t>
      </w:r>
      <w:r w:rsidR="00E1414A">
        <w:t xml:space="preserve"> / </w:t>
      </w:r>
      <w:r w:rsidR="002B41A6">
        <w:t xml:space="preserve">disabled </w:t>
      </w:r>
      <w:r w:rsidR="00E1414A">
        <w:t xml:space="preserve">Māori </w:t>
      </w:r>
    </w:p>
    <w:p w14:paraId="62BA0D5A" w14:textId="233A5868" w:rsidR="00E1414A" w:rsidRDefault="002B41A6" w:rsidP="00E1414A">
      <w:pPr>
        <w:pStyle w:val="Listtoplevel"/>
      </w:pPr>
      <w:r>
        <w:drawing>
          <wp:anchor distT="0" distB="0" distL="114300" distR="114300" simplePos="0" relativeHeight="251229696" behindDoc="0" locked="0" layoutInCell="1" allowOverlap="1" wp14:anchorId="69060EAD" wp14:editId="6BAD31CE">
            <wp:simplePos x="0" y="0"/>
            <wp:positionH relativeFrom="margin">
              <wp:align>left</wp:align>
            </wp:positionH>
            <wp:positionV relativeFrom="paragraph">
              <wp:posOffset>158115</wp:posOffset>
            </wp:positionV>
            <wp:extent cx="1285875" cy="1062065"/>
            <wp:effectExtent l="0" t="0" r="0" b="5080"/>
            <wp:wrapNone/>
            <wp:docPr id="1733942158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3942158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406"/>
                    <a:stretch/>
                  </pic:blipFill>
                  <pic:spPr bwMode="auto">
                    <a:xfrm>
                      <a:off x="0" y="0"/>
                      <a:ext cx="1285875" cy="1062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0241" w:rsidRPr="00BB0241">
        <w:t>D</w:t>
      </w:r>
      <w:r w:rsidR="00542D70">
        <w:t xml:space="preserve">eaf </w:t>
      </w:r>
      <w:r w:rsidR="00BB0241" w:rsidRPr="00BB0241">
        <w:t>/</w:t>
      </w:r>
      <w:r w:rsidR="00542D70">
        <w:t xml:space="preserve"> </w:t>
      </w:r>
      <w:r w:rsidR="00BB0241" w:rsidRPr="00BB0241">
        <w:t>deaf</w:t>
      </w:r>
    </w:p>
    <w:p w14:paraId="71FFE235" w14:textId="5DCEE55C" w:rsidR="00BB0241" w:rsidRDefault="001F3D19" w:rsidP="00E1414A">
      <w:pPr>
        <w:pStyle w:val="Listtoplevel"/>
      </w:pPr>
      <w:r>
        <w:t>d</w:t>
      </w:r>
      <w:r w:rsidR="00BB0241" w:rsidRPr="00BB0241">
        <w:t>isabled</w:t>
      </w:r>
      <w:r w:rsidR="00E1414A">
        <w:t>.</w:t>
      </w:r>
      <w:r w:rsidR="00BB0241" w:rsidRPr="00BB0241">
        <w:t xml:space="preserve"> </w:t>
      </w:r>
    </w:p>
    <w:p w14:paraId="7E94F3FF" w14:textId="726AE7D4" w:rsidR="00D55CF8" w:rsidRDefault="00D55CF8" w:rsidP="00D55CF8"/>
    <w:p w14:paraId="016789C3" w14:textId="6541EB1D" w:rsidR="00D55CF8" w:rsidRDefault="002B41A6" w:rsidP="00D55CF8">
      <w:r>
        <w:rPr>
          <w:noProof/>
        </w:rPr>
        <w:drawing>
          <wp:anchor distT="0" distB="0" distL="114300" distR="114300" simplePos="0" relativeHeight="251228672" behindDoc="0" locked="0" layoutInCell="1" allowOverlap="1" wp14:anchorId="62D17B39" wp14:editId="2CE59892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1638300" cy="1046480"/>
            <wp:effectExtent l="0" t="0" r="0" b="0"/>
            <wp:wrapNone/>
            <wp:docPr id="510130004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130004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046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3C7C" w:rsidRPr="005616F3">
        <w:rPr>
          <w:noProof/>
        </w:rPr>
        <mc:AlternateContent>
          <mc:Choice Requires="wps">
            <w:drawing>
              <wp:anchor distT="0" distB="0" distL="114300" distR="114300" simplePos="0" relativeHeight="251248128" behindDoc="1" locked="0" layoutInCell="1" allowOverlap="1" wp14:anchorId="2D6B0356" wp14:editId="3626A40B">
                <wp:simplePos x="0" y="0"/>
                <wp:positionH relativeFrom="margin">
                  <wp:posOffset>2207260</wp:posOffset>
                </wp:positionH>
                <wp:positionV relativeFrom="paragraph">
                  <wp:posOffset>315595</wp:posOffset>
                </wp:positionV>
                <wp:extent cx="3514725" cy="704850"/>
                <wp:effectExtent l="0" t="0" r="9525" b="0"/>
                <wp:wrapNone/>
                <wp:docPr id="2019914665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7048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08E9FFAA" id="Rectangle 3" o:spid="_x0000_s1026" style="position:absolute;margin-left:173.8pt;margin-top:24.85pt;width:276.75pt;height:55.5pt;z-index:-252068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" fillcolor="#ffe599 [1303]" stroked="f" strokeweight="1pt">
                <w10:wrap anchorx="margin"/>
              </v:rect>
            </w:pict>
          </mc:Fallback>
        </mc:AlternateContent>
      </w:r>
    </w:p>
    <w:p w14:paraId="6559A20F" w14:textId="7C835B3A" w:rsidR="00023C7C" w:rsidRDefault="00D55CF8" w:rsidP="00D55CF8">
      <w:r>
        <w:t xml:space="preserve">In this document we will call these </w:t>
      </w:r>
    </w:p>
    <w:p w14:paraId="3D1FF5A0" w14:textId="40270FB7" w:rsidR="00D55CF8" w:rsidRDefault="00D55CF8" w:rsidP="00D55CF8">
      <w:r>
        <w:t xml:space="preserve">22 people </w:t>
      </w:r>
      <w:r w:rsidR="00744842" w:rsidRPr="00023C7C">
        <w:rPr>
          <w:b/>
          <w:bCs/>
        </w:rPr>
        <w:t>disabled people</w:t>
      </w:r>
      <w:r w:rsidR="00023C7C">
        <w:t xml:space="preserve"> for short.</w:t>
      </w:r>
      <w:r w:rsidR="00744842">
        <w:t xml:space="preserve"> </w:t>
      </w:r>
    </w:p>
    <w:p w14:paraId="56359B5D" w14:textId="5983E5FB" w:rsidR="00E1414A" w:rsidRDefault="00E1414A" w:rsidP="00C62BBC"/>
    <w:p w14:paraId="27BA4FB6" w14:textId="473C1792" w:rsidR="00C62BBC" w:rsidRDefault="00C62BBC" w:rsidP="00C62BBC"/>
    <w:p w14:paraId="4C39D357" w14:textId="0B94083E" w:rsidR="002B41A6" w:rsidRDefault="002B41A6">
      <w:pPr>
        <w:spacing w:line="240" w:lineRule="auto"/>
        <w:ind w:left="0"/>
      </w:pPr>
      <w:r>
        <w:br w:type="page"/>
      </w:r>
    </w:p>
    <w:p w14:paraId="57F90FC0" w14:textId="676117C0" w:rsidR="00E1414A" w:rsidRPr="00BB0241" w:rsidRDefault="002B41A6" w:rsidP="00C62BBC">
      <w:r>
        <w:rPr>
          <w:noProof/>
        </w:rPr>
        <w:lastRenderedPageBreak/>
        <w:drawing>
          <wp:anchor distT="0" distB="0" distL="114300" distR="114300" simplePos="0" relativeHeight="251232768" behindDoc="0" locked="0" layoutInCell="1" allowOverlap="1" wp14:anchorId="5D4E047B" wp14:editId="047458A6">
            <wp:simplePos x="0" y="0"/>
            <wp:positionH relativeFrom="margin">
              <wp:align>left</wp:align>
            </wp:positionH>
            <wp:positionV relativeFrom="paragraph">
              <wp:posOffset>-132080</wp:posOffset>
            </wp:positionV>
            <wp:extent cx="1522800" cy="1522800"/>
            <wp:effectExtent l="0" t="0" r="1270" b="1270"/>
            <wp:wrapNone/>
            <wp:docPr id="2066854485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854485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2800" cy="152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1E89">
        <w:t xml:space="preserve">These 22 </w:t>
      </w:r>
      <w:r w:rsidR="00023C7C">
        <w:t xml:space="preserve">disabled </w:t>
      </w:r>
      <w:r w:rsidR="00DC1E89">
        <w:t>people had</w:t>
      </w:r>
      <w:r w:rsidR="0025601C">
        <w:t>:</w:t>
      </w:r>
    </w:p>
    <w:p w14:paraId="0095F595" w14:textId="1D59BC38" w:rsidR="00BB0241" w:rsidRPr="00BB0241" w:rsidRDefault="0025601C" w:rsidP="0025601C">
      <w:pPr>
        <w:pStyle w:val="Listtoplevel"/>
      </w:pPr>
      <w:r>
        <w:t>b</w:t>
      </w:r>
      <w:r w:rsidR="00BB0241" w:rsidRPr="00BB0241">
        <w:t xml:space="preserve">een stopped </w:t>
      </w:r>
      <w:r>
        <w:t>/</w:t>
      </w:r>
      <w:r w:rsidR="00BB0241" w:rsidRPr="00BB0241">
        <w:t xml:space="preserve"> spoken to by Police</w:t>
      </w:r>
    </w:p>
    <w:p w14:paraId="13FAFF04" w14:textId="3AAD528B" w:rsidR="00BB0241" w:rsidRPr="00BB0241" w:rsidRDefault="001F3D19" w:rsidP="0025601C">
      <w:pPr>
        <w:pStyle w:val="Listtoplevel"/>
      </w:pPr>
      <w:r>
        <w:drawing>
          <wp:anchor distT="0" distB="0" distL="114300" distR="114300" simplePos="0" relativeHeight="251233792" behindDoc="0" locked="0" layoutInCell="1" allowOverlap="1" wp14:anchorId="0604C8F9" wp14:editId="2AA6F9FA">
            <wp:simplePos x="0" y="0"/>
            <wp:positionH relativeFrom="margin">
              <wp:align>left</wp:align>
            </wp:positionH>
            <wp:positionV relativeFrom="paragraph">
              <wp:posOffset>305904</wp:posOffset>
            </wp:positionV>
            <wp:extent cx="1676400" cy="1260133"/>
            <wp:effectExtent l="0" t="0" r="0" b="0"/>
            <wp:wrapNone/>
            <wp:docPr id="1504351205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351205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2601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601C">
        <w:t>b</w:t>
      </w:r>
      <w:r w:rsidR="00BB0241" w:rsidRPr="00BB0241">
        <w:t xml:space="preserve">een </w:t>
      </w:r>
      <w:r w:rsidR="00BB0241" w:rsidRPr="00D32BB9">
        <w:rPr>
          <w:b/>
          <w:bCs/>
        </w:rPr>
        <w:t>charged</w:t>
      </w:r>
      <w:r w:rsidR="00BB0241" w:rsidRPr="00BB0241">
        <w:t xml:space="preserve"> by Police</w:t>
      </w:r>
    </w:p>
    <w:p w14:paraId="4365D4B4" w14:textId="7EBC2963" w:rsidR="0025601C" w:rsidRDefault="0025601C" w:rsidP="00AE6D67">
      <w:pPr>
        <w:pStyle w:val="Listtoplevel"/>
      </w:pPr>
      <w:r>
        <w:t>e</w:t>
      </w:r>
      <w:r w:rsidR="00BB0241" w:rsidRPr="00BB0241">
        <w:t xml:space="preserve">xperienced </w:t>
      </w:r>
      <w:r w:rsidR="00BB0241" w:rsidRPr="00AE6D67">
        <w:rPr>
          <w:b/>
          <w:bCs/>
        </w:rPr>
        <w:t>use of force</w:t>
      </w:r>
      <w:r w:rsidR="00BB0241" w:rsidRPr="00BB0241">
        <w:t xml:space="preserve"> by Police.</w:t>
      </w:r>
    </w:p>
    <w:p w14:paraId="24D78081" w14:textId="3F6E04A8" w:rsidR="00AE6D67" w:rsidRDefault="00AE6D67" w:rsidP="00AE6D67"/>
    <w:p w14:paraId="5012F01D" w14:textId="263454C0" w:rsidR="00D32BB9" w:rsidRDefault="00724A62" w:rsidP="00AE6D67">
      <w:r>
        <w:rPr>
          <w:noProof/>
        </w:rPr>
        <mc:AlternateContent>
          <mc:Choice Requires="wpg">
            <w:drawing>
              <wp:anchor distT="0" distB="0" distL="114300" distR="114300" simplePos="0" relativeHeight="252035072" behindDoc="0" locked="0" layoutInCell="1" allowOverlap="1" wp14:anchorId="4985F7D4" wp14:editId="6F615E4A">
                <wp:simplePos x="0" y="0"/>
                <wp:positionH relativeFrom="margin">
                  <wp:align>left</wp:align>
                </wp:positionH>
                <wp:positionV relativeFrom="paragraph">
                  <wp:posOffset>148590</wp:posOffset>
                </wp:positionV>
                <wp:extent cx="1599317" cy="1109842"/>
                <wp:effectExtent l="0" t="0" r="1270" b="0"/>
                <wp:wrapNone/>
                <wp:docPr id="141839887" name="Group 10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9317" cy="1109842"/>
                          <a:chOff x="0" y="0"/>
                          <a:chExt cx="1599317" cy="1109842"/>
                        </a:xfrm>
                      </wpg:grpSpPr>
                      <pic:pic xmlns:pic="http://schemas.openxmlformats.org/drawingml/2006/picture">
                        <pic:nvPicPr>
                          <pic:cNvPr id="1850396746" name="Picture 14" descr="A black and white drawing of a paper scrol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4157" y="0"/>
                            <a:ext cx="645160" cy="889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807841" name="Picture 4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3367"/>
                            <a:ext cx="1006475" cy="10064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03EA2A9E" id="Group 109" o:spid="_x0000_s1026" alt="&quot;&quot;" style="position:absolute;margin-left:0;margin-top:11.7pt;width:125.95pt;height:87.4pt;z-index:252035072;mso-position-horizontal:left;mso-position-horizontal-relative:margin" coordsize="15993,1109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" o:spid="_x0000_s1027" type="#_x0000_t75" alt="A black and white drawing of a paper scroll&#10;&#10;Description automatically generated" style="position:absolute;left:9541;width:6452;height:8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">
                  <v:imagedata r:id="rId55" o:title="A black and white drawing of a paper scroll&#10;&#10;Description automatically generated"/>
                </v:shape>
                <v:shape id="Picture 42" o:spid="_x0000_s1028" type="#_x0000_t75" alt="&quot;&quot;" style="position:absolute;top:1033;width:10064;height:10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">
                  <v:imagedata r:id="rId56" o:title=""/>
                </v:shape>
                <w10:wrap anchorx="margin"/>
              </v:group>
            </w:pict>
          </mc:Fallback>
        </mc:AlternateContent>
      </w:r>
      <w:r w:rsidRPr="005616F3">
        <w:rPr>
          <w:noProof/>
        </w:rPr>
        <mc:AlternateContent>
          <mc:Choice Requires="wps">
            <w:drawing>
              <wp:anchor distT="0" distB="0" distL="114300" distR="114300" simplePos="0" relativeHeight="251224576" behindDoc="1" locked="0" layoutInCell="1" allowOverlap="1" wp14:anchorId="7D2F5D0E" wp14:editId="611CB8CE">
                <wp:simplePos x="0" y="0"/>
                <wp:positionH relativeFrom="margin">
                  <wp:posOffset>2219325</wp:posOffset>
                </wp:positionH>
                <wp:positionV relativeFrom="paragraph">
                  <wp:posOffset>325121</wp:posOffset>
                </wp:positionV>
                <wp:extent cx="3514725" cy="2114550"/>
                <wp:effectExtent l="0" t="0" r="9525" b="0"/>
                <wp:wrapNone/>
                <wp:docPr id="1190386527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2114550"/>
                        </a:xfrm>
                        <a:prstGeom prst="rect">
                          <a:avLst/>
                        </a:prstGeom>
                        <a:solidFill>
                          <a:srgbClr val="BDD7EE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2227FD59" id="Rectangle 3" o:spid="_x0000_s1026" style="position:absolute;margin-left:174.75pt;margin-top:25.6pt;width:276.75pt;height:166.5pt;z-index:-252091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" fillcolor="#bdd7ee" stroked="f" strokeweight="1pt">
                <w10:wrap anchorx="margin"/>
              </v:rect>
            </w:pict>
          </mc:Fallback>
        </mc:AlternateContent>
      </w:r>
    </w:p>
    <w:p w14:paraId="6622CD89" w14:textId="66222356" w:rsidR="00D32BB9" w:rsidRDefault="003448E6" w:rsidP="00AE6D67">
      <w:r>
        <w:t xml:space="preserve">Here </w:t>
      </w:r>
      <w:r w:rsidRPr="00D854C6">
        <w:rPr>
          <w:b/>
          <w:bCs/>
        </w:rPr>
        <w:t>c</w:t>
      </w:r>
      <w:r w:rsidR="00D32BB9" w:rsidRPr="00D854C6">
        <w:rPr>
          <w:b/>
          <w:bCs/>
        </w:rPr>
        <w:t>harged</w:t>
      </w:r>
      <w:r w:rsidR="00D32BB9">
        <w:t xml:space="preserve"> means </w:t>
      </w:r>
      <w:r>
        <w:t xml:space="preserve">the </w:t>
      </w:r>
      <w:r w:rsidR="0074013A">
        <w:t>p</w:t>
      </w:r>
      <w:r>
        <w:t xml:space="preserve">olice </w:t>
      </w:r>
      <w:r w:rsidR="00D854C6">
        <w:br/>
        <w:t xml:space="preserve">says someone has broken the law. </w:t>
      </w:r>
    </w:p>
    <w:p w14:paraId="1DD38E3F" w14:textId="3053D718" w:rsidR="00724A62" w:rsidRDefault="00724A62" w:rsidP="00AE6D67"/>
    <w:p w14:paraId="4CB2A250" w14:textId="6CCD79A2" w:rsidR="00724A62" w:rsidRDefault="00724A62" w:rsidP="00AE6D67">
      <w:r>
        <w:rPr>
          <w:noProof/>
        </w:rPr>
        <w:drawing>
          <wp:anchor distT="0" distB="0" distL="114300" distR="114300" simplePos="0" relativeHeight="252123648" behindDoc="0" locked="0" layoutInCell="1" allowOverlap="1" wp14:anchorId="673E035D" wp14:editId="752F97CD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466850" cy="1466850"/>
            <wp:effectExtent l="0" t="0" r="0" b="0"/>
            <wp:wrapNone/>
            <wp:docPr id="829893938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893938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6850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CB9478" w14:textId="0337F6F7" w:rsidR="00724A62" w:rsidRDefault="00724A62" w:rsidP="00AE6D67">
      <w:r>
        <w:t>It can also mean being told to go to court for things you may have done.</w:t>
      </w:r>
    </w:p>
    <w:p w14:paraId="2D7B3BCD" w14:textId="7EDA5D75" w:rsidR="00724A62" w:rsidRDefault="00724A62" w:rsidP="00AE6D67"/>
    <w:p w14:paraId="231D9773" w14:textId="5C0A1B6F" w:rsidR="00724A62" w:rsidRDefault="00D46B68" w:rsidP="00AE6D67">
      <w:r>
        <w:rPr>
          <w:b/>
          <w:bCs/>
          <w:noProof/>
        </w:rPr>
        <w:drawing>
          <wp:anchor distT="0" distB="0" distL="114300" distR="114300" simplePos="0" relativeHeight="252136960" behindDoc="0" locked="0" layoutInCell="1" allowOverlap="1" wp14:anchorId="0B6EBDC6" wp14:editId="2FC71E0B">
            <wp:simplePos x="0" y="0"/>
            <wp:positionH relativeFrom="margin">
              <wp:align>left</wp:align>
            </wp:positionH>
            <wp:positionV relativeFrom="paragraph">
              <wp:posOffset>158750</wp:posOffset>
            </wp:positionV>
            <wp:extent cx="1495425" cy="1084208"/>
            <wp:effectExtent l="0" t="0" r="0" b="1905"/>
            <wp:wrapNone/>
            <wp:docPr id="1501965920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965920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10842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616F3">
        <w:rPr>
          <w:noProof/>
        </w:rPr>
        <mc:AlternateContent>
          <mc:Choice Requires="wps">
            <w:drawing>
              <wp:anchor distT="0" distB="0" distL="114300" distR="114300" simplePos="0" relativeHeight="252125696" behindDoc="1" locked="0" layoutInCell="1" allowOverlap="1" wp14:anchorId="79394A7F" wp14:editId="674DF936">
                <wp:simplePos x="0" y="0"/>
                <wp:positionH relativeFrom="margin">
                  <wp:posOffset>2207260</wp:posOffset>
                </wp:positionH>
                <wp:positionV relativeFrom="paragraph">
                  <wp:posOffset>319405</wp:posOffset>
                </wp:positionV>
                <wp:extent cx="3514725" cy="704850"/>
                <wp:effectExtent l="0" t="0" r="9525" b="0"/>
                <wp:wrapNone/>
                <wp:docPr id="569552870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7048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54D9C898" id="Rectangle 3" o:spid="_x0000_s1026" style="position:absolute;margin-left:173.8pt;margin-top:25.15pt;width:276.75pt;height:55.5pt;z-index:-251190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" fillcolor="#ffe599 [1303]" stroked="f" strokeweight="1pt">
                <w10:wrap anchorx="margin"/>
              </v:rect>
            </w:pict>
          </mc:Fallback>
        </mc:AlternateContent>
      </w:r>
    </w:p>
    <w:p w14:paraId="7BDBDDA0" w14:textId="388EDEE7" w:rsidR="00724A62" w:rsidRDefault="00724A62" w:rsidP="00AE6D67">
      <w:r>
        <w:t xml:space="preserve">We will talk more about charges on </w:t>
      </w:r>
      <w:r w:rsidRPr="00D46B68">
        <w:rPr>
          <w:b/>
          <w:bCs/>
        </w:rPr>
        <w:t xml:space="preserve">page </w:t>
      </w:r>
      <w:r w:rsidR="00D46B68" w:rsidRPr="00D46B68">
        <w:rPr>
          <w:b/>
          <w:bCs/>
        </w:rPr>
        <w:t>16</w:t>
      </w:r>
      <w:r w:rsidR="00D46B68">
        <w:t xml:space="preserve"> </w:t>
      </w:r>
      <w:r>
        <w:t>of this document.</w:t>
      </w:r>
      <w:r w:rsidRPr="00724A62">
        <w:rPr>
          <w:noProof/>
        </w:rPr>
        <w:t xml:space="preserve"> </w:t>
      </w:r>
    </w:p>
    <w:p w14:paraId="4182D688" w14:textId="06A534ED" w:rsidR="00AE6D67" w:rsidRDefault="00AE6D67" w:rsidP="00023C7C"/>
    <w:p w14:paraId="2F7B1A06" w14:textId="63A53F5F" w:rsidR="00023C7C" w:rsidRDefault="00023C7C" w:rsidP="00023C7C"/>
    <w:p w14:paraId="115B4661" w14:textId="77777777" w:rsidR="00724A62" w:rsidRDefault="00724A62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456D8DD6" w14:textId="152AF849" w:rsidR="00EA2667" w:rsidRDefault="00542D70" w:rsidP="00905B56">
      <w:r w:rsidRPr="005616F3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221504" behindDoc="1" locked="0" layoutInCell="1" allowOverlap="1" wp14:anchorId="48D8C18F" wp14:editId="7525D08E">
                <wp:simplePos x="0" y="0"/>
                <wp:positionH relativeFrom="margin">
                  <wp:posOffset>2207260</wp:posOffset>
                </wp:positionH>
                <wp:positionV relativeFrom="paragraph">
                  <wp:posOffset>-26035</wp:posOffset>
                </wp:positionV>
                <wp:extent cx="3514725" cy="3048000"/>
                <wp:effectExtent l="0" t="0" r="9525" b="0"/>
                <wp:wrapNone/>
                <wp:docPr id="1208743901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3048000"/>
                        </a:xfrm>
                        <a:prstGeom prst="rect">
                          <a:avLst/>
                        </a:prstGeom>
                        <a:solidFill>
                          <a:srgbClr val="BDD7EE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71DED89B" id="Rectangle 3" o:spid="_x0000_s1026" style="position:absolute;margin-left:173.8pt;margin-top:-2.05pt;width:276.75pt;height:240pt;z-index:-252094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" fillcolor="#bdd7ee" stroked="f" strokeweight="1pt">
                <w10:wrap anchorx="margin"/>
              </v:rect>
            </w:pict>
          </mc:Fallback>
        </mc:AlternateContent>
      </w:r>
      <w:r w:rsidR="00345060">
        <w:rPr>
          <w:noProof/>
        </w:rPr>
        <w:drawing>
          <wp:anchor distT="0" distB="0" distL="114300" distR="114300" simplePos="0" relativeHeight="251315712" behindDoc="0" locked="0" layoutInCell="1" allowOverlap="1" wp14:anchorId="011DC773" wp14:editId="2C83B51A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511300" cy="1422400"/>
            <wp:effectExtent l="0" t="0" r="0" b="6350"/>
            <wp:wrapNone/>
            <wp:docPr id="1304668682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668682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1300" cy="142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54C6" w:rsidRPr="00D854C6">
        <w:rPr>
          <w:b/>
          <w:bCs/>
        </w:rPr>
        <w:t>Use</w:t>
      </w:r>
      <w:r w:rsidR="00AE6D67" w:rsidRPr="00D854C6">
        <w:rPr>
          <w:b/>
          <w:bCs/>
        </w:rPr>
        <w:t xml:space="preserve"> </w:t>
      </w:r>
      <w:r w:rsidR="00AE6D67" w:rsidRPr="00E77D78">
        <w:rPr>
          <w:b/>
          <w:bCs/>
        </w:rPr>
        <w:t>of force</w:t>
      </w:r>
      <w:r w:rsidR="00AE6D67">
        <w:t xml:space="preserve"> means </w:t>
      </w:r>
      <w:r w:rsidR="00EF5DDA">
        <w:t xml:space="preserve">Police </w:t>
      </w:r>
      <w:r w:rsidR="00BB748A">
        <w:t xml:space="preserve">stop </w:t>
      </w:r>
      <w:r w:rsidR="00845BD3">
        <w:t>someone</w:t>
      </w:r>
      <w:r w:rsidR="00BB748A">
        <w:t xml:space="preserve"> </w:t>
      </w:r>
      <w:r w:rsidR="006469E0">
        <w:t>doing something by</w:t>
      </w:r>
      <w:r w:rsidR="003E2010">
        <w:t>:</w:t>
      </w:r>
      <w:r w:rsidR="006469E0">
        <w:t xml:space="preserve"> </w:t>
      </w:r>
    </w:p>
    <w:p w14:paraId="0DA1FED2" w14:textId="509CE984" w:rsidR="00905B56" w:rsidRDefault="00EA2667" w:rsidP="00905B56">
      <w:pPr>
        <w:pStyle w:val="Listtoplevel"/>
      </w:pPr>
      <w:r w:rsidRPr="007F247F">
        <w:t xml:space="preserve">holding </w:t>
      </w:r>
      <w:r>
        <w:t>someone</w:t>
      </w:r>
      <w:r w:rsidRPr="007F247F">
        <w:t xml:space="preserve"> down</w:t>
      </w:r>
      <w:r w:rsidR="00905B56">
        <w:t xml:space="preserve"> so they cannot move / get away</w:t>
      </w:r>
    </w:p>
    <w:p w14:paraId="6B9F4DE7" w14:textId="103E299A" w:rsidR="00905B56" w:rsidRDefault="00345060" w:rsidP="00905B56">
      <w:pPr>
        <w:pStyle w:val="Listtoplevel"/>
      </w:pPr>
      <w:r>
        <w:drawing>
          <wp:anchor distT="0" distB="0" distL="114300" distR="114300" simplePos="0" relativeHeight="251234816" behindDoc="0" locked="0" layoutInCell="1" allowOverlap="1" wp14:anchorId="46FC3185" wp14:editId="570B10DE">
            <wp:simplePos x="0" y="0"/>
            <wp:positionH relativeFrom="margin">
              <wp:align>left</wp:align>
            </wp:positionH>
            <wp:positionV relativeFrom="paragraph">
              <wp:posOffset>17780</wp:posOffset>
            </wp:positionV>
            <wp:extent cx="1619250" cy="1284672"/>
            <wp:effectExtent l="0" t="0" r="0" b="0"/>
            <wp:wrapNone/>
            <wp:docPr id="169938231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38231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284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2667" w:rsidRPr="007F247F">
        <w:t>using handcuffs</w:t>
      </w:r>
    </w:p>
    <w:p w14:paraId="0DB428C7" w14:textId="77777777" w:rsidR="00905B56" w:rsidRDefault="00EA2667" w:rsidP="00905B56">
      <w:pPr>
        <w:pStyle w:val="Listtoplevel"/>
      </w:pPr>
      <w:r w:rsidRPr="007F247F">
        <w:t xml:space="preserve">using a </w:t>
      </w:r>
      <w:r w:rsidRPr="00905B56">
        <w:rPr>
          <w:b/>
          <w:bCs/>
        </w:rPr>
        <w:t>Taser</w:t>
      </w:r>
      <w:r w:rsidRPr="007F247F">
        <w:t xml:space="preserve">. </w:t>
      </w:r>
    </w:p>
    <w:p w14:paraId="67EB327E" w14:textId="77777777" w:rsidR="00905B56" w:rsidRDefault="00905B56" w:rsidP="00EA2667"/>
    <w:p w14:paraId="369F7716" w14:textId="10DA6164" w:rsidR="00905B56" w:rsidRDefault="00C633BD" w:rsidP="00EA2667">
      <w:r w:rsidRPr="00841A33">
        <w:rPr>
          <w:noProof/>
        </w:rPr>
        <w:drawing>
          <wp:anchor distT="0" distB="0" distL="114300" distR="114300" simplePos="0" relativeHeight="251316736" behindDoc="0" locked="0" layoutInCell="1" allowOverlap="1" wp14:anchorId="609B5824" wp14:editId="5E930304">
            <wp:simplePos x="0" y="0"/>
            <wp:positionH relativeFrom="column">
              <wp:posOffset>-245350</wp:posOffset>
            </wp:positionH>
            <wp:positionV relativeFrom="paragraph">
              <wp:posOffset>291001</wp:posOffset>
            </wp:positionV>
            <wp:extent cx="1828936" cy="1024204"/>
            <wp:effectExtent l="0" t="0" r="0" b="5080"/>
            <wp:wrapNone/>
            <wp:docPr id="29577153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77153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936" cy="10242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150E" w:rsidRPr="005616F3">
        <w:rPr>
          <w:noProof/>
        </w:rPr>
        <mc:AlternateContent>
          <mc:Choice Requires="wps">
            <w:drawing>
              <wp:anchor distT="0" distB="0" distL="114300" distR="114300" simplePos="0" relativeHeight="251314688" behindDoc="1" locked="0" layoutInCell="1" allowOverlap="1" wp14:anchorId="6ACB7B63" wp14:editId="48E79FA6">
                <wp:simplePos x="0" y="0"/>
                <wp:positionH relativeFrom="margin">
                  <wp:align>right</wp:align>
                </wp:positionH>
                <wp:positionV relativeFrom="paragraph">
                  <wp:posOffset>241935</wp:posOffset>
                </wp:positionV>
                <wp:extent cx="3514725" cy="781050"/>
                <wp:effectExtent l="0" t="0" r="9525" b="0"/>
                <wp:wrapNone/>
                <wp:docPr id="1873940249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781050"/>
                        </a:xfrm>
                        <a:prstGeom prst="rect">
                          <a:avLst/>
                        </a:prstGeom>
                        <a:solidFill>
                          <a:srgbClr val="BDD7EE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36051168" id="Rectangle 3" o:spid="_x0000_s1026" style="position:absolute;margin-left:225.55pt;margin-top:19.05pt;width:276.75pt;height:61.5pt;z-index:-2520017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" fillcolor="#bdd7ee" stroked="f" strokeweight="1pt">
                <w10:wrap anchorx="margin"/>
              </v:rect>
            </w:pict>
          </mc:Fallback>
        </mc:AlternateContent>
      </w:r>
    </w:p>
    <w:p w14:paraId="34FFBB2F" w14:textId="17FE4644" w:rsidR="00EA2667" w:rsidRPr="007F247F" w:rsidRDefault="00905B56" w:rsidP="00EA2667">
      <w:r>
        <w:t xml:space="preserve">A </w:t>
      </w:r>
      <w:r w:rsidRPr="0065150E">
        <w:rPr>
          <w:b/>
          <w:bCs/>
        </w:rPr>
        <w:t>Taser</w:t>
      </w:r>
      <w:r>
        <w:t xml:space="preserve"> is a </w:t>
      </w:r>
      <w:r w:rsidR="0065150E">
        <w:t>device that</w:t>
      </w:r>
      <w:r w:rsidR="00EA2667" w:rsidRPr="007F247F">
        <w:t xml:space="preserve"> give</w:t>
      </w:r>
      <w:r w:rsidR="0065150E">
        <w:t>s</w:t>
      </w:r>
      <w:r w:rsidR="00EA2667" w:rsidRPr="007F247F">
        <w:t xml:space="preserve"> people an electric shock.</w:t>
      </w:r>
    </w:p>
    <w:p w14:paraId="6C43380D" w14:textId="4C1965F8" w:rsidR="003E2010" w:rsidRDefault="003E2010" w:rsidP="00A8318B"/>
    <w:p w14:paraId="279DAF61" w14:textId="065332EE" w:rsidR="00F4405E" w:rsidRDefault="00672AB7" w:rsidP="00A8318B">
      <w:r>
        <w:rPr>
          <w:noProof/>
        </w:rPr>
        <w:drawing>
          <wp:anchor distT="0" distB="0" distL="114300" distR="114300" simplePos="0" relativeHeight="251244032" behindDoc="0" locked="0" layoutInCell="1" allowOverlap="1" wp14:anchorId="1595818E" wp14:editId="78E46C0F">
            <wp:simplePos x="0" y="0"/>
            <wp:positionH relativeFrom="margin">
              <wp:align>left</wp:align>
            </wp:positionH>
            <wp:positionV relativeFrom="paragraph">
              <wp:posOffset>220345</wp:posOffset>
            </wp:positionV>
            <wp:extent cx="1694871" cy="1247775"/>
            <wp:effectExtent l="0" t="0" r="635" b="0"/>
            <wp:wrapNone/>
            <wp:docPr id="1766687654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687654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4871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763636" w14:textId="74800160" w:rsidR="00F02F72" w:rsidRDefault="00F02F72" w:rsidP="00F02F72">
      <w:r>
        <w:t xml:space="preserve">The research </w:t>
      </w:r>
      <w:r w:rsidR="00F4405E">
        <w:t xml:space="preserve">also </w:t>
      </w:r>
      <w:r>
        <w:t xml:space="preserve">included people with learning disability who had </w:t>
      </w:r>
      <w:r w:rsidR="00F4405E">
        <w:t>experiences</w:t>
      </w:r>
      <w:r>
        <w:t xml:space="preserve"> with </w:t>
      </w:r>
      <w:r w:rsidR="00542D70">
        <w:t xml:space="preserve">the New Zealand </w:t>
      </w:r>
      <w:r>
        <w:t xml:space="preserve">Police. </w:t>
      </w:r>
    </w:p>
    <w:p w14:paraId="0F185697" w14:textId="3EE742AA" w:rsidR="00F4405E" w:rsidRDefault="00F4405E" w:rsidP="00CB1EA8"/>
    <w:p w14:paraId="315C946A" w14:textId="0D642B50" w:rsidR="00F4405E" w:rsidRPr="002066AD" w:rsidRDefault="00724A62" w:rsidP="00F02F72">
      <w:r>
        <w:rPr>
          <w:noProof/>
        </w:rPr>
        <w:drawing>
          <wp:anchor distT="0" distB="0" distL="114300" distR="114300" simplePos="0" relativeHeight="251341312" behindDoc="0" locked="0" layoutInCell="1" allowOverlap="1" wp14:anchorId="215EE381" wp14:editId="78A7264B">
            <wp:simplePos x="0" y="0"/>
            <wp:positionH relativeFrom="margin">
              <wp:align>left</wp:align>
            </wp:positionH>
            <wp:positionV relativeFrom="paragraph">
              <wp:posOffset>102870</wp:posOffset>
            </wp:positionV>
            <wp:extent cx="1790700" cy="1790700"/>
            <wp:effectExtent l="0" t="0" r="0" b="0"/>
            <wp:wrapNone/>
            <wp:docPr id="1478029010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029010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C30849" w14:textId="78EB6C90" w:rsidR="003F37FC" w:rsidRDefault="00B92CC3" w:rsidP="00357DE3">
      <w:r>
        <w:rPr>
          <w:lang w:val="en-GB"/>
        </w:rPr>
        <w:t xml:space="preserve">Researchers </w:t>
      </w:r>
      <w:r w:rsidR="00724A62">
        <w:rPr>
          <w:lang w:val="en-GB"/>
        </w:rPr>
        <w:t>from</w:t>
      </w:r>
      <w:r>
        <w:rPr>
          <w:lang w:val="en-GB"/>
        </w:rPr>
        <w:t xml:space="preserve"> the DBI </w:t>
      </w:r>
      <w:r w:rsidR="00F02F72">
        <w:t xml:space="preserve">also talked to 20 people </w:t>
      </w:r>
      <w:r w:rsidR="00724A62">
        <w:t xml:space="preserve">from the </w:t>
      </w:r>
      <w:r w:rsidR="00F02F72">
        <w:t xml:space="preserve">New Zealand Police about their experiences of working with disabled people. </w:t>
      </w:r>
    </w:p>
    <w:p w14:paraId="320A95C0" w14:textId="49386EC6" w:rsidR="00F02F72" w:rsidRDefault="004C4292" w:rsidP="00F02F72">
      <w:r>
        <w:rPr>
          <w:b/>
          <w:bCs/>
          <w:noProof/>
        </w:rPr>
        <w:lastRenderedPageBreak/>
        <w:drawing>
          <wp:anchor distT="0" distB="0" distL="114300" distR="114300" simplePos="0" relativeHeight="251342336" behindDoc="0" locked="0" layoutInCell="1" allowOverlap="1" wp14:anchorId="2B4609BF" wp14:editId="5283D101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1419225" cy="1419225"/>
            <wp:effectExtent l="0" t="0" r="9525" b="0"/>
            <wp:wrapNone/>
            <wp:docPr id="954780798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780798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2F72">
        <w:t>Th</w:t>
      </w:r>
      <w:r w:rsidR="003F37FC">
        <w:t>e</w:t>
      </w:r>
      <w:r w:rsidR="00DF6BBA">
        <w:t xml:space="preserve"> </w:t>
      </w:r>
      <w:r w:rsidR="0022318C">
        <w:t xml:space="preserve">20 </w:t>
      </w:r>
      <w:r w:rsidR="00DF6BBA">
        <w:t>people</w:t>
      </w:r>
      <w:r w:rsidR="00F02F72">
        <w:t xml:space="preserve"> </w:t>
      </w:r>
      <w:r w:rsidR="003F37FC">
        <w:t xml:space="preserve">from Police </w:t>
      </w:r>
      <w:r w:rsidR="00F02F72">
        <w:t>were:</w:t>
      </w:r>
    </w:p>
    <w:p w14:paraId="5B1FC250" w14:textId="1C36D858" w:rsidR="00F02F72" w:rsidRPr="002D4A77" w:rsidRDefault="00DF6BBA" w:rsidP="00DF6BBA">
      <w:pPr>
        <w:pStyle w:val="Listtoplevel"/>
      </w:pPr>
      <w:r w:rsidRPr="00050B83">
        <w:rPr>
          <w:b/>
          <w:bCs/>
        </w:rPr>
        <w:t>f</w:t>
      </w:r>
      <w:r w:rsidR="00F02F72" w:rsidRPr="00050B83">
        <w:rPr>
          <w:b/>
          <w:bCs/>
        </w:rPr>
        <w:t>rontline</w:t>
      </w:r>
      <w:r w:rsidR="00F02F72" w:rsidRPr="002D4A77">
        <w:t xml:space="preserve"> Police officers</w:t>
      </w:r>
    </w:p>
    <w:p w14:paraId="6C6E4F8D" w14:textId="41FB7E2A" w:rsidR="00F02F72" w:rsidRDefault="004C4292" w:rsidP="00DF6BBA">
      <w:pPr>
        <w:pStyle w:val="Listtoplevel"/>
      </w:pPr>
      <w:r>
        <w:drawing>
          <wp:anchor distT="0" distB="0" distL="114300" distR="114300" simplePos="0" relativeHeight="251343360" behindDoc="0" locked="0" layoutInCell="1" allowOverlap="1" wp14:anchorId="25198D4B" wp14:editId="25F5E6E9">
            <wp:simplePos x="0" y="0"/>
            <wp:positionH relativeFrom="margin">
              <wp:align>left</wp:align>
            </wp:positionH>
            <wp:positionV relativeFrom="paragraph">
              <wp:posOffset>494030</wp:posOffset>
            </wp:positionV>
            <wp:extent cx="1495425" cy="1172210"/>
            <wp:effectExtent l="0" t="0" r="9525" b="8890"/>
            <wp:wrapNone/>
            <wp:docPr id="539873259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873259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1172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6BBA">
        <w:t>p</w:t>
      </w:r>
      <w:r w:rsidR="00F02F72" w:rsidRPr="002D4A77">
        <w:t xml:space="preserve">eople who make Police </w:t>
      </w:r>
      <w:r w:rsidR="00F02F72" w:rsidRPr="00050B83">
        <w:rPr>
          <w:b/>
          <w:bCs/>
        </w:rPr>
        <w:t>policy</w:t>
      </w:r>
    </w:p>
    <w:p w14:paraId="5EEEC1EB" w14:textId="1F1288D0" w:rsidR="00F02F72" w:rsidRDefault="00DF6BBA" w:rsidP="00DF6BBA">
      <w:pPr>
        <w:pStyle w:val="Listtoplevel"/>
      </w:pPr>
      <w:r>
        <w:t>p</w:t>
      </w:r>
      <w:r w:rsidR="00F02F72">
        <w:t xml:space="preserve">eople who work in </w:t>
      </w:r>
      <w:r w:rsidR="00F02F72" w:rsidRPr="00050B83">
        <w:rPr>
          <w:b/>
          <w:bCs/>
        </w:rPr>
        <w:t>prevention</w:t>
      </w:r>
      <w:r w:rsidR="00105168">
        <w:t>.</w:t>
      </w:r>
    </w:p>
    <w:p w14:paraId="4FC8374C" w14:textId="505D622D" w:rsidR="00124EA8" w:rsidRDefault="00124EA8" w:rsidP="00D67451"/>
    <w:p w14:paraId="4EFE2DCF" w14:textId="64FFDD6F" w:rsidR="00124EA8" w:rsidRDefault="004C4292" w:rsidP="00D67451">
      <w:r>
        <w:rPr>
          <w:noProof/>
        </w:rPr>
        <w:drawing>
          <wp:anchor distT="0" distB="0" distL="114300" distR="114300" simplePos="0" relativeHeight="251344384" behindDoc="0" locked="0" layoutInCell="1" allowOverlap="1" wp14:anchorId="2CDB84C7" wp14:editId="65A8406D">
            <wp:simplePos x="0" y="0"/>
            <wp:positionH relativeFrom="margin">
              <wp:align>left</wp:align>
            </wp:positionH>
            <wp:positionV relativeFrom="paragraph">
              <wp:posOffset>113665</wp:posOffset>
            </wp:positionV>
            <wp:extent cx="1343025" cy="1343025"/>
            <wp:effectExtent l="0" t="0" r="9525" b="0"/>
            <wp:wrapNone/>
            <wp:docPr id="1221486134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486134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443C" w:rsidRPr="005616F3">
        <w:rPr>
          <w:noProof/>
        </w:rPr>
        <mc:AlternateContent>
          <mc:Choice Requires="wps">
            <w:drawing>
              <wp:anchor distT="0" distB="0" distL="114300" distR="114300" simplePos="0" relativeHeight="251245056" behindDoc="1" locked="0" layoutInCell="1" allowOverlap="1" wp14:anchorId="1E30A5C7" wp14:editId="02BC6FE4">
                <wp:simplePos x="0" y="0"/>
                <wp:positionH relativeFrom="margin">
                  <wp:align>right</wp:align>
                </wp:positionH>
                <wp:positionV relativeFrom="paragraph">
                  <wp:posOffset>323215</wp:posOffset>
                </wp:positionV>
                <wp:extent cx="3514725" cy="714375"/>
                <wp:effectExtent l="0" t="0" r="9525" b="9525"/>
                <wp:wrapNone/>
                <wp:docPr id="1431501060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714375"/>
                        </a:xfrm>
                        <a:prstGeom prst="rect">
                          <a:avLst/>
                        </a:prstGeom>
                        <a:solidFill>
                          <a:srgbClr val="BDD7EE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653F88FD" id="Rectangle 3" o:spid="_x0000_s1026" style="position:absolute;margin-left:225.55pt;margin-top:25.45pt;width:276.75pt;height:56.25pt;z-index:-2520714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" fillcolor="#bdd7ee" stroked="f" strokeweight="1pt">
                <w10:wrap anchorx="margin"/>
              </v:rect>
            </w:pict>
          </mc:Fallback>
        </mc:AlternateContent>
      </w:r>
    </w:p>
    <w:p w14:paraId="083037D1" w14:textId="5D0237F7" w:rsidR="00124EA8" w:rsidRDefault="00050B83" w:rsidP="00D67451">
      <w:r w:rsidRPr="00DF7909">
        <w:rPr>
          <w:b/>
          <w:bCs/>
        </w:rPr>
        <w:t>Frontline</w:t>
      </w:r>
      <w:r>
        <w:t xml:space="preserve"> means </w:t>
      </w:r>
      <w:r w:rsidR="009C351F">
        <w:t>Police officer</w:t>
      </w:r>
      <w:r w:rsidR="004C58BB">
        <w:t>s</w:t>
      </w:r>
      <w:r w:rsidR="009C351F">
        <w:t xml:space="preserve"> </w:t>
      </w:r>
      <w:r>
        <w:t>who work</w:t>
      </w:r>
      <w:r w:rsidR="004C58BB">
        <w:t xml:space="preserve"> with </w:t>
      </w:r>
      <w:r w:rsidR="00DC4BF2">
        <w:t>people in the community</w:t>
      </w:r>
      <w:r w:rsidR="00DF7909">
        <w:t xml:space="preserve">. </w:t>
      </w:r>
    </w:p>
    <w:p w14:paraId="221C0344" w14:textId="2F5518BB" w:rsidR="00050B83" w:rsidRDefault="00050B83" w:rsidP="00D67451"/>
    <w:p w14:paraId="232DC0E1" w14:textId="11E27FCF" w:rsidR="00DF7909" w:rsidRDefault="004C4292" w:rsidP="00B34872">
      <w:r>
        <w:rPr>
          <w:noProof/>
        </w:rPr>
        <w:drawing>
          <wp:anchor distT="0" distB="0" distL="114300" distR="114300" simplePos="0" relativeHeight="251345408" behindDoc="0" locked="0" layoutInCell="1" allowOverlap="1" wp14:anchorId="7EDAEBC9" wp14:editId="121D2C96">
            <wp:simplePos x="0" y="0"/>
            <wp:positionH relativeFrom="margin">
              <wp:align>left</wp:align>
            </wp:positionH>
            <wp:positionV relativeFrom="paragraph">
              <wp:posOffset>16510</wp:posOffset>
            </wp:positionV>
            <wp:extent cx="1447800" cy="1447800"/>
            <wp:effectExtent l="0" t="0" r="0" b="0"/>
            <wp:wrapNone/>
            <wp:docPr id="955784006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784006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1EA5" w:rsidRPr="005616F3">
        <w:rPr>
          <w:noProof/>
        </w:rPr>
        <mc:AlternateContent>
          <mc:Choice Requires="wps">
            <w:drawing>
              <wp:anchor distT="0" distB="0" distL="114300" distR="114300" simplePos="0" relativeHeight="251246080" behindDoc="1" locked="0" layoutInCell="1" allowOverlap="1" wp14:anchorId="3652637F" wp14:editId="04443729">
                <wp:simplePos x="0" y="0"/>
                <wp:positionH relativeFrom="margin">
                  <wp:align>right</wp:align>
                </wp:positionH>
                <wp:positionV relativeFrom="paragraph">
                  <wp:posOffset>295275</wp:posOffset>
                </wp:positionV>
                <wp:extent cx="3514725" cy="685800"/>
                <wp:effectExtent l="0" t="0" r="9525" b="0"/>
                <wp:wrapNone/>
                <wp:docPr id="1539573889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685800"/>
                        </a:xfrm>
                        <a:prstGeom prst="rect">
                          <a:avLst/>
                        </a:prstGeom>
                        <a:solidFill>
                          <a:srgbClr val="BDD7EE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286F3F20" id="Rectangle 3" o:spid="_x0000_s1026" style="position:absolute;margin-left:225.55pt;margin-top:23.25pt;width:276.75pt;height:54pt;z-index:-2520704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" fillcolor="#bdd7ee" stroked="f" strokeweight="1pt">
                <w10:wrap anchorx="margin"/>
              </v:rect>
            </w:pict>
          </mc:Fallback>
        </mc:AlternateContent>
      </w:r>
    </w:p>
    <w:p w14:paraId="643E9B17" w14:textId="19C053BB" w:rsidR="00B34872" w:rsidRDefault="00050B83" w:rsidP="00B34872">
      <w:r w:rsidRPr="00DF7909">
        <w:rPr>
          <w:b/>
          <w:bCs/>
        </w:rPr>
        <w:t>Policy</w:t>
      </w:r>
      <w:r>
        <w:t xml:space="preserve"> means </w:t>
      </w:r>
      <w:r w:rsidR="00DF7909">
        <w:t>rules that say how things should be done.</w:t>
      </w:r>
    </w:p>
    <w:p w14:paraId="0E1BCC79" w14:textId="74AD2DCC" w:rsidR="00B34872" w:rsidRDefault="00B34872" w:rsidP="00B34872"/>
    <w:p w14:paraId="0634C104" w14:textId="1FF36A97" w:rsidR="00B34872" w:rsidRDefault="00613BE8" w:rsidP="00B34872">
      <w:r>
        <w:rPr>
          <w:noProof/>
        </w:rPr>
        <w:drawing>
          <wp:anchor distT="0" distB="0" distL="114300" distR="114300" simplePos="0" relativeHeight="251348480" behindDoc="0" locked="0" layoutInCell="1" allowOverlap="1" wp14:anchorId="72A83E3C" wp14:editId="4804E102">
            <wp:simplePos x="0" y="0"/>
            <wp:positionH relativeFrom="margin">
              <wp:align>left</wp:align>
            </wp:positionH>
            <wp:positionV relativeFrom="paragraph">
              <wp:posOffset>166370</wp:posOffset>
            </wp:positionV>
            <wp:extent cx="1228725" cy="1228725"/>
            <wp:effectExtent l="0" t="0" r="9525" b="9525"/>
            <wp:wrapNone/>
            <wp:docPr id="1229573152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573152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8725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C07A38" w14:textId="038EFFAE" w:rsidR="00050B83" w:rsidRPr="00D67451" w:rsidRDefault="00B90B64" w:rsidP="00D67451">
      <w:r w:rsidRPr="00B34872">
        <w:rPr>
          <w:noProof/>
        </w:rPr>
        <mc:AlternateContent>
          <mc:Choice Requires="wps">
            <w:drawing>
              <wp:anchor distT="0" distB="0" distL="114300" distR="114300" simplePos="0" relativeHeight="251247104" behindDoc="1" locked="0" layoutInCell="1" allowOverlap="1" wp14:anchorId="385573A1" wp14:editId="35AE84B6">
                <wp:simplePos x="0" y="0"/>
                <wp:positionH relativeFrom="margin">
                  <wp:posOffset>2207260</wp:posOffset>
                </wp:positionH>
                <wp:positionV relativeFrom="paragraph">
                  <wp:posOffset>-73660</wp:posOffset>
                </wp:positionV>
                <wp:extent cx="3514725" cy="771525"/>
                <wp:effectExtent l="0" t="0" r="9525" b="9525"/>
                <wp:wrapNone/>
                <wp:docPr id="908621890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771525"/>
                        </a:xfrm>
                        <a:prstGeom prst="rect">
                          <a:avLst/>
                        </a:prstGeom>
                        <a:solidFill>
                          <a:srgbClr val="BDD7EE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747B037A" id="Rectangle 3" o:spid="_x0000_s1026" style="position:absolute;margin-left:173.8pt;margin-top:-5.8pt;width:276.75pt;height:60.75pt;z-index:-252069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" fillcolor="#bdd7ee" stroked="f" strokeweight="1pt">
                <w10:wrap anchorx="margin"/>
              </v:rect>
            </w:pict>
          </mc:Fallback>
        </mc:AlternateContent>
      </w:r>
      <w:r w:rsidR="00B34872" w:rsidRPr="00B34872">
        <w:t xml:space="preserve">Here </w:t>
      </w:r>
      <w:r w:rsidR="00B34872">
        <w:rPr>
          <w:b/>
          <w:bCs/>
        </w:rPr>
        <w:t>p</w:t>
      </w:r>
      <w:r w:rsidR="00050B83" w:rsidRPr="00DF7909">
        <w:rPr>
          <w:b/>
          <w:bCs/>
        </w:rPr>
        <w:t>revention</w:t>
      </w:r>
      <w:r w:rsidR="00050B83">
        <w:t xml:space="preserve"> means</w:t>
      </w:r>
      <w:r w:rsidR="00B34872">
        <w:t xml:space="preserve"> doing </w:t>
      </w:r>
      <w:r w:rsidR="00B34872">
        <w:br/>
        <w:t>things</w:t>
      </w:r>
      <w:r w:rsidR="00050B83">
        <w:t xml:space="preserve"> </w:t>
      </w:r>
      <w:r w:rsidR="00C3743E">
        <w:t xml:space="preserve">to stop </w:t>
      </w:r>
      <w:r w:rsidR="00B34872">
        <w:t>crime</w:t>
      </w:r>
      <w:r w:rsidR="00C3743E">
        <w:t xml:space="preserve"> happening. </w:t>
      </w:r>
    </w:p>
    <w:p w14:paraId="68BC2304" w14:textId="749D317F" w:rsidR="00550505" w:rsidRPr="009B1288" w:rsidRDefault="00550505" w:rsidP="00550505">
      <w:pPr>
        <w:pStyle w:val="Heading1"/>
      </w:pPr>
      <w:r>
        <w:br w:type="page"/>
      </w:r>
      <w:bookmarkStart w:id="5" w:name="_Toc182389514"/>
      <w:r>
        <w:lastRenderedPageBreak/>
        <w:t xml:space="preserve">What the research found </w:t>
      </w:r>
      <w:r w:rsidR="008318AA">
        <w:t>out</w:t>
      </w:r>
      <w:bookmarkEnd w:id="5"/>
    </w:p>
    <w:p w14:paraId="4E5D1E8B" w14:textId="77777777" w:rsidR="00B50BEA" w:rsidRDefault="00B50BEA" w:rsidP="00B50BEA"/>
    <w:p w14:paraId="20216542" w14:textId="031171B6" w:rsidR="00B50BEA" w:rsidRDefault="00B50BEA" w:rsidP="00B50BEA"/>
    <w:p w14:paraId="60C4D087" w14:textId="08F212C9" w:rsidR="008318AA" w:rsidRDefault="00724A62" w:rsidP="008318AA">
      <w:pPr>
        <w:pStyle w:val="Heading2"/>
      </w:pPr>
      <w:bookmarkStart w:id="6" w:name="_Toc182389515"/>
      <w:r>
        <w:rPr>
          <w:noProof/>
        </w:rPr>
        <w:drawing>
          <wp:anchor distT="0" distB="0" distL="114300" distR="114300" simplePos="0" relativeHeight="252128768" behindDoc="0" locked="0" layoutInCell="1" allowOverlap="1" wp14:anchorId="4490D5CF" wp14:editId="734CDB14">
            <wp:simplePos x="0" y="0"/>
            <wp:positionH relativeFrom="margin">
              <wp:align>left</wp:align>
            </wp:positionH>
            <wp:positionV relativeFrom="paragraph">
              <wp:posOffset>290195</wp:posOffset>
            </wp:positionV>
            <wp:extent cx="1628775" cy="1628775"/>
            <wp:effectExtent l="0" t="0" r="0" b="9525"/>
            <wp:wrapNone/>
            <wp:docPr id="4245150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515027" name="Picture 424515027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18AA">
        <w:t>Overall findings</w:t>
      </w:r>
      <w:bookmarkEnd w:id="6"/>
    </w:p>
    <w:p w14:paraId="6F3495B7" w14:textId="77777777" w:rsidR="00724A62" w:rsidRDefault="00724A62" w:rsidP="00724A62"/>
    <w:p w14:paraId="6967CA4A" w14:textId="3C825646" w:rsidR="00724A62" w:rsidRDefault="00724A62" w:rsidP="00724A62">
      <w:r w:rsidRPr="00B34872">
        <w:rPr>
          <w:noProof/>
        </w:rPr>
        <mc:AlternateContent>
          <mc:Choice Requires="wps">
            <w:drawing>
              <wp:anchor distT="0" distB="0" distL="114300" distR="114300" simplePos="0" relativeHeight="252127744" behindDoc="1" locked="0" layoutInCell="1" allowOverlap="1" wp14:anchorId="477FF17D" wp14:editId="4EDCD5BF">
                <wp:simplePos x="0" y="0"/>
                <wp:positionH relativeFrom="margin">
                  <wp:posOffset>2218055</wp:posOffset>
                </wp:positionH>
                <wp:positionV relativeFrom="paragraph">
                  <wp:posOffset>271780</wp:posOffset>
                </wp:positionV>
                <wp:extent cx="3513600" cy="770400"/>
                <wp:effectExtent l="0" t="0" r="0" b="0"/>
                <wp:wrapNone/>
                <wp:docPr id="1100875750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3600" cy="770400"/>
                        </a:xfrm>
                        <a:prstGeom prst="rect">
                          <a:avLst/>
                        </a:prstGeom>
                        <a:solidFill>
                          <a:srgbClr val="BDD7EE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11E00E19" id="Rectangle 3" o:spid="_x0000_s1026" style="position:absolute;margin-left:174.65pt;margin-top:21.4pt;width:276.65pt;height:60.65pt;z-index:-251188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" fillcolor="#bdd7ee" stroked="f" strokeweight="1pt">
                <w10:wrap anchorx="margin"/>
              </v:rect>
            </w:pict>
          </mc:Fallback>
        </mc:AlternateContent>
      </w:r>
    </w:p>
    <w:p w14:paraId="1A7EC4D8" w14:textId="5789DD1E" w:rsidR="00724A62" w:rsidRDefault="00724A62" w:rsidP="00B50BEA">
      <w:r w:rsidRPr="00724A62">
        <w:rPr>
          <w:b/>
          <w:bCs/>
        </w:rPr>
        <w:t>Overall findings</w:t>
      </w:r>
      <w:r>
        <w:t xml:space="preserve"> </w:t>
      </w:r>
      <w:proofErr w:type="gramStart"/>
      <w:r>
        <w:t>means</w:t>
      </w:r>
      <w:proofErr w:type="gramEnd"/>
      <w:r>
        <w:t xml:space="preserve"> the main things that the research found out. </w:t>
      </w:r>
    </w:p>
    <w:p w14:paraId="1C41383E" w14:textId="188D89F4" w:rsidR="00724A62" w:rsidRDefault="00724A62" w:rsidP="00B50BEA"/>
    <w:p w14:paraId="56366E0C" w14:textId="77777777" w:rsidR="00724A62" w:rsidRDefault="00724A62" w:rsidP="00B50BEA"/>
    <w:p w14:paraId="3DECF3B7" w14:textId="3AD7DBC0" w:rsidR="00175C2C" w:rsidRDefault="00550505" w:rsidP="00175C2C">
      <w:r>
        <w:t>The research found that</w:t>
      </w:r>
      <w:r w:rsidR="00175C2C">
        <w:t>:</w:t>
      </w:r>
      <w:r>
        <w:t xml:space="preserve"> </w:t>
      </w:r>
    </w:p>
    <w:p w14:paraId="0F6EAE66" w14:textId="630E1A2F" w:rsidR="00B50BEA" w:rsidRDefault="00724A62" w:rsidP="00175C2C">
      <w:pPr>
        <w:pStyle w:val="Listtoplevel"/>
      </w:pPr>
      <w:r>
        <w:drawing>
          <wp:anchor distT="0" distB="0" distL="114300" distR="114300" simplePos="0" relativeHeight="251371008" behindDoc="0" locked="0" layoutInCell="1" allowOverlap="1" wp14:anchorId="2907CB43" wp14:editId="4028F906">
            <wp:simplePos x="0" y="0"/>
            <wp:positionH relativeFrom="column">
              <wp:posOffset>9525</wp:posOffset>
            </wp:positionH>
            <wp:positionV relativeFrom="paragraph">
              <wp:posOffset>1347470</wp:posOffset>
            </wp:positionV>
            <wp:extent cx="1473954" cy="1649730"/>
            <wp:effectExtent l="0" t="0" r="0" b="0"/>
            <wp:wrapNone/>
            <wp:docPr id="1542117445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117445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954" cy="1649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drawing>
          <wp:anchor distT="0" distB="0" distL="114300" distR="114300" simplePos="0" relativeHeight="251359744" behindDoc="0" locked="0" layoutInCell="1" allowOverlap="1" wp14:anchorId="031D7FD1" wp14:editId="2826EEE2">
            <wp:simplePos x="0" y="0"/>
            <wp:positionH relativeFrom="margin">
              <wp:align>left</wp:align>
            </wp:positionH>
            <wp:positionV relativeFrom="paragraph">
              <wp:posOffset>25478</wp:posOffset>
            </wp:positionV>
            <wp:extent cx="1714500" cy="1226107"/>
            <wp:effectExtent l="0" t="0" r="0" b="0"/>
            <wp:wrapNone/>
            <wp:docPr id="1393416457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416457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2261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0505">
        <w:t xml:space="preserve">disabled people felt they had not always been treated fairly by </w:t>
      </w:r>
      <w:r w:rsidR="00542D70">
        <w:t xml:space="preserve">the New Zealand </w:t>
      </w:r>
      <w:r w:rsidR="00550505">
        <w:t>Police</w:t>
      </w:r>
    </w:p>
    <w:p w14:paraId="41A0421F" w14:textId="57A56BD5" w:rsidR="00B50BEA" w:rsidRDefault="00550505" w:rsidP="00175C2C">
      <w:pPr>
        <w:pStyle w:val="Listtoplevel"/>
        <w:numPr>
          <w:ilvl w:val="0"/>
          <w:numId w:val="0"/>
        </w:numPr>
        <w:ind w:left="4253"/>
      </w:pPr>
      <w:r w:rsidRPr="00B50BEA">
        <w:rPr>
          <w:b/>
          <w:bCs/>
        </w:rPr>
        <w:t>but</w:t>
      </w:r>
      <w:r>
        <w:t xml:space="preserve"> </w:t>
      </w:r>
    </w:p>
    <w:p w14:paraId="14982D98" w14:textId="1B1D4F88" w:rsidR="00550505" w:rsidRDefault="00B50BEA" w:rsidP="00175C2C">
      <w:pPr>
        <w:pStyle w:val="Listtoplevel"/>
      </w:pPr>
      <w:r>
        <w:t xml:space="preserve">they </w:t>
      </w:r>
      <w:r w:rsidR="00550505">
        <w:t xml:space="preserve">could also tell us about </w:t>
      </w:r>
      <w:r w:rsidR="00175C2C">
        <w:t xml:space="preserve">some good </w:t>
      </w:r>
      <w:r w:rsidR="00550505">
        <w:t>experiences.</w:t>
      </w:r>
    </w:p>
    <w:p w14:paraId="11A6F77D" w14:textId="1E0DA979" w:rsidR="00175C2C" w:rsidRDefault="00175C2C" w:rsidP="00B50BEA"/>
    <w:p w14:paraId="0B776316" w14:textId="6E36B0B3" w:rsidR="00175C2C" w:rsidRDefault="00175C2C" w:rsidP="00B50BEA"/>
    <w:p w14:paraId="4A8FCF0B" w14:textId="77777777" w:rsidR="00724A62" w:rsidRDefault="00724A62">
      <w:pPr>
        <w:spacing w:line="240" w:lineRule="auto"/>
        <w:ind w:left="0"/>
      </w:pPr>
      <w:r>
        <w:br w:type="page"/>
      </w:r>
    </w:p>
    <w:p w14:paraId="51A7AABF" w14:textId="6925BC0B" w:rsidR="00175C2C" w:rsidRDefault="000A3FA4" w:rsidP="000C77F3">
      <w:r>
        <w:rPr>
          <w:noProof/>
        </w:rPr>
        <w:lastRenderedPageBreak/>
        <w:drawing>
          <wp:anchor distT="0" distB="0" distL="114300" distR="114300" simplePos="0" relativeHeight="251374080" behindDoc="0" locked="0" layoutInCell="1" allowOverlap="1" wp14:anchorId="5CDC83AA" wp14:editId="70C74820">
            <wp:simplePos x="0" y="0"/>
            <wp:positionH relativeFrom="margin">
              <wp:align>left</wp:align>
            </wp:positionH>
            <wp:positionV relativeFrom="paragraph">
              <wp:posOffset>496405</wp:posOffset>
            </wp:positionV>
            <wp:extent cx="1669774" cy="1669774"/>
            <wp:effectExtent l="0" t="0" r="6985" b="6985"/>
            <wp:wrapNone/>
            <wp:docPr id="253544388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544388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9774" cy="16697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5804">
        <w:t xml:space="preserve">The research found that </w:t>
      </w:r>
      <w:r w:rsidR="00205F0F">
        <w:t xml:space="preserve">disabled people and </w:t>
      </w:r>
      <w:r w:rsidR="00542D70">
        <w:t xml:space="preserve">the New Zealand </w:t>
      </w:r>
      <w:r w:rsidR="00205F0F">
        <w:t>Police</w:t>
      </w:r>
      <w:r w:rsidR="000C77F3">
        <w:t xml:space="preserve"> mostly agree on the unfair ways Police</w:t>
      </w:r>
      <w:r w:rsidR="00357DE3">
        <w:t xml:space="preserve"> treat disabled people like how they:</w:t>
      </w:r>
    </w:p>
    <w:p w14:paraId="1C5AA141" w14:textId="7E6F3B85" w:rsidR="000C77F3" w:rsidRDefault="00357DE3" w:rsidP="00357DE3">
      <w:pPr>
        <w:pStyle w:val="Listtoplevel"/>
      </w:pPr>
      <w:r>
        <w:t>t</w:t>
      </w:r>
      <w:r w:rsidR="000C77F3">
        <w:t xml:space="preserve">alk to </w:t>
      </w:r>
      <w:r>
        <w:t>them</w:t>
      </w:r>
    </w:p>
    <w:p w14:paraId="6462DE5A" w14:textId="1F0B2B97" w:rsidR="00D76A7D" w:rsidRDefault="00357DE3" w:rsidP="008318AA">
      <w:pPr>
        <w:pStyle w:val="Listtoplevel"/>
      </w:pPr>
      <w:r>
        <w:t>a</w:t>
      </w:r>
      <w:r w:rsidR="000C77F3">
        <w:t>ct</w:t>
      </w:r>
      <w:r>
        <w:t xml:space="preserve"> towards them.</w:t>
      </w:r>
      <w:r w:rsidR="000C77F3">
        <w:t xml:space="preserve"> </w:t>
      </w:r>
    </w:p>
    <w:p w14:paraId="45732C65" w14:textId="77777777" w:rsidR="00724A62" w:rsidRDefault="00724A62" w:rsidP="00724A62"/>
    <w:p w14:paraId="3B4575B4" w14:textId="77777777" w:rsidR="00724A62" w:rsidRDefault="00724A62" w:rsidP="00724A62"/>
    <w:p w14:paraId="4772B315" w14:textId="30FC80DE" w:rsidR="00ED2BB6" w:rsidRDefault="000D270E" w:rsidP="00B50BEA">
      <w:r>
        <w:rPr>
          <w:b/>
          <w:bCs/>
          <w:noProof/>
        </w:rPr>
        <w:drawing>
          <wp:anchor distT="0" distB="0" distL="114300" distR="114300" simplePos="0" relativeHeight="251385344" behindDoc="0" locked="0" layoutInCell="1" allowOverlap="1" wp14:anchorId="750B0E51" wp14:editId="459962D1">
            <wp:simplePos x="0" y="0"/>
            <wp:positionH relativeFrom="margin">
              <wp:align>left</wp:align>
            </wp:positionH>
            <wp:positionV relativeFrom="paragraph">
              <wp:posOffset>107950</wp:posOffset>
            </wp:positionV>
            <wp:extent cx="1753200" cy="1771200"/>
            <wp:effectExtent l="0" t="0" r="0" b="635"/>
            <wp:wrapNone/>
            <wp:docPr id="1321068053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068053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3200" cy="177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5F0F">
        <w:t xml:space="preserve">Disabled people and Police </w:t>
      </w:r>
      <w:r w:rsidR="00ED2BB6">
        <w:t>also had the same</w:t>
      </w:r>
      <w:r w:rsidR="00550505">
        <w:t xml:space="preserve"> ideas about how New Zealand Police could be</w:t>
      </w:r>
      <w:r w:rsidR="00ED2BB6">
        <w:t xml:space="preserve"> more:</w:t>
      </w:r>
    </w:p>
    <w:p w14:paraId="2B032A66" w14:textId="204B0A9F" w:rsidR="00ED2BB6" w:rsidRPr="00ED2BB6" w:rsidRDefault="00550505" w:rsidP="00ED2BB6">
      <w:pPr>
        <w:pStyle w:val="Listtoplevel"/>
        <w:rPr>
          <w:b/>
          <w:bCs/>
        </w:rPr>
      </w:pPr>
      <w:r w:rsidRPr="00ED2BB6">
        <w:rPr>
          <w:b/>
          <w:bCs/>
        </w:rPr>
        <w:t xml:space="preserve">disability aware </w:t>
      </w:r>
    </w:p>
    <w:p w14:paraId="519653F3" w14:textId="6B49FC42" w:rsidR="00550505" w:rsidRDefault="00550505" w:rsidP="00ED2BB6">
      <w:pPr>
        <w:pStyle w:val="Listtoplevel"/>
      </w:pPr>
      <w:r w:rsidRPr="00ED2BB6">
        <w:rPr>
          <w:b/>
          <w:bCs/>
        </w:rPr>
        <w:t>responsive</w:t>
      </w:r>
      <w:r>
        <w:t xml:space="preserve">. </w:t>
      </w:r>
      <w:bookmarkStart w:id="7" w:name="_heading=h.30j0zll" w:colFirst="0" w:colLast="0"/>
      <w:bookmarkEnd w:id="7"/>
    </w:p>
    <w:p w14:paraId="2DE2B762" w14:textId="63187BF0" w:rsidR="00ED2BB6" w:rsidRDefault="00ED2BB6" w:rsidP="00ED2BB6"/>
    <w:p w14:paraId="065575A0" w14:textId="5EB00A07" w:rsidR="00ED2BB6" w:rsidRDefault="00010A97" w:rsidP="00ED2BB6">
      <w:r>
        <w:rPr>
          <w:noProof/>
        </w:rPr>
        <mc:AlternateContent>
          <mc:Choice Requires="wpg">
            <w:drawing>
              <wp:anchor distT="0" distB="0" distL="114300" distR="114300" simplePos="0" relativeHeight="251389440" behindDoc="0" locked="0" layoutInCell="1" allowOverlap="1" wp14:anchorId="426F009F" wp14:editId="2870C8D7">
                <wp:simplePos x="0" y="0"/>
                <wp:positionH relativeFrom="column">
                  <wp:posOffset>0</wp:posOffset>
                </wp:positionH>
                <wp:positionV relativeFrom="paragraph">
                  <wp:posOffset>260350</wp:posOffset>
                </wp:positionV>
                <wp:extent cx="2076450" cy="2076450"/>
                <wp:effectExtent l="0" t="0" r="0" b="0"/>
                <wp:wrapNone/>
                <wp:docPr id="1134410218" name="Group 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76450" cy="2076450"/>
                          <a:chOff x="0" y="0"/>
                          <a:chExt cx="2076450" cy="2076450"/>
                        </a:xfrm>
                      </wpg:grpSpPr>
                      <pic:pic xmlns:pic="http://schemas.openxmlformats.org/drawingml/2006/picture">
                        <pic:nvPicPr>
                          <pic:cNvPr id="914822578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2076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8517408" name="Picture 27" descr="A person in a wheelchai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6825" y="47625"/>
                            <a:ext cx="387985" cy="5175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4B7DB4B5" id="Group 28" o:spid="_x0000_s1026" alt="&quot;&quot;" style="position:absolute;margin-left:0;margin-top:20.5pt;width:163.5pt;height:163.5pt;z-index:251389440" coordsize="20764,207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">
                <v:shape id="Picture 26" o:spid="_x0000_s1027" type="#_x0000_t75" style="position:absolute;width:20764;height:20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">
                  <v:imagedata r:id="rId75" o:title=""/>
                </v:shape>
                <v:shape id="Picture 27" o:spid="_x0000_s1028" type="#_x0000_t75" alt="A person in a wheelchair&#10;&#10;Description automatically generated" style="position:absolute;left:12668;top:476;width:3880;height:5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">
                  <v:imagedata r:id="rId76" o:title="A person in a wheelchair&#10;&#10;Description automatically generated"/>
                </v:shape>
              </v:group>
            </w:pict>
          </mc:Fallback>
        </mc:AlternateContent>
      </w:r>
      <w:r w:rsidR="00BC3A64" w:rsidRPr="005616F3">
        <w:rPr>
          <w:noProof/>
        </w:rPr>
        <mc:AlternateContent>
          <mc:Choice Requires="wps">
            <w:drawing>
              <wp:anchor distT="0" distB="0" distL="114300" distR="114300" simplePos="0" relativeHeight="251291136" behindDoc="1" locked="0" layoutInCell="1" allowOverlap="1" wp14:anchorId="3C690FBC" wp14:editId="09D59C94">
                <wp:simplePos x="0" y="0"/>
                <wp:positionH relativeFrom="margin">
                  <wp:posOffset>2209800</wp:posOffset>
                </wp:positionH>
                <wp:positionV relativeFrom="paragraph">
                  <wp:posOffset>346075</wp:posOffset>
                </wp:positionV>
                <wp:extent cx="3514725" cy="1990725"/>
                <wp:effectExtent l="0" t="0" r="9525" b="9525"/>
                <wp:wrapNone/>
                <wp:docPr id="121496989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1990725"/>
                        </a:xfrm>
                        <a:prstGeom prst="rect">
                          <a:avLst/>
                        </a:prstGeom>
                        <a:solidFill>
                          <a:srgbClr val="BDD7EE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1A5761A4" id="Rectangle 3" o:spid="_x0000_s1026" style="position:absolute;margin-left:174pt;margin-top:27.25pt;width:276.75pt;height:156.75pt;z-index:-25202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" fillcolor="#bdd7ee" stroked="f" strokeweight="1pt">
                <w10:wrap anchorx="margin"/>
              </v:rect>
            </w:pict>
          </mc:Fallback>
        </mc:AlternateContent>
      </w:r>
      <w:r w:rsidR="000C3813" w:rsidRPr="005616F3">
        <w:rPr>
          <w:noProof/>
        </w:rPr>
        <mc:AlternateContent>
          <mc:Choice Requires="wps">
            <w:drawing>
              <wp:anchor distT="0" distB="0" distL="114300" distR="114300" simplePos="0" relativeHeight="251269632" behindDoc="1" locked="0" layoutInCell="1" allowOverlap="1" wp14:anchorId="136B2570" wp14:editId="62E47D48">
                <wp:simplePos x="0" y="0"/>
                <wp:positionH relativeFrom="margin">
                  <wp:align>right</wp:align>
                </wp:positionH>
                <wp:positionV relativeFrom="paragraph">
                  <wp:posOffset>342265</wp:posOffset>
                </wp:positionV>
                <wp:extent cx="3514725" cy="1038225"/>
                <wp:effectExtent l="0" t="0" r="9525" b="9525"/>
                <wp:wrapNone/>
                <wp:docPr id="1637839549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1038225"/>
                        </a:xfrm>
                        <a:prstGeom prst="rect">
                          <a:avLst/>
                        </a:prstGeom>
                        <a:solidFill>
                          <a:srgbClr val="BDD7EE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388F76C6" id="Rectangle 3" o:spid="_x0000_s1026" style="position:absolute;margin-left:225.55pt;margin-top:26.95pt;width:276.75pt;height:81.75pt;z-index:-2520468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" fillcolor="#bdd7ee" stroked="f" strokeweight="1pt">
                <w10:wrap anchorx="margin"/>
              </v:rect>
            </w:pict>
          </mc:Fallback>
        </mc:AlternateContent>
      </w:r>
    </w:p>
    <w:p w14:paraId="7A5E5746" w14:textId="07A40EC4" w:rsidR="000C3813" w:rsidRDefault="00ED2BB6" w:rsidP="00ED2BB6">
      <w:r w:rsidRPr="00FF7998">
        <w:rPr>
          <w:b/>
          <w:bCs/>
        </w:rPr>
        <w:t>Disability aware</w:t>
      </w:r>
      <w:r>
        <w:t xml:space="preserve"> means</w:t>
      </w:r>
      <w:r w:rsidR="000C3813">
        <w:t xml:space="preserve"> you:</w:t>
      </w:r>
    </w:p>
    <w:p w14:paraId="44D2594A" w14:textId="28357427" w:rsidR="00ED2BB6" w:rsidRDefault="000C3813" w:rsidP="000C3813">
      <w:pPr>
        <w:pStyle w:val="Listtoplevel"/>
      </w:pPr>
      <w:r>
        <w:t>know someone has a disability</w:t>
      </w:r>
    </w:p>
    <w:p w14:paraId="4380AD3E" w14:textId="1F03CE68" w:rsidR="000C3813" w:rsidRDefault="000C3813" w:rsidP="000C3813">
      <w:pPr>
        <w:pStyle w:val="Listtoplevel"/>
      </w:pPr>
      <w:r>
        <w:t xml:space="preserve">act in a way that shows you understand their needs </w:t>
      </w:r>
    </w:p>
    <w:p w14:paraId="61326BA5" w14:textId="7579F716" w:rsidR="00FF7998" w:rsidRDefault="00724A62" w:rsidP="00ED2BB6">
      <w:r w:rsidRPr="005616F3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297280" behindDoc="1" locked="0" layoutInCell="1" allowOverlap="1" wp14:anchorId="3BD57CFF" wp14:editId="00543EC8">
                <wp:simplePos x="0" y="0"/>
                <wp:positionH relativeFrom="margin">
                  <wp:posOffset>2273935</wp:posOffset>
                </wp:positionH>
                <wp:positionV relativeFrom="paragraph">
                  <wp:posOffset>-24765</wp:posOffset>
                </wp:positionV>
                <wp:extent cx="3514725" cy="2473435"/>
                <wp:effectExtent l="0" t="0" r="9525" b="3175"/>
                <wp:wrapNone/>
                <wp:docPr id="238420922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2473435"/>
                        </a:xfrm>
                        <a:prstGeom prst="rect">
                          <a:avLst/>
                        </a:prstGeom>
                        <a:solidFill>
                          <a:srgbClr val="BDD7EE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5C927372" id="Rectangle 3" o:spid="_x0000_s1026" style="position:absolute;margin-left:179.05pt;margin-top:-1.95pt;width:276.75pt;height:194.75pt;z-index:-25201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" fillcolor="#bdd7ee" stroked="f" strokeweight="1pt">
                <w10:wrap anchorx="margin"/>
              </v:rect>
            </w:pict>
          </mc:Fallback>
        </mc:AlternateContent>
      </w:r>
      <w:r w:rsidR="00373D9E">
        <w:rPr>
          <w:noProof/>
        </w:rPr>
        <mc:AlternateContent>
          <mc:Choice Requires="wpg">
            <w:drawing>
              <wp:anchor distT="0" distB="0" distL="114300" distR="114300" simplePos="0" relativeHeight="252062208" behindDoc="0" locked="0" layoutInCell="1" allowOverlap="1" wp14:anchorId="27FE7278" wp14:editId="0E3A1DD8">
                <wp:simplePos x="0" y="0"/>
                <wp:positionH relativeFrom="margin">
                  <wp:align>left</wp:align>
                </wp:positionH>
                <wp:positionV relativeFrom="paragraph">
                  <wp:posOffset>331553</wp:posOffset>
                </wp:positionV>
                <wp:extent cx="1828800" cy="1577589"/>
                <wp:effectExtent l="0" t="0" r="0" b="3810"/>
                <wp:wrapNone/>
                <wp:docPr id="1520771999" name="Group 10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0" cy="1577589"/>
                          <a:chOff x="0" y="0"/>
                          <a:chExt cx="2090613" cy="1800225"/>
                        </a:xfrm>
                      </wpg:grpSpPr>
                      <pic:pic xmlns:pic="http://schemas.openxmlformats.org/drawingml/2006/picture">
                        <pic:nvPicPr>
                          <pic:cNvPr id="1992207688" name="Picture 29" descr="A person and person shaking hand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80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3367662" name="Graphic 106" descr="Checkmark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78">
                            <a:extLs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91478" y="1001865"/>
                            <a:ext cx="699135" cy="6991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5D48E40B" id="Group 107" o:spid="_x0000_s1026" alt="&quot;&quot;" style="position:absolute;margin-left:0;margin-top:26.1pt;width:2in;height:124.2pt;z-index:252062208;mso-position-horizontal:left;mso-position-horizontal-relative:margin;mso-width-relative:margin;mso-height-relative:margin" coordsize="20906,18002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">
                <v:shape id="Picture 29" o:spid="_x0000_s1027" type="#_x0000_t75" alt="A person and person shaking hands&#10;&#10;Description automatically generated" style="position:absolute;width:18002;height:18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">
                  <v:imagedata r:id="rId80" o:title="A person and person shaking hands&#10;&#10;Description automatically generated"/>
                </v:shape>
                <v:shape id="Graphic 106" o:spid="_x0000_s1028" type="#_x0000_t75" alt="Checkmark with solid fill" style="position:absolute;left:13914;top:10018;width:6992;height:6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">
                  <v:imagedata r:id="rId81" o:title="Checkmark with solid fill"/>
                </v:shape>
                <w10:wrap anchorx="margin"/>
              </v:group>
            </w:pict>
          </mc:Fallback>
        </mc:AlternateContent>
      </w:r>
      <w:r w:rsidR="00FF7998">
        <w:t xml:space="preserve">Here </w:t>
      </w:r>
      <w:r w:rsidR="00FF7998" w:rsidRPr="00FF7998">
        <w:rPr>
          <w:b/>
          <w:bCs/>
        </w:rPr>
        <w:t>r</w:t>
      </w:r>
      <w:r w:rsidR="00ED2BB6" w:rsidRPr="00FF7998">
        <w:rPr>
          <w:b/>
          <w:bCs/>
        </w:rPr>
        <w:t>esponsive</w:t>
      </w:r>
      <w:r w:rsidR="00ED2BB6">
        <w:t xml:space="preserve"> means </w:t>
      </w:r>
      <w:r w:rsidR="00E06A85">
        <w:t>you</w:t>
      </w:r>
      <w:r w:rsidR="00BC3A64">
        <w:t xml:space="preserve"> act </w:t>
      </w:r>
      <w:r w:rsidR="00935570">
        <w:t>in a way that</w:t>
      </w:r>
      <w:r w:rsidR="00FF7998">
        <w:t>:</w:t>
      </w:r>
    </w:p>
    <w:p w14:paraId="5CB756E6" w14:textId="275B7ED8" w:rsidR="00ED2BB6" w:rsidRDefault="00935570" w:rsidP="00FF7998">
      <w:pPr>
        <w:pStyle w:val="Listtoplevel"/>
      </w:pPr>
      <w:r>
        <w:t>shows</w:t>
      </w:r>
      <w:r w:rsidR="00BC3A64">
        <w:t xml:space="preserve"> </w:t>
      </w:r>
      <w:r w:rsidR="00E06A85">
        <w:t>you</w:t>
      </w:r>
      <w:r>
        <w:t xml:space="preserve"> have thought about someone else </w:t>
      </w:r>
    </w:p>
    <w:p w14:paraId="6A691221" w14:textId="7A1A22FE" w:rsidR="00FF7998" w:rsidRDefault="00FF7998" w:rsidP="00FF7998">
      <w:pPr>
        <w:pStyle w:val="Listtoplevel"/>
      </w:pPr>
      <w:r>
        <w:t>is the right way to act at the time.</w:t>
      </w:r>
    </w:p>
    <w:p w14:paraId="74BE7A6A" w14:textId="77777777" w:rsidR="00FF7998" w:rsidRDefault="00FF7998" w:rsidP="00ED2BB6"/>
    <w:p w14:paraId="5DFEC4F1" w14:textId="3AF92672" w:rsidR="00ED2BB6" w:rsidRPr="00205F0F" w:rsidRDefault="00ED2BB6" w:rsidP="00724A62">
      <w:bookmarkStart w:id="8" w:name="_heading=h.sjyknn2luxpc" w:colFirst="0" w:colLast="0"/>
      <w:bookmarkEnd w:id="8"/>
    </w:p>
    <w:p w14:paraId="0F1F6FFD" w14:textId="627854BA" w:rsidR="00550505" w:rsidRDefault="00550505" w:rsidP="008318AA">
      <w:pPr>
        <w:pStyle w:val="Heading2"/>
      </w:pPr>
      <w:bookmarkStart w:id="9" w:name="_Toc182389516"/>
      <w:r>
        <w:t xml:space="preserve">Findings about being stopped or spoken to by </w:t>
      </w:r>
      <w:r w:rsidR="007B734A">
        <w:t>P</w:t>
      </w:r>
      <w:r>
        <w:t>olice</w:t>
      </w:r>
      <w:bookmarkEnd w:id="9"/>
    </w:p>
    <w:p w14:paraId="4F44FC4B" w14:textId="45A88716" w:rsidR="00550505" w:rsidRDefault="00550505" w:rsidP="00724A62">
      <w:pPr>
        <w:rPr>
          <w:rStyle w:val="Strong"/>
          <w:sz w:val="24"/>
        </w:rPr>
      </w:pPr>
    </w:p>
    <w:p w14:paraId="0106C998" w14:textId="5BBF3675" w:rsidR="00550505" w:rsidRDefault="00464BE2" w:rsidP="00724A62">
      <w:pPr>
        <w:rPr>
          <w:rStyle w:val="Strong"/>
          <w:sz w:val="24"/>
        </w:rPr>
      </w:pPr>
      <w:r>
        <w:rPr>
          <w:noProof/>
        </w:rPr>
        <w:drawing>
          <wp:anchor distT="0" distB="0" distL="114300" distR="114300" simplePos="0" relativeHeight="251411968" behindDoc="0" locked="0" layoutInCell="1" allowOverlap="1" wp14:anchorId="22E07F29" wp14:editId="6697B29F">
            <wp:simplePos x="0" y="0"/>
            <wp:positionH relativeFrom="margin">
              <wp:align>left</wp:align>
            </wp:positionH>
            <wp:positionV relativeFrom="paragraph">
              <wp:posOffset>120015</wp:posOffset>
            </wp:positionV>
            <wp:extent cx="1713230" cy="1713230"/>
            <wp:effectExtent l="0" t="0" r="1270" b="0"/>
            <wp:wrapNone/>
            <wp:docPr id="1125700323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700323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3230" cy="1713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18072A" w14:textId="6AB1292C" w:rsidR="00550505" w:rsidRPr="00D60462" w:rsidRDefault="00550505" w:rsidP="00D60462">
      <w:r w:rsidRPr="00D60462">
        <w:t xml:space="preserve">The research found that Police </w:t>
      </w:r>
      <w:r w:rsidR="00DC2BD3">
        <w:t xml:space="preserve">do not </w:t>
      </w:r>
      <w:r w:rsidRPr="00D60462">
        <w:t xml:space="preserve">always notice if someone has a disability when they stop </w:t>
      </w:r>
      <w:r w:rsidR="00DC2BD3">
        <w:t>/</w:t>
      </w:r>
      <w:r w:rsidRPr="00D60462">
        <w:t xml:space="preserve"> speak to disabled people. </w:t>
      </w:r>
    </w:p>
    <w:p w14:paraId="68D7B052" w14:textId="42E25AC0" w:rsidR="00550505" w:rsidRDefault="00550505" w:rsidP="00184F26"/>
    <w:p w14:paraId="227C61E3" w14:textId="2A2B068A" w:rsidR="00D975F3" w:rsidRDefault="00464BE2" w:rsidP="00184F26">
      <w:r>
        <w:rPr>
          <w:noProof/>
        </w:rPr>
        <w:drawing>
          <wp:anchor distT="0" distB="0" distL="114300" distR="114300" simplePos="0" relativeHeight="251434496" behindDoc="0" locked="0" layoutInCell="1" allowOverlap="1" wp14:anchorId="6F7DB56F" wp14:editId="55669C01">
            <wp:simplePos x="0" y="0"/>
            <wp:positionH relativeFrom="margin">
              <wp:align>left</wp:align>
            </wp:positionH>
            <wp:positionV relativeFrom="paragraph">
              <wp:posOffset>123825</wp:posOffset>
            </wp:positionV>
            <wp:extent cx="1819910" cy="1651000"/>
            <wp:effectExtent l="0" t="0" r="8890" b="6350"/>
            <wp:wrapNone/>
            <wp:docPr id="1168500392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500392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9910" cy="165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973823" w14:textId="2C934E2E" w:rsidR="002C6869" w:rsidRDefault="00550505" w:rsidP="002C6869">
      <w:r w:rsidRPr="009B1288">
        <w:t xml:space="preserve">This can lead to </w:t>
      </w:r>
      <w:r w:rsidR="000C76C4">
        <w:t xml:space="preserve">disabled </w:t>
      </w:r>
      <w:r w:rsidR="002C6869">
        <w:t>people not:</w:t>
      </w:r>
    </w:p>
    <w:p w14:paraId="10797BE2" w14:textId="5D8BFCCA" w:rsidR="002C6869" w:rsidRDefault="002C6869" w:rsidP="002C6869">
      <w:pPr>
        <w:pStyle w:val="Listtoplevel"/>
      </w:pPr>
      <w:r>
        <w:t>understanding what is going on</w:t>
      </w:r>
    </w:p>
    <w:p w14:paraId="3594205E" w14:textId="70DAE5DC" w:rsidR="00550505" w:rsidRDefault="002C6869" w:rsidP="002C6869">
      <w:pPr>
        <w:pStyle w:val="Listtoplevel"/>
      </w:pPr>
      <w:r>
        <w:t>being treated fairly.</w:t>
      </w:r>
    </w:p>
    <w:p w14:paraId="0EAA832E" w14:textId="77777777" w:rsidR="00550505" w:rsidRDefault="00550505" w:rsidP="00184F26"/>
    <w:p w14:paraId="5ECE6A71" w14:textId="744B16D2" w:rsidR="002C6869" w:rsidRDefault="002C6869" w:rsidP="00184F26"/>
    <w:p w14:paraId="3DAB7173" w14:textId="7FB75D9D" w:rsidR="00FB4FA6" w:rsidRDefault="00724A62" w:rsidP="00184F26">
      <w:r>
        <w:rPr>
          <w:noProof/>
        </w:rPr>
        <w:lastRenderedPageBreak/>
        <w:drawing>
          <wp:anchor distT="0" distB="0" distL="114300" distR="114300" simplePos="0" relativeHeight="251439616" behindDoc="0" locked="0" layoutInCell="1" allowOverlap="1" wp14:anchorId="1B677ED0" wp14:editId="7D19C9E2">
            <wp:simplePos x="0" y="0"/>
            <wp:positionH relativeFrom="margin">
              <wp:posOffset>-47625</wp:posOffset>
            </wp:positionH>
            <wp:positionV relativeFrom="paragraph">
              <wp:posOffset>-271780</wp:posOffset>
            </wp:positionV>
            <wp:extent cx="1822708" cy="1331979"/>
            <wp:effectExtent l="0" t="0" r="6350" b="1905"/>
            <wp:wrapNone/>
            <wp:docPr id="1371058869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058869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2708" cy="1331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C6869">
        <w:t xml:space="preserve">Some disabled people said </w:t>
      </w:r>
      <w:r w:rsidR="00FB4FA6">
        <w:t>when they told Pol</w:t>
      </w:r>
      <w:r w:rsidR="002C6869">
        <w:t xml:space="preserve">ice they had a </w:t>
      </w:r>
      <w:r w:rsidR="00FB4FA6">
        <w:t xml:space="preserve">disability </w:t>
      </w:r>
    </w:p>
    <w:p w14:paraId="1C08D35F" w14:textId="355EDDCB" w:rsidR="00FB4FA6" w:rsidRDefault="004D32E9" w:rsidP="00184F26">
      <w:r>
        <w:t>Police did not:</w:t>
      </w:r>
    </w:p>
    <w:p w14:paraId="763A626B" w14:textId="00874D6C" w:rsidR="004D32E9" w:rsidRDefault="00373D9E" w:rsidP="004D32E9">
      <w:pPr>
        <w:pStyle w:val="Listtoplevel"/>
      </w:pPr>
      <w:r>
        <w:drawing>
          <wp:anchor distT="0" distB="0" distL="114300" distR="114300" simplePos="0" relativeHeight="252061184" behindDoc="0" locked="0" layoutInCell="1" allowOverlap="1" wp14:anchorId="1489AECE" wp14:editId="67D95266">
            <wp:simplePos x="0" y="0"/>
            <wp:positionH relativeFrom="margin">
              <wp:align>left</wp:align>
            </wp:positionH>
            <wp:positionV relativeFrom="paragraph">
              <wp:posOffset>367803</wp:posOffset>
            </wp:positionV>
            <wp:extent cx="1661795" cy="1249155"/>
            <wp:effectExtent l="0" t="0" r="0" b="8255"/>
            <wp:wrapNone/>
            <wp:docPr id="1003078109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078109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1795" cy="1249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32E9">
        <w:t>believe them</w:t>
      </w:r>
    </w:p>
    <w:p w14:paraId="5FD7431F" w14:textId="775B2A81" w:rsidR="004D32E9" w:rsidRDefault="004D32E9" w:rsidP="004D32E9">
      <w:pPr>
        <w:pStyle w:val="Listtoplevel"/>
      </w:pPr>
      <w:r>
        <w:t xml:space="preserve">treat them in the right way. </w:t>
      </w:r>
    </w:p>
    <w:p w14:paraId="7BC7A836" w14:textId="028341FE" w:rsidR="00550505" w:rsidRDefault="00550505" w:rsidP="00184F26"/>
    <w:p w14:paraId="26F3D8E6" w14:textId="77777777" w:rsidR="00724A62" w:rsidRPr="009B1288" w:rsidRDefault="00724A62" w:rsidP="00184F26"/>
    <w:p w14:paraId="4D78A141" w14:textId="00117686" w:rsidR="00790832" w:rsidRDefault="00464BE2" w:rsidP="00790832">
      <w:r>
        <w:rPr>
          <w:noProof/>
        </w:rPr>
        <mc:AlternateContent>
          <mc:Choice Requires="wpg">
            <w:drawing>
              <wp:anchor distT="0" distB="0" distL="114300" distR="114300" simplePos="0" relativeHeight="251448832" behindDoc="0" locked="0" layoutInCell="1" allowOverlap="1" wp14:anchorId="07419830" wp14:editId="173B04E0">
                <wp:simplePos x="0" y="0"/>
                <wp:positionH relativeFrom="margin">
                  <wp:align>left</wp:align>
                </wp:positionH>
                <wp:positionV relativeFrom="paragraph">
                  <wp:posOffset>-221974</wp:posOffset>
                </wp:positionV>
                <wp:extent cx="1661823" cy="2210462"/>
                <wp:effectExtent l="0" t="0" r="0" b="0"/>
                <wp:wrapNone/>
                <wp:docPr id="1251773462" name="Group 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61823" cy="2210462"/>
                          <a:chOff x="0" y="0"/>
                          <a:chExt cx="3458210" cy="4890770"/>
                        </a:xfrm>
                      </wpg:grpSpPr>
                      <pic:pic xmlns:pic="http://schemas.openxmlformats.org/drawingml/2006/picture">
                        <pic:nvPicPr>
                          <pic:cNvPr id="566899001" name="Picture 33" descr="A person with her hand on her mouth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8210" cy="48907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8735509" name="Picture 35" descr="A black and white of police officers walk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175" y="970059"/>
                            <a:ext cx="946150" cy="8902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56F9600C" id="Group 36" o:spid="_x0000_s1026" alt="&quot;&quot;" style="position:absolute;margin-left:0;margin-top:-17.5pt;width:130.85pt;height:174.05pt;z-index:251448832;mso-position-horizontal:left;mso-position-horizontal-relative:margin;mso-width-relative:margin;mso-height-relative:margin" coordsize="34582,48907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">
                <v:shape id="Picture 33" o:spid="_x0000_s1027" type="#_x0000_t75" alt="A person with her hand on her mouth&#10;&#10;Description automatically generated" style="position:absolute;width:34582;height:48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">
                  <v:imagedata r:id="rId88" o:title="A person with her hand on her mouth&#10;&#10;Description automatically generated"/>
                </v:shape>
                <v:shape id="Picture 35" o:spid="_x0000_s1028" type="#_x0000_t75" alt="A black and white of police officers walking&#10;&#10;Description automatically generated" style="position:absolute;left:4611;top:9700;width:9462;height:8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">
                  <v:imagedata r:id="rId89" o:title="A black and white of police officers walking&#10;&#10;Description automatically generated"/>
                </v:shape>
                <w10:wrap anchorx="margin"/>
              </v:group>
            </w:pict>
          </mc:Fallback>
        </mc:AlternateContent>
      </w:r>
      <w:r w:rsidR="00790832">
        <w:t>This made disabled people feel like they were not:</w:t>
      </w:r>
    </w:p>
    <w:p w14:paraId="563F4255" w14:textId="5961EFFD" w:rsidR="00790832" w:rsidRDefault="00790832" w:rsidP="00790832">
      <w:pPr>
        <w:pStyle w:val="Listtoplevel"/>
      </w:pPr>
      <w:r>
        <w:t>safe</w:t>
      </w:r>
    </w:p>
    <w:p w14:paraId="4D30318F" w14:textId="5D366406" w:rsidR="00790832" w:rsidRDefault="00790832" w:rsidP="00790832">
      <w:pPr>
        <w:pStyle w:val="Listtoplevel"/>
      </w:pPr>
      <w:r>
        <w:t>being supported by Police.</w:t>
      </w:r>
    </w:p>
    <w:p w14:paraId="4E6DF58D" w14:textId="516D7293" w:rsidR="00790832" w:rsidRDefault="00790832" w:rsidP="002E6300"/>
    <w:p w14:paraId="5383BD10" w14:textId="78469671" w:rsidR="002E6300" w:rsidRDefault="00464BE2" w:rsidP="002E6300">
      <w:r>
        <w:rPr>
          <w:noProof/>
        </w:rPr>
        <w:drawing>
          <wp:anchor distT="0" distB="0" distL="114300" distR="114300" simplePos="0" relativeHeight="251459072" behindDoc="0" locked="0" layoutInCell="1" allowOverlap="1" wp14:anchorId="45288BAD" wp14:editId="4E36B57A">
            <wp:simplePos x="0" y="0"/>
            <wp:positionH relativeFrom="margin">
              <wp:align>left</wp:align>
            </wp:positionH>
            <wp:positionV relativeFrom="paragraph">
              <wp:posOffset>11209</wp:posOffset>
            </wp:positionV>
            <wp:extent cx="1604175" cy="1604175"/>
            <wp:effectExtent l="0" t="0" r="0" b="0"/>
            <wp:wrapNone/>
            <wp:docPr id="1528136772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136772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4175" cy="1604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84A887" w14:textId="22465C15" w:rsidR="00790832" w:rsidRDefault="00790832" w:rsidP="00790832">
      <w:r>
        <w:t xml:space="preserve">It also meant disabled people did not get </w:t>
      </w:r>
      <w:r w:rsidR="001572A5">
        <w:t xml:space="preserve">treated by Police in a way that </w:t>
      </w:r>
      <w:r w:rsidR="00724A62">
        <w:t>worked with</w:t>
      </w:r>
      <w:r w:rsidR="001572A5">
        <w:t xml:space="preserve"> their disability. </w:t>
      </w:r>
    </w:p>
    <w:p w14:paraId="6BE2A419" w14:textId="1445776A" w:rsidR="001572A5" w:rsidRDefault="001572A5" w:rsidP="00790832"/>
    <w:p w14:paraId="0232CB3B" w14:textId="1EC0E001" w:rsidR="00550505" w:rsidRDefault="00550505" w:rsidP="00184F26"/>
    <w:p w14:paraId="4CD64494" w14:textId="77777777" w:rsidR="00724A62" w:rsidRDefault="00724A62">
      <w:pPr>
        <w:spacing w:line="240" w:lineRule="auto"/>
        <w:ind w:left="0"/>
      </w:pPr>
      <w:r>
        <w:br w:type="page"/>
      </w:r>
    </w:p>
    <w:p w14:paraId="596DBA3F" w14:textId="00475D63" w:rsidR="00043339" w:rsidRDefault="00373D9E" w:rsidP="00EA178C">
      <w:r>
        <w:rPr>
          <w:noProof/>
        </w:rPr>
        <w:lastRenderedPageBreak/>
        <w:drawing>
          <wp:anchor distT="0" distB="0" distL="114300" distR="114300" simplePos="0" relativeHeight="252048896" behindDoc="0" locked="0" layoutInCell="1" allowOverlap="1" wp14:anchorId="5E7F8C87" wp14:editId="23DCFAB0">
            <wp:simplePos x="0" y="0"/>
            <wp:positionH relativeFrom="margin">
              <wp:align>left</wp:align>
            </wp:positionH>
            <wp:positionV relativeFrom="paragraph">
              <wp:posOffset>208391</wp:posOffset>
            </wp:positionV>
            <wp:extent cx="1542553" cy="1230385"/>
            <wp:effectExtent l="0" t="0" r="635" b="8255"/>
            <wp:wrapNone/>
            <wp:docPr id="1887722166" name="Picture 1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722166" name="Picture 1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2553" cy="1230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0505">
        <w:t xml:space="preserve">The research also found that Police </w:t>
      </w:r>
      <w:r w:rsidR="001572A5">
        <w:t xml:space="preserve">often </w:t>
      </w:r>
      <w:r w:rsidR="00EA178C">
        <w:t>thought</w:t>
      </w:r>
      <w:r w:rsidR="001572A5">
        <w:t xml:space="preserve"> </w:t>
      </w:r>
      <w:r w:rsidR="00043339">
        <w:t>how</w:t>
      </w:r>
      <w:r w:rsidR="00583C94">
        <w:t xml:space="preserve"> disabled people acted </w:t>
      </w:r>
      <w:r w:rsidR="00EA178C">
        <w:t xml:space="preserve">made them seem like they </w:t>
      </w:r>
      <w:r w:rsidR="00E0333C">
        <w:t>might be</w:t>
      </w:r>
      <w:r w:rsidR="00043339">
        <w:t>:</w:t>
      </w:r>
      <w:r w:rsidR="00E0333C">
        <w:t xml:space="preserve"> </w:t>
      </w:r>
    </w:p>
    <w:p w14:paraId="3F76063D" w14:textId="273D4BBC" w:rsidR="00043339" w:rsidRDefault="00373D9E" w:rsidP="009D3C86">
      <w:pPr>
        <w:pStyle w:val="Listtoplevel"/>
      </w:pPr>
      <w:r>
        <w:drawing>
          <wp:anchor distT="0" distB="0" distL="114300" distR="114300" simplePos="0" relativeHeight="251467264" behindDoc="0" locked="0" layoutInCell="1" allowOverlap="1" wp14:anchorId="163FF5C6" wp14:editId="6F8A04F5">
            <wp:simplePos x="0" y="0"/>
            <wp:positionH relativeFrom="margin">
              <wp:align>left</wp:align>
            </wp:positionH>
            <wp:positionV relativeFrom="paragraph">
              <wp:posOffset>304441</wp:posOffset>
            </wp:positionV>
            <wp:extent cx="1661795" cy="1249155"/>
            <wp:effectExtent l="0" t="0" r="0" b="8255"/>
            <wp:wrapNone/>
            <wp:docPr id="717037001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37001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1795" cy="1249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333C">
        <w:t xml:space="preserve">doing something wrong </w:t>
      </w:r>
    </w:p>
    <w:p w14:paraId="0DF2E18E" w14:textId="455349A6" w:rsidR="00EA178C" w:rsidRDefault="00043339" w:rsidP="009D3C86">
      <w:pPr>
        <w:pStyle w:val="Listtoplevel"/>
      </w:pPr>
      <w:r>
        <w:t>breaking the law.</w:t>
      </w:r>
    </w:p>
    <w:p w14:paraId="239039F6" w14:textId="77777777" w:rsidR="00EA178C" w:rsidRDefault="00EA178C" w:rsidP="00724A62"/>
    <w:p w14:paraId="06D8AB9E" w14:textId="5311C2A6" w:rsidR="00FA55C9" w:rsidRDefault="00FA55C9" w:rsidP="00724A62"/>
    <w:p w14:paraId="72F1AE84" w14:textId="2159402E" w:rsidR="00FA55C9" w:rsidRDefault="00464BE2" w:rsidP="00EA178C">
      <w:r>
        <w:rPr>
          <w:noProof/>
        </w:rPr>
        <w:drawing>
          <wp:anchor distT="0" distB="0" distL="114300" distR="114300" simplePos="0" relativeHeight="251475456" behindDoc="0" locked="0" layoutInCell="1" allowOverlap="1" wp14:anchorId="76374FED" wp14:editId="1CED0EBC">
            <wp:simplePos x="0" y="0"/>
            <wp:positionH relativeFrom="margin">
              <wp:align>left</wp:align>
            </wp:positionH>
            <wp:positionV relativeFrom="paragraph">
              <wp:posOffset>149474</wp:posOffset>
            </wp:positionV>
            <wp:extent cx="1661823" cy="1661823"/>
            <wp:effectExtent l="0" t="0" r="0" b="0"/>
            <wp:wrapNone/>
            <wp:docPr id="1671814765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814765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1823" cy="16618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0505">
        <w:t xml:space="preserve">This </w:t>
      </w:r>
      <w:r w:rsidR="00FA55C9">
        <w:t>meant that disabled</w:t>
      </w:r>
      <w:r w:rsidR="00D372BB">
        <w:t xml:space="preserve"> people</w:t>
      </w:r>
      <w:r w:rsidR="00FA55C9">
        <w:t>:</w:t>
      </w:r>
    </w:p>
    <w:p w14:paraId="09025486" w14:textId="1FE4138E" w:rsidR="00FA55C9" w:rsidRDefault="009A7522" w:rsidP="009A7522">
      <w:pPr>
        <w:pStyle w:val="Listtoplevel"/>
      </w:pPr>
      <w:r>
        <w:t xml:space="preserve">were </w:t>
      </w:r>
      <w:r w:rsidR="00550505">
        <w:t>watched</w:t>
      </w:r>
      <w:r w:rsidR="00FA55C9">
        <w:t xml:space="preserve"> </w:t>
      </w:r>
      <w:r w:rsidR="00FE2192">
        <w:t xml:space="preserve">more </w:t>
      </w:r>
      <w:r w:rsidR="00FA55C9">
        <w:t>by Police</w:t>
      </w:r>
    </w:p>
    <w:p w14:paraId="6BC5AF7A" w14:textId="59720AA9" w:rsidR="009A7522" w:rsidRDefault="00FA55C9" w:rsidP="009A7522">
      <w:pPr>
        <w:pStyle w:val="Listtoplevel"/>
      </w:pPr>
      <w:r>
        <w:t>had</w:t>
      </w:r>
      <w:r w:rsidR="00550505">
        <w:t xml:space="preserve"> more contact with Police</w:t>
      </w:r>
    </w:p>
    <w:p w14:paraId="3747A717" w14:textId="30CFE54E" w:rsidR="009A7522" w:rsidRDefault="00FA55C9" w:rsidP="007B6BF2">
      <w:pPr>
        <w:pStyle w:val="Listtoplevel"/>
      </w:pPr>
      <w:r>
        <w:t>were</w:t>
      </w:r>
      <w:r w:rsidR="00550505">
        <w:t xml:space="preserve"> questioned </w:t>
      </w:r>
      <w:r w:rsidR="00FE2192">
        <w:t xml:space="preserve">more </w:t>
      </w:r>
      <w:r w:rsidR="00550505">
        <w:t xml:space="preserve">by Police. </w:t>
      </w:r>
    </w:p>
    <w:p w14:paraId="5153B76F" w14:textId="070FCE43" w:rsidR="00550505" w:rsidRDefault="00490C89" w:rsidP="007B6BF2">
      <w:r>
        <w:rPr>
          <w:noProof/>
        </w:rPr>
        <w:drawing>
          <wp:anchor distT="0" distB="0" distL="114300" distR="114300" simplePos="0" relativeHeight="251521536" behindDoc="0" locked="0" layoutInCell="1" allowOverlap="1" wp14:anchorId="21138672" wp14:editId="4D5B1325">
            <wp:simplePos x="0" y="0"/>
            <wp:positionH relativeFrom="margin">
              <wp:align>left</wp:align>
            </wp:positionH>
            <wp:positionV relativeFrom="paragraph">
              <wp:posOffset>201626</wp:posOffset>
            </wp:positionV>
            <wp:extent cx="1280160" cy="1280160"/>
            <wp:effectExtent l="0" t="0" r="0" b="0"/>
            <wp:wrapNone/>
            <wp:docPr id="273765354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765354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0160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850F77" w14:textId="734A3005" w:rsidR="007B6BF2" w:rsidRDefault="007B6BF2" w:rsidP="007B6BF2"/>
    <w:p w14:paraId="1663DB70" w14:textId="310DEE6D" w:rsidR="00074E4A" w:rsidRDefault="00CE40D6" w:rsidP="0052425E">
      <w:r>
        <w:t xml:space="preserve">Police and disabled people said </w:t>
      </w:r>
      <w:r w:rsidR="005449B1">
        <w:t xml:space="preserve">that </w:t>
      </w:r>
      <w:r w:rsidR="00550505">
        <w:t>P</w:t>
      </w:r>
      <w:r w:rsidR="00550505" w:rsidRPr="009B1288">
        <w:t xml:space="preserve">olice need more training </w:t>
      </w:r>
      <w:r w:rsidR="00074E4A">
        <w:t>to:</w:t>
      </w:r>
    </w:p>
    <w:p w14:paraId="65BFB16F" w14:textId="7E808DC1" w:rsidR="0052425E" w:rsidRDefault="00490C89" w:rsidP="00E268FE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516416" behindDoc="0" locked="0" layoutInCell="1" allowOverlap="1" wp14:anchorId="462152EB" wp14:editId="39FA4BE8">
                <wp:simplePos x="0" y="0"/>
                <wp:positionH relativeFrom="margin">
                  <wp:align>left</wp:align>
                </wp:positionH>
                <wp:positionV relativeFrom="paragraph">
                  <wp:posOffset>311150</wp:posOffset>
                </wp:positionV>
                <wp:extent cx="1550504" cy="1566407"/>
                <wp:effectExtent l="0" t="0" r="0" b="0"/>
                <wp:wrapNone/>
                <wp:docPr id="1291745353" name="Group 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50504" cy="1566407"/>
                          <a:chOff x="0" y="0"/>
                          <a:chExt cx="2076450" cy="2076450"/>
                        </a:xfrm>
                      </wpg:grpSpPr>
                      <pic:pic xmlns:pic="http://schemas.openxmlformats.org/drawingml/2006/picture">
                        <pic:nvPicPr>
                          <pic:cNvPr id="1617566757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2076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4772760" name="Picture 27" descr="A person in a wheelchai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6825" y="47625"/>
                            <a:ext cx="387985" cy="5175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64BC1716" id="Group 28" o:spid="_x0000_s1026" alt="&quot;&quot;" style="position:absolute;margin-left:0;margin-top:24.5pt;width:122.1pt;height:123.35pt;z-index:251516416;mso-position-horizontal:left;mso-position-horizontal-relative:margin;mso-width-relative:margin;mso-height-relative:margin" coordsize="20764,207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">
                <v:shape id="Picture 26" o:spid="_x0000_s1027" type="#_x0000_t75" style="position:absolute;width:20764;height:20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">
                  <v:imagedata r:id="rId96" o:title=""/>
                </v:shape>
                <v:shape id="Picture 27" o:spid="_x0000_s1028" type="#_x0000_t75" alt="A person in a wheelchair&#10;&#10;Description automatically generated" style="position:absolute;left:12668;top:476;width:3880;height:5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">
                  <v:imagedata r:id="rId76" o:title="A person in a wheelchair&#10;&#10;Description automatically generated"/>
                </v:shape>
                <w10:wrap anchorx="margin"/>
              </v:group>
            </w:pict>
          </mc:Fallback>
        </mc:AlternateContent>
      </w:r>
      <w:r w:rsidR="006B4320">
        <w:t xml:space="preserve">be aware of </w:t>
      </w:r>
      <w:r w:rsidR="00074E4A">
        <w:t xml:space="preserve">when </w:t>
      </w:r>
      <w:r w:rsidR="0052425E">
        <w:t>someone has a disability</w:t>
      </w:r>
    </w:p>
    <w:p w14:paraId="3D6B7C65" w14:textId="2B3D779C" w:rsidR="00E268FE" w:rsidRPr="00724A62" w:rsidRDefault="00550505" w:rsidP="00724A62">
      <w:pPr>
        <w:pStyle w:val="Listtoplevel"/>
      </w:pPr>
      <w:r w:rsidRPr="009B1288">
        <w:t>understand different disabilities.</w:t>
      </w:r>
    </w:p>
    <w:p w14:paraId="06C79AC7" w14:textId="3DFEAE3E" w:rsidR="00550505" w:rsidRPr="00E268FE" w:rsidRDefault="00550505" w:rsidP="00E268FE">
      <w:pPr>
        <w:pStyle w:val="Heading2"/>
      </w:pPr>
      <w:bookmarkStart w:id="10" w:name="_Toc182389517"/>
      <w:r w:rsidRPr="00E268FE">
        <w:lastRenderedPageBreak/>
        <w:t>Findings about the Police laying charges</w:t>
      </w:r>
      <w:bookmarkEnd w:id="10"/>
    </w:p>
    <w:p w14:paraId="56313095" w14:textId="77777777" w:rsidR="00724A62" w:rsidRDefault="00724A62" w:rsidP="00724A62"/>
    <w:p w14:paraId="3FAD7BDF" w14:textId="269C5337" w:rsidR="00550505" w:rsidRDefault="004824B8" w:rsidP="00724A62">
      <w:r>
        <w:rPr>
          <w:noProof/>
        </w:rPr>
        <w:drawing>
          <wp:anchor distT="0" distB="0" distL="114300" distR="114300" simplePos="0" relativeHeight="251531776" behindDoc="0" locked="0" layoutInCell="1" allowOverlap="1" wp14:anchorId="31824911" wp14:editId="523ED879">
            <wp:simplePos x="0" y="0"/>
            <wp:positionH relativeFrom="margin">
              <wp:posOffset>-635</wp:posOffset>
            </wp:positionH>
            <wp:positionV relativeFrom="paragraph">
              <wp:posOffset>124985</wp:posOffset>
            </wp:positionV>
            <wp:extent cx="2016125" cy="1244600"/>
            <wp:effectExtent l="0" t="0" r="3175" b="0"/>
            <wp:wrapNone/>
            <wp:docPr id="1957901503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901503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6125" cy="124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75DEF1" w14:textId="13F383BE" w:rsidR="00550505" w:rsidRDefault="0089356F" w:rsidP="0089356F">
      <w:r>
        <w:t xml:space="preserve">Police must make sure they have </w:t>
      </w:r>
      <w:r w:rsidRPr="0089356F">
        <w:rPr>
          <w:b/>
          <w:bCs/>
        </w:rPr>
        <w:t>evidence</w:t>
      </w:r>
      <w:r>
        <w:t xml:space="preserve"> to </w:t>
      </w:r>
      <w:r w:rsidR="00550505" w:rsidRPr="002066AD">
        <w:t>charge someone with a crime.</w:t>
      </w:r>
    </w:p>
    <w:p w14:paraId="1F83E797" w14:textId="35C9F31A" w:rsidR="0089356F" w:rsidRDefault="0089356F" w:rsidP="0089356F"/>
    <w:p w14:paraId="30BB97F2" w14:textId="1F770DCD" w:rsidR="0089356F" w:rsidRDefault="00E06A85" w:rsidP="0089356F">
      <w:r w:rsidRPr="005616F3">
        <w:rPr>
          <w:noProof/>
        </w:rPr>
        <mc:AlternateContent>
          <mc:Choice Requires="wps">
            <w:drawing>
              <wp:anchor distT="0" distB="0" distL="114300" distR="114300" simplePos="0" relativeHeight="251313664" behindDoc="1" locked="0" layoutInCell="1" allowOverlap="1" wp14:anchorId="5BE124E5" wp14:editId="500387F3">
                <wp:simplePos x="0" y="0"/>
                <wp:positionH relativeFrom="margin">
                  <wp:align>right</wp:align>
                </wp:positionH>
                <wp:positionV relativeFrom="paragraph">
                  <wp:posOffset>328930</wp:posOffset>
                </wp:positionV>
                <wp:extent cx="3514725" cy="2011680"/>
                <wp:effectExtent l="0" t="0" r="9525" b="7620"/>
                <wp:wrapNone/>
                <wp:docPr id="1108180931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2011680"/>
                        </a:xfrm>
                        <a:prstGeom prst="rect">
                          <a:avLst/>
                        </a:prstGeom>
                        <a:solidFill>
                          <a:srgbClr val="BDD7EE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437C2A76" id="Rectangle 3" o:spid="_x0000_s1026" style="position:absolute;margin-left:225.55pt;margin-top:25.9pt;width:276.75pt;height:158.4pt;z-index:-2520028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" fillcolor="#bdd7ee" stroked="f" strokeweight="1pt">
                <w10:wrap anchorx="margin"/>
              </v:rect>
            </w:pict>
          </mc:Fallback>
        </mc:AlternateContent>
      </w:r>
    </w:p>
    <w:p w14:paraId="14E938E5" w14:textId="1F800683" w:rsidR="00B01588" w:rsidRDefault="00B01588" w:rsidP="0089356F">
      <w:r w:rsidRPr="002D211E">
        <w:rPr>
          <w:noProof/>
        </w:rPr>
        <w:drawing>
          <wp:anchor distT="0" distB="0" distL="114300" distR="114300" simplePos="0" relativeHeight="251544064" behindDoc="0" locked="0" layoutInCell="1" allowOverlap="1" wp14:anchorId="1B6792FE" wp14:editId="328367FE">
            <wp:simplePos x="0" y="0"/>
            <wp:positionH relativeFrom="margin">
              <wp:align>left</wp:align>
            </wp:positionH>
            <wp:positionV relativeFrom="paragraph">
              <wp:posOffset>9332</wp:posOffset>
            </wp:positionV>
            <wp:extent cx="1359252" cy="1646417"/>
            <wp:effectExtent l="0" t="0" r="0" b="0"/>
            <wp:wrapNone/>
            <wp:docPr id="71270156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70156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9252" cy="16464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7135">
        <w:t xml:space="preserve">Here </w:t>
      </w:r>
      <w:r w:rsidR="00967135" w:rsidRPr="00976121">
        <w:rPr>
          <w:b/>
          <w:bCs/>
        </w:rPr>
        <w:t>e</w:t>
      </w:r>
      <w:r w:rsidR="0089356F" w:rsidRPr="00976121">
        <w:rPr>
          <w:b/>
          <w:bCs/>
        </w:rPr>
        <w:t>vidence</w:t>
      </w:r>
      <w:r w:rsidR="0089356F">
        <w:t xml:space="preserve"> means </w:t>
      </w:r>
      <w:r w:rsidR="00967135">
        <w:t>something that shows</w:t>
      </w:r>
      <w:r w:rsidR="00CB75A4">
        <w:t xml:space="preserve"> </w:t>
      </w:r>
      <w:r w:rsidR="00967135">
        <w:t>something</w:t>
      </w:r>
      <w:r>
        <w:t>:</w:t>
      </w:r>
    </w:p>
    <w:p w14:paraId="6368119E" w14:textId="77777777" w:rsidR="00B01588" w:rsidRDefault="00967135" w:rsidP="00B01588">
      <w:pPr>
        <w:pStyle w:val="Listtoplevel"/>
      </w:pPr>
      <w:r>
        <w:t>is true</w:t>
      </w:r>
    </w:p>
    <w:p w14:paraId="2F75E869" w14:textId="46A25F4A" w:rsidR="0089356F" w:rsidRDefault="00B01588" w:rsidP="00B01588">
      <w:pPr>
        <w:pStyle w:val="Listtoplevel"/>
      </w:pPr>
      <w:r>
        <w:t>has happened</w:t>
      </w:r>
      <w:r w:rsidR="003D582E">
        <w:t xml:space="preserve">. </w:t>
      </w:r>
    </w:p>
    <w:p w14:paraId="2433F1B3" w14:textId="4AA98133" w:rsidR="00976121" w:rsidRDefault="00976121" w:rsidP="0089356F"/>
    <w:p w14:paraId="2DF6C7F3" w14:textId="12CDC123" w:rsidR="00550505" w:rsidRPr="002066AD" w:rsidRDefault="0017778B" w:rsidP="0089356F">
      <w:r>
        <w:rPr>
          <w:noProof/>
        </w:rPr>
        <w:drawing>
          <wp:anchor distT="0" distB="0" distL="114300" distR="114300" simplePos="0" relativeHeight="251564544" behindDoc="0" locked="0" layoutInCell="1" allowOverlap="1" wp14:anchorId="699F9CCC" wp14:editId="7A770EBD">
            <wp:simplePos x="0" y="0"/>
            <wp:positionH relativeFrom="margin">
              <wp:align>left</wp:align>
            </wp:positionH>
            <wp:positionV relativeFrom="paragraph">
              <wp:posOffset>281940</wp:posOffset>
            </wp:positionV>
            <wp:extent cx="1822708" cy="1331979"/>
            <wp:effectExtent l="0" t="0" r="6350" b="1905"/>
            <wp:wrapNone/>
            <wp:docPr id="65483763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83763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2708" cy="1331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AEA429" w14:textId="631409ED" w:rsidR="00E06A85" w:rsidRDefault="00D3280E" w:rsidP="0089356F">
      <w:r>
        <w:t>The research found that d</w:t>
      </w:r>
      <w:r w:rsidR="00550505" w:rsidRPr="002066AD">
        <w:t xml:space="preserve">isabled people felt that </w:t>
      </w:r>
      <w:r w:rsidR="00550505">
        <w:t>P</w:t>
      </w:r>
      <w:r w:rsidR="00550505" w:rsidRPr="002066AD">
        <w:t xml:space="preserve">olice sometimes </w:t>
      </w:r>
      <w:r w:rsidR="00E06A85">
        <w:t>did not</w:t>
      </w:r>
      <w:r>
        <w:t>:</w:t>
      </w:r>
    </w:p>
    <w:p w14:paraId="03729C83" w14:textId="1BF080D8" w:rsidR="00D3280E" w:rsidRDefault="00B30627" w:rsidP="00D3280E">
      <w:pPr>
        <w:pStyle w:val="Listtoplevel"/>
      </w:pPr>
      <w:r>
        <w:drawing>
          <wp:anchor distT="0" distB="0" distL="114300" distR="114300" simplePos="0" relativeHeight="252117504" behindDoc="0" locked="0" layoutInCell="1" allowOverlap="1" wp14:anchorId="5FBE96F4" wp14:editId="40CFC7A6">
            <wp:simplePos x="0" y="0"/>
            <wp:positionH relativeFrom="margin">
              <wp:align>left</wp:align>
            </wp:positionH>
            <wp:positionV relativeFrom="paragraph">
              <wp:posOffset>459105</wp:posOffset>
            </wp:positionV>
            <wp:extent cx="1526540" cy="1351280"/>
            <wp:effectExtent l="0" t="0" r="0" b="1270"/>
            <wp:wrapNone/>
            <wp:docPr id="1334956875" name="Picture 1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956875" name="Picture 1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6540" cy="1351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0505" w:rsidRPr="002066AD">
        <w:t xml:space="preserve">believe </w:t>
      </w:r>
      <w:r w:rsidR="00A33845">
        <w:t>them</w:t>
      </w:r>
    </w:p>
    <w:p w14:paraId="0CE5F683" w14:textId="143DA506" w:rsidR="00C8508F" w:rsidRDefault="00550505" w:rsidP="00B01588">
      <w:pPr>
        <w:pStyle w:val="Listtoplevel"/>
      </w:pPr>
      <w:r w:rsidRPr="00B30627">
        <w:rPr>
          <w:b/>
          <w:bCs/>
        </w:rPr>
        <w:t>respect</w:t>
      </w:r>
      <w:r w:rsidRPr="002066AD">
        <w:t xml:space="preserve"> </w:t>
      </w:r>
      <w:r w:rsidR="00A33845">
        <w:t>them when they said something had</w:t>
      </w:r>
      <w:r w:rsidR="00D71508">
        <w:t xml:space="preserve"> happened</w:t>
      </w:r>
      <w:r w:rsidR="00D3280E">
        <w:t>.</w:t>
      </w:r>
    </w:p>
    <w:p w14:paraId="69A9FD89" w14:textId="52B6D826" w:rsidR="0017778B" w:rsidRDefault="0017778B" w:rsidP="00B30627">
      <w:r>
        <w:rPr>
          <w:noProof/>
        </w:rPr>
        <w:lastRenderedPageBreak/>
        <w:drawing>
          <wp:anchor distT="0" distB="0" distL="114300" distR="114300" simplePos="0" relativeHeight="252131840" behindDoc="0" locked="0" layoutInCell="1" allowOverlap="1" wp14:anchorId="79684836" wp14:editId="51B6E6F6">
            <wp:simplePos x="0" y="0"/>
            <wp:positionH relativeFrom="margin">
              <wp:posOffset>-635</wp:posOffset>
            </wp:positionH>
            <wp:positionV relativeFrom="paragraph">
              <wp:posOffset>26035</wp:posOffset>
            </wp:positionV>
            <wp:extent cx="1782000" cy="1940400"/>
            <wp:effectExtent l="0" t="0" r="8890" b="3175"/>
            <wp:wrapNone/>
            <wp:docPr id="1681546961" name="Picture 26" descr="A person shaking hands with a person in a wheel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1546961" name="Picture 26" descr="A person shaking hands with a person in a wheelchair&#10;&#10;Description automatically generated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2000" cy="194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616F3">
        <w:rPr>
          <w:noProof/>
        </w:rPr>
        <mc:AlternateContent>
          <mc:Choice Requires="wps">
            <w:drawing>
              <wp:anchor distT="0" distB="0" distL="114300" distR="114300" simplePos="0" relativeHeight="252130816" behindDoc="1" locked="0" layoutInCell="1" allowOverlap="1" wp14:anchorId="0D509607" wp14:editId="501C1089">
                <wp:simplePos x="0" y="0"/>
                <wp:positionH relativeFrom="margin">
                  <wp:align>right</wp:align>
                </wp:positionH>
                <wp:positionV relativeFrom="paragraph">
                  <wp:posOffset>-55245</wp:posOffset>
                </wp:positionV>
                <wp:extent cx="3513600" cy="2012400"/>
                <wp:effectExtent l="0" t="0" r="0" b="6985"/>
                <wp:wrapNone/>
                <wp:docPr id="1290809698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3600" cy="2012400"/>
                        </a:xfrm>
                        <a:prstGeom prst="rect">
                          <a:avLst/>
                        </a:prstGeom>
                        <a:solidFill>
                          <a:srgbClr val="BDD7EE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6664258E" id="Rectangle 3" o:spid="_x0000_s1026" style="position:absolute;margin-left:225.45pt;margin-top:-4.35pt;width:276.65pt;height:158.45pt;z-index:-2511856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" fillcolor="#bdd7ee" stroked="f" strokeweight="1pt">
                <w10:wrap anchorx="margin"/>
              </v:rect>
            </w:pict>
          </mc:Fallback>
        </mc:AlternateContent>
      </w:r>
      <w:r w:rsidR="00B30627" w:rsidRPr="0017778B">
        <w:rPr>
          <w:b/>
          <w:bCs/>
        </w:rPr>
        <w:t>Respect</w:t>
      </w:r>
      <w:r w:rsidR="00B30627">
        <w:t xml:space="preserve"> means you think about</w:t>
      </w:r>
      <w:r>
        <w:t>:</w:t>
      </w:r>
    </w:p>
    <w:p w14:paraId="2F6A13BF" w14:textId="6D06EF84" w:rsidR="00B30627" w:rsidRDefault="00B30627" w:rsidP="0017778B">
      <w:pPr>
        <w:pStyle w:val="Listtoplevel"/>
      </w:pPr>
      <w:r>
        <w:t>how someone else might feel</w:t>
      </w:r>
    </w:p>
    <w:p w14:paraId="2BDF773D" w14:textId="116131EB" w:rsidR="0017778B" w:rsidRDefault="0017778B" w:rsidP="0017778B">
      <w:pPr>
        <w:pStyle w:val="Listtoplevel"/>
      </w:pPr>
      <w:r>
        <w:t>how the way you act might make someone feel.</w:t>
      </w:r>
      <w:r w:rsidRPr="0017778B">
        <w:t xml:space="preserve"> </w:t>
      </w:r>
    </w:p>
    <w:p w14:paraId="14BC7B23" w14:textId="248EB6AC" w:rsidR="00B30627" w:rsidRDefault="00B30627" w:rsidP="00B30627"/>
    <w:p w14:paraId="52139B26" w14:textId="54470EC7" w:rsidR="00B30627" w:rsidRPr="00B30627" w:rsidRDefault="00B30627" w:rsidP="0017778B">
      <w:pPr>
        <w:ind w:left="0"/>
      </w:pPr>
    </w:p>
    <w:p w14:paraId="5CDA0A0A" w14:textId="3D665CD9" w:rsidR="0017778B" w:rsidRDefault="0017778B" w:rsidP="0089356F">
      <w:r>
        <w:rPr>
          <w:noProof/>
        </w:rPr>
        <w:drawing>
          <wp:anchor distT="0" distB="0" distL="114300" distR="114300" simplePos="0" relativeHeight="252132864" behindDoc="0" locked="0" layoutInCell="1" allowOverlap="1" wp14:anchorId="438EF906" wp14:editId="07909BD5">
            <wp:simplePos x="0" y="0"/>
            <wp:positionH relativeFrom="margin">
              <wp:align>left</wp:align>
            </wp:positionH>
            <wp:positionV relativeFrom="paragraph">
              <wp:posOffset>297180</wp:posOffset>
            </wp:positionV>
            <wp:extent cx="1781810" cy="1339499"/>
            <wp:effectExtent l="0" t="0" r="8890" b="0"/>
            <wp:wrapNone/>
            <wp:docPr id="153788930" name="Picture 29" descr="A police officer talking to a person in a c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88930" name="Picture 29" descr="A police officer talking to a person in a car&#10;&#10;Description automatically generated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810" cy="13394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480C">
        <w:t>Disabled</w:t>
      </w:r>
      <w:r w:rsidR="00D3280E">
        <w:t xml:space="preserve"> </w:t>
      </w:r>
      <w:r w:rsidR="00550505" w:rsidRPr="002066AD">
        <w:t xml:space="preserve">people </w:t>
      </w:r>
      <w:r>
        <w:t xml:space="preserve">said they </w:t>
      </w:r>
      <w:r w:rsidR="00550505" w:rsidRPr="002066AD">
        <w:t xml:space="preserve">felt </w:t>
      </w:r>
      <w:r>
        <w:t xml:space="preserve">that: </w:t>
      </w:r>
    </w:p>
    <w:p w14:paraId="3A85FEDA" w14:textId="02C79330" w:rsidR="0017778B" w:rsidRDefault="001E45AD" w:rsidP="0017778B">
      <w:pPr>
        <w:pStyle w:val="Listtoplevel"/>
      </w:pPr>
      <w:r>
        <w:t xml:space="preserve">sometimes </w:t>
      </w:r>
      <w:r w:rsidR="00550505" w:rsidRPr="002066AD">
        <w:t xml:space="preserve">Police </w:t>
      </w:r>
      <w:r w:rsidR="00970AA9">
        <w:t xml:space="preserve">said they had done something wrong </w:t>
      </w:r>
    </w:p>
    <w:p w14:paraId="33E558EF" w14:textId="7CF0400C" w:rsidR="0017778B" w:rsidRPr="0017778B" w:rsidRDefault="0017778B" w:rsidP="0017778B">
      <w:pPr>
        <w:pStyle w:val="Listtoplevel"/>
        <w:numPr>
          <w:ilvl w:val="0"/>
          <w:numId w:val="0"/>
        </w:numPr>
        <w:ind w:left="4253"/>
        <w:rPr>
          <w:b/>
          <w:bCs/>
        </w:rPr>
      </w:pPr>
      <w:r>
        <w:drawing>
          <wp:anchor distT="0" distB="0" distL="114300" distR="114300" simplePos="0" relativeHeight="251581952" behindDoc="0" locked="0" layoutInCell="1" allowOverlap="1" wp14:anchorId="3172FBC7" wp14:editId="27D60140">
            <wp:simplePos x="0" y="0"/>
            <wp:positionH relativeFrom="margin">
              <wp:align>left</wp:align>
            </wp:positionH>
            <wp:positionV relativeFrom="paragraph">
              <wp:posOffset>555625</wp:posOffset>
            </wp:positionV>
            <wp:extent cx="1956021" cy="1202467"/>
            <wp:effectExtent l="0" t="0" r="6350" b="0"/>
            <wp:wrapNone/>
            <wp:docPr id="352855110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855110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6021" cy="12024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7778B">
        <w:rPr>
          <w:b/>
          <w:bCs/>
        </w:rPr>
        <w:t>but</w:t>
      </w:r>
    </w:p>
    <w:p w14:paraId="0FF8CBC5" w14:textId="1071E87A" w:rsidR="00550505" w:rsidRDefault="009E117C" w:rsidP="0089356F">
      <w:pPr>
        <w:pStyle w:val="Listtoplevel"/>
      </w:pPr>
      <w:r>
        <w:t xml:space="preserve">they </w:t>
      </w:r>
      <w:r w:rsidR="00A6480C">
        <w:t>did not have a good reason to</w:t>
      </w:r>
      <w:r w:rsidR="00EC2AB7">
        <w:t xml:space="preserve"> say that</w:t>
      </w:r>
      <w:r>
        <w:t xml:space="preserve">. </w:t>
      </w:r>
      <w:r w:rsidR="00550505" w:rsidRPr="002066AD">
        <w:t xml:space="preserve"> </w:t>
      </w:r>
    </w:p>
    <w:p w14:paraId="56ADF2DF" w14:textId="42F9B45F" w:rsidR="00550505" w:rsidRDefault="00550505" w:rsidP="0089356F"/>
    <w:p w14:paraId="3975AA90" w14:textId="24C95097" w:rsidR="009E117C" w:rsidRPr="002066AD" w:rsidRDefault="009E117C" w:rsidP="0089356F"/>
    <w:p w14:paraId="5B8B0771" w14:textId="77777777" w:rsidR="0017778B" w:rsidRDefault="0017778B">
      <w:pPr>
        <w:spacing w:line="240" w:lineRule="auto"/>
        <w:ind w:left="0"/>
      </w:pPr>
      <w:r>
        <w:br w:type="page"/>
      </w:r>
    </w:p>
    <w:p w14:paraId="2FB1D0AB" w14:textId="15D9B1E9" w:rsidR="00B40415" w:rsidRDefault="00CB3AC3" w:rsidP="0089356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112384" behindDoc="0" locked="0" layoutInCell="1" allowOverlap="1" wp14:anchorId="6BE37237" wp14:editId="0DB72692">
                <wp:simplePos x="0" y="0"/>
                <wp:positionH relativeFrom="margin">
                  <wp:align>left</wp:align>
                </wp:positionH>
                <wp:positionV relativeFrom="paragraph">
                  <wp:posOffset>7979</wp:posOffset>
                </wp:positionV>
                <wp:extent cx="1599317" cy="1109842"/>
                <wp:effectExtent l="0" t="0" r="1270" b="0"/>
                <wp:wrapNone/>
                <wp:docPr id="1177756071" name="Group 10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9317" cy="1109842"/>
                          <a:chOff x="0" y="0"/>
                          <a:chExt cx="1599317" cy="1109842"/>
                        </a:xfrm>
                      </wpg:grpSpPr>
                      <pic:pic xmlns:pic="http://schemas.openxmlformats.org/drawingml/2006/picture">
                        <pic:nvPicPr>
                          <pic:cNvPr id="1394373373" name="Picture 14" descr="A black and white drawing of a paper scrol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4157" y="0"/>
                            <a:ext cx="645160" cy="889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514295" name="Picture 4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3367"/>
                            <a:ext cx="1006475" cy="10064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451B7C8E" id="Group 109" o:spid="_x0000_s1026" alt="&quot;&quot;" style="position:absolute;margin-left:0;margin-top:.65pt;width:125.95pt;height:87.4pt;z-index:252112384;mso-position-horizontal:left;mso-position-horizontal-relative:margin" coordsize="15993,1109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">
                <v:shape id="Picture 14" o:spid="_x0000_s1027" type="#_x0000_t75" alt="A black and white drawing of a paper scroll&#10;&#10;Description automatically generated" style="position:absolute;left:9541;width:6452;height:8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">
                  <v:imagedata r:id="rId103" o:title="A black and white drawing of a paper scroll&#10;&#10;Description automatically generated"/>
                </v:shape>
                <v:shape id="Picture 42" o:spid="_x0000_s1028" type="#_x0000_t75" alt="&quot;&quot;" style="position:absolute;top:1033;width:10064;height:10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">
                  <v:imagedata r:id="rId104" o:title=""/>
                </v:shape>
                <w10:wrap anchorx="margin"/>
              </v:group>
            </w:pict>
          </mc:Fallback>
        </mc:AlternateContent>
      </w:r>
      <w:r w:rsidR="00550505" w:rsidRPr="002066AD">
        <w:t xml:space="preserve">Some </w:t>
      </w:r>
      <w:r w:rsidR="001E45AD">
        <w:t xml:space="preserve">disabled </w:t>
      </w:r>
      <w:r w:rsidR="00550505" w:rsidRPr="002066AD">
        <w:t>people felt they</w:t>
      </w:r>
      <w:r w:rsidR="00B40415">
        <w:t>:</w:t>
      </w:r>
    </w:p>
    <w:p w14:paraId="28E23197" w14:textId="01604572" w:rsidR="00B40415" w:rsidRDefault="00550505" w:rsidP="00B40415">
      <w:pPr>
        <w:pStyle w:val="Listtoplevel"/>
      </w:pPr>
      <w:r w:rsidRPr="002066AD">
        <w:t xml:space="preserve">had been charged for things they </w:t>
      </w:r>
      <w:r w:rsidR="001E45AD">
        <w:t xml:space="preserve">had not </w:t>
      </w:r>
      <w:r w:rsidRPr="002066AD">
        <w:t xml:space="preserve">done </w:t>
      </w:r>
    </w:p>
    <w:p w14:paraId="6A4B3897" w14:textId="05059AAC" w:rsidR="00550505" w:rsidRDefault="008A3776" w:rsidP="00B40415">
      <w:pPr>
        <w:pStyle w:val="Listtoplevel"/>
      </w:pPr>
      <w:r>
        <w:drawing>
          <wp:anchor distT="0" distB="0" distL="114300" distR="114300" simplePos="0" relativeHeight="251591168" behindDoc="0" locked="0" layoutInCell="1" allowOverlap="1" wp14:anchorId="430B7D1E" wp14:editId="464F6A9B">
            <wp:simplePos x="0" y="0"/>
            <wp:positionH relativeFrom="column">
              <wp:posOffset>1152360</wp:posOffset>
            </wp:positionH>
            <wp:positionV relativeFrom="paragraph">
              <wp:posOffset>907995</wp:posOffset>
            </wp:positionV>
            <wp:extent cx="628153" cy="628153"/>
            <wp:effectExtent l="0" t="0" r="0" b="0"/>
            <wp:wrapNone/>
            <wp:docPr id="836414956" name="Graphic 53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414956" name="Graphic 836414956" descr="Close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153" cy="6281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drawing>
          <wp:anchor distT="0" distB="0" distL="114300" distR="114300" simplePos="0" relativeHeight="251590144" behindDoc="0" locked="0" layoutInCell="1" allowOverlap="1" wp14:anchorId="4BB2885C" wp14:editId="6FB9A5A8">
            <wp:simplePos x="0" y="0"/>
            <wp:positionH relativeFrom="margin">
              <wp:align>left</wp:align>
            </wp:positionH>
            <wp:positionV relativeFrom="paragraph">
              <wp:posOffset>41192</wp:posOffset>
            </wp:positionV>
            <wp:extent cx="1378303" cy="1600200"/>
            <wp:effectExtent l="0" t="0" r="0" b="0"/>
            <wp:wrapNone/>
            <wp:docPr id="61003305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03305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8303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0505" w:rsidRPr="002066AD">
        <w:t xml:space="preserve">did not get the </w:t>
      </w:r>
      <w:r w:rsidR="00B40415">
        <w:t>support</w:t>
      </w:r>
      <w:r w:rsidR="00550505" w:rsidRPr="002066AD">
        <w:t xml:space="preserve"> they needed </w:t>
      </w:r>
      <w:r w:rsidR="00CB29B7">
        <w:t>when they were being charged</w:t>
      </w:r>
      <w:r w:rsidR="00550505" w:rsidRPr="002066AD">
        <w:t>.</w:t>
      </w:r>
    </w:p>
    <w:p w14:paraId="6B158561" w14:textId="14341804" w:rsidR="00B40415" w:rsidRDefault="003B5D62" w:rsidP="00B40415">
      <w:pPr>
        <w:pStyle w:val="Listtoplevel"/>
        <w:numPr>
          <w:ilvl w:val="0"/>
          <w:numId w:val="0"/>
        </w:numPr>
        <w:ind w:left="4253" w:hanging="567"/>
      </w:pPr>
      <w:r>
        <w:drawing>
          <wp:anchor distT="0" distB="0" distL="114300" distR="114300" simplePos="0" relativeHeight="251618816" behindDoc="0" locked="0" layoutInCell="1" allowOverlap="1" wp14:anchorId="35BD430D" wp14:editId="401506B5">
            <wp:simplePos x="0" y="0"/>
            <wp:positionH relativeFrom="margin">
              <wp:align>left</wp:align>
            </wp:positionH>
            <wp:positionV relativeFrom="paragraph">
              <wp:posOffset>610511</wp:posOffset>
            </wp:positionV>
            <wp:extent cx="1582309" cy="1489387"/>
            <wp:effectExtent l="0" t="0" r="0" b="0"/>
            <wp:wrapNone/>
            <wp:docPr id="1885651635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651635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2309" cy="14893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B06B28" w14:textId="3DF6C097" w:rsidR="005538C2" w:rsidRDefault="001C4741" w:rsidP="0089356F">
      <w:r>
        <w:t xml:space="preserve">When Police did not understand </w:t>
      </w:r>
      <w:r w:rsidR="002849EE">
        <w:t xml:space="preserve">how a </w:t>
      </w:r>
      <w:r w:rsidR="00E06A51">
        <w:t xml:space="preserve">disability </w:t>
      </w:r>
      <w:r w:rsidR="002849EE">
        <w:t xml:space="preserve">might </w:t>
      </w:r>
      <w:r w:rsidR="003B5D62">
        <w:t>affect</w:t>
      </w:r>
      <w:r w:rsidR="002849EE">
        <w:t xml:space="preserve"> someone </w:t>
      </w:r>
      <w:r w:rsidR="00E06A51">
        <w:t xml:space="preserve">they often </w:t>
      </w:r>
      <w:r>
        <w:t>acted in ways that made things worse for disabled people</w:t>
      </w:r>
      <w:r w:rsidR="002849EE">
        <w:t xml:space="preserve">.  </w:t>
      </w:r>
    </w:p>
    <w:p w14:paraId="53282FFB" w14:textId="77777777" w:rsidR="005538C2" w:rsidRDefault="005538C2" w:rsidP="0089356F"/>
    <w:p w14:paraId="01890BA1" w14:textId="42FBF868" w:rsidR="005538C2" w:rsidRDefault="003B5D62" w:rsidP="0089356F">
      <w:r>
        <w:rPr>
          <w:noProof/>
        </w:rPr>
        <w:drawing>
          <wp:anchor distT="0" distB="0" distL="114300" distR="114300" simplePos="0" relativeHeight="251594240" behindDoc="0" locked="0" layoutInCell="1" allowOverlap="1" wp14:anchorId="1BA9E68A" wp14:editId="01AF1E28">
            <wp:simplePos x="0" y="0"/>
            <wp:positionH relativeFrom="margin">
              <wp:align>left</wp:align>
            </wp:positionH>
            <wp:positionV relativeFrom="paragraph">
              <wp:posOffset>243729</wp:posOffset>
            </wp:positionV>
            <wp:extent cx="1510748" cy="1198621"/>
            <wp:effectExtent l="0" t="0" r="0" b="1905"/>
            <wp:wrapNone/>
            <wp:docPr id="527450428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450428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0748" cy="11986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AE3038" w14:textId="2A02A836" w:rsidR="00550505" w:rsidRDefault="005538C2" w:rsidP="00416F45">
      <w:r>
        <w:t xml:space="preserve">For </w:t>
      </w:r>
      <w:proofErr w:type="gramStart"/>
      <w:r>
        <w:t>example</w:t>
      </w:r>
      <w:proofErr w:type="gramEnd"/>
      <w:r>
        <w:t xml:space="preserve"> sometimes Police used more force </w:t>
      </w:r>
      <w:r w:rsidR="00416F45">
        <w:t xml:space="preserve">on disabled people than was needed. </w:t>
      </w:r>
      <w:r w:rsidR="001C4741">
        <w:t xml:space="preserve"> </w:t>
      </w:r>
    </w:p>
    <w:p w14:paraId="209665E3" w14:textId="77777777" w:rsidR="0017778B" w:rsidRPr="002066AD" w:rsidRDefault="0017778B" w:rsidP="00416F45"/>
    <w:p w14:paraId="66389D5B" w14:textId="77777777" w:rsidR="0017778B" w:rsidRDefault="0017778B">
      <w:pPr>
        <w:spacing w:line="240" w:lineRule="auto"/>
        <w:ind w:left="0"/>
      </w:pPr>
      <w:r>
        <w:br w:type="page"/>
      </w:r>
    </w:p>
    <w:p w14:paraId="057A7C98" w14:textId="44CF77ED" w:rsidR="007A0E5B" w:rsidRDefault="009371FD" w:rsidP="007A0E5B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24960" behindDoc="0" locked="0" layoutInCell="1" allowOverlap="1" wp14:anchorId="7F55C44D" wp14:editId="36249430">
                <wp:simplePos x="0" y="0"/>
                <wp:positionH relativeFrom="margin">
                  <wp:align>left</wp:align>
                </wp:positionH>
                <wp:positionV relativeFrom="paragraph">
                  <wp:posOffset>26311</wp:posOffset>
                </wp:positionV>
                <wp:extent cx="1550504" cy="1566407"/>
                <wp:effectExtent l="0" t="0" r="0" b="0"/>
                <wp:wrapNone/>
                <wp:docPr id="608451891" name="Group 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50504" cy="1566407"/>
                          <a:chOff x="0" y="0"/>
                          <a:chExt cx="2076450" cy="2076450"/>
                        </a:xfrm>
                      </wpg:grpSpPr>
                      <pic:pic xmlns:pic="http://schemas.openxmlformats.org/drawingml/2006/picture">
                        <pic:nvPicPr>
                          <pic:cNvPr id="1406798946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2076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2171824" name="Picture 27" descr="A person in a wheelchai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6825" y="47625"/>
                            <a:ext cx="387985" cy="5175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0CC5205F" id="Group 28" o:spid="_x0000_s1026" alt="&quot;&quot;" style="position:absolute;margin-left:0;margin-top:2.05pt;width:122.1pt;height:123.35pt;z-index:251624960;mso-position-horizontal:left;mso-position-horizontal-relative:margin;mso-width-relative:margin;mso-height-relative:margin" coordsize="20764,207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">
                <v:shape id="Picture 26" o:spid="_x0000_s1027" type="#_x0000_t75" style="position:absolute;width:20764;height:20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">
                  <v:imagedata r:id="rId96" o:title=""/>
                </v:shape>
                <v:shape id="Picture 27" o:spid="_x0000_s1028" type="#_x0000_t75" alt="A person in a wheelchair&#10;&#10;Description automatically generated" style="position:absolute;left:12668;top:476;width:3880;height:5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">
                  <v:imagedata r:id="rId76" o:title="A person in a wheelchair&#10;&#10;Description automatically generated"/>
                </v:shape>
                <w10:wrap anchorx="margin"/>
              </v:group>
            </w:pict>
          </mc:Fallback>
        </mc:AlternateContent>
      </w:r>
      <w:r w:rsidR="00CE40D6">
        <w:t xml:space="preserve">Police and disabled people </w:t>
      </w:r>
      <w:r w:rsidR="00550505" w:rsidRPr="002066AD">
        <w:t>said</w:t>
      </w:r>
      <w:r w:rsidR="007A0E5B">
        <w:t xml:space="preserve"> </w:t>
      </w:r>
      <w:r w:rsidR="003062BA">
        <w:t>i</w:t>
      </w:r>
      <w:r w:rsidR="007B6195">
        <w:t>t would make things better for everyone if</w:t>
      </w:r>
      <w:r w:rsidR="00C45163">
        <w:t xml:space="preserve"> Police</w:t>
      </w:r>
      <w:r w:rsidR="007A0E5B">
        <w:t>:</w:t>
      </w:r>
    </w:p>
    <w:p w14:paraId="1AB39F88" w14:textId="78D7CC1E" w:rsidR="007A0E5B" w:rsidRDefault="009371FD" w:rsidP="00937B3A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637248" behindDoc="0" locked="0" layoutInCell="1" allowOverlap="1" wp14:anchorId="09BE9363" wp14:editId="3455BCFF">
                <wp:simplePos x="0" y="0"/>
                <wp:positionH relativeFrom="margin">
                  <wp:align>left</wp:align>
                </wp:positionH>
                <wp:positionV relativeFrom="paragraph">
                  <wp:posOffset>753358</wp:posOffset>
                </wp:positionV>
                <wp:extent cx="1280160" cy="1280160"/>
                <wp:effectExtent l="0" t="0" r="0" b="0"/>
                <wp:wrapNone/>
                <wp:docPr id="683824268" name="Group 5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80160" cy="1280160"/>
                          <a:chOff x="0" y="0"/>
                          <a:chExt cx="1280160" cy="1280160"/>
                        </a:xfrm>
                      </wpg:grpSpPr>
                      <pic:pic xmlns:pic="http://schemas.openxmlformats.org/drawingml/2006/picture">
                        <pic:nvPicPr>
                          <pic:cNvPr id="581708803" name="Picture 40" descr="A person pointing at a white boa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160" cy="1280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1150266" name="Graphic 56" descr="Person in wheelchai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08">
                            <a:extLst>
                              <a:ext uri="{96DAC541-7B7A-43D3-8B79-37D633B846F1}">
                                <asvg:svgBlip xmlns:asvg="http://schemas.microsoft.com/office/drawing/2016/SVG/main" r:embed="rId10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3468" y="214685"/>
                            <a:ext cx="372745" cy="3727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6F73AC52" id="Group 57" o:spid="_x0000_s1026" alt="&quot;&quot;" style="position:absolute;margin-left:0;margin-top:59.3pt;width:100.8pt;height:100.8pt;z-index:251637248;mso-position-horizontal:left;mso-position-horizontal-relative:margin" coordsize="12801,12801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">
                <v:shape id="Picture 40" o:spid="_x0000_s1027" type="#_x0000_t75" alt="A person pointing at a white board&#10;&#10;Description automatically generated" style="position:absolute;width:12801;height:12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">
                  <v:imagedata r:id="rId110" o:title="A person pointing at a white board&#10;&#10;Description automatically generated"/>
                </v:shape>
                <v:shape id="Graphic 56" o:spid="_x0000_s1028" type="#_x0000_t75" alt="Person in wheelchair with solid fill" style="position:absolute;left:4134;top:2146;width:3728;height:37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">
                  <v:imagedata r:id="rId111" o:title="Person in wheelchair with solid fill"/>
                </v:shape>
                <w10:wrap anchorx="margin"/>
              </v:group>
            </w:pict>
          </mc:Fallback>
        </mc:AlternateContent>
      </w:r>
      <w:r w:rsidR="003062BA">
        <w:t xml:space="preserve">understood how disability affected </w:t>
      </w:r>
      <w:r w:rsidR="007A0E5B">
        <w:t>someone</w:t>
      </w:r>
      <w:r w:rsidR="00C45163">
        <w:t xml:space="preserve"> </w:t>
      </w:r>
    </w:p>
    <w:p w14:paraId="51F93E78" w14:textId="67774E51" w:rsidR="00C45163" w:rsidRDefault="00C45163" w:rsidP="00937B3A">
      <w:pPr>
        <w:pStyle w:val="Listtoplevel"/>
      </w:pPr>
      <w:r>
        <w:t>had more training about things to do with disability</w:t>
      </w:r>
    </w:p>
    <w:p w14:paraId="47320322" w14:textId="7E2B018B" w:rsidR="00C45163" w:rsidRDefault="009371FD" w:rsidP="00937B3A">
      <w:pPr>
        <w:pStyle w:val="Listtoplevel"/>
      </w:pPr>
      <w:r>
        <w:drawing>
          <wp:anchor distT="0" distB="0" distL="114300" distR="114300" simplePos="0" relativeHeight="251646464" behindDoc="0" locked="0" layoutInCell="1" allowOverlap="1" wp14:anchorId="190C30E6" wp14:editId="58405F06">
            <wp:simplePos x="0" y="0"/>
            <wp:positionH relativeFrom="margin">
              <wp:align>left</wp:align>
            </wp:positionH>
            <wp:positionV relativeFrom="paragraph">
              <wp:posOffset>312365</wp:posOffset>
            </wp:positionV>
            <wp:extent cx="1176793" cy="1176793"/>
            <wp:effectExtent l="0" t="0" r="4445" b="4445"/>
            <wp:wrapNone/>
            <wp:docPr id="1147704440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7704440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6793" cy="11767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5163">
        <w:t xml:space="preserve">had rules that </w:t>
      </w:r>
      <w:r w:rsidR="00937B3A">
        <w:t>were fair to everyone.</w:t>
      </w:r>
    </w:p>
    <w:p w14:paraId="26D5720D" w14:textId="1BB297BF" w:rsidR="00416F45" w:rsidRDefault="00416F45" w:rsidP="00937B3A"/>
    <w:p w14:paraId="2CF146D9" w14:textId="175EBAB0" w:rsidR="00937B3A" w:rsidRDefault="00937B3A" w:rsidP="00937B3A"/>
    <w:p w14:paraId="3A5BCB3C" w14:textId="2A59A599" w:rsidR="00550505" w:rsidRDefault="00550505" w:rsidP="0035242B">
      <w:pPr>
        <w:pStyle w:val="Heading2"/>
      </w:pPr>
      <w:bookmarkStart w:id="11" w:name="_Toc182389518"/>
      <w:r>
        <w:t>Findings about the Police using force</w:t>
      </w:r>
      <w:bookmarkEnd w:id="11"/>
      <w:r>
        <w:t xml:space="preserve"> </w:t>
      </w:r>
    </w:p>
    <w:p w14:paraId="0ACF0D54" w14:textId="77777777" w:rsidR="0017778B" w:rsidRDefault="0017778B" w:rsidP="00EA2667"/>
    <w:p w14:paraId="3BB63F79" w14:textId="52E73452" w:rsidR="00550505" w:rsidRPr="007F247F" w:rsidRDefault="009371FD" w:rsidP="00EA2667">
      <w:r>
        <w:rPr>
          <w:noProof/>
        </w:rPr>
        <w:drawing>
          <wp:anchor distT="0" distB="0" distL="114300" distR="114300" simplePos="0" relativeHeight="251636224" behindDoc="0" locked="0" layoutInCell="1" allowOverlap="1" wp14:anchorId="0324390F" wp14:editId="388A4199">
            <wp:simplePos x="0" y="0"/>
            <wp:positionH relativeFrom="margin">
              <wp:align>left</wp:align>
            </wp:positionH>
            <wp:positionV relativeFrom="paragraph">
              <wp:posOffset>68083</wp:posOffset>
            </wp:positionV>
            <wp:extent cx="1176655" cy="1361440"/>
            <wp:effectExtent l="0" t="0" r="4445" b="0"/>
            <wp:wrapNone/>
            <wp:docPr id="1246909144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909144" name="Picture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6655" cy="1361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9EE1DA" w14:textId="07BF9029" w:rsidR="0035242B" w:rsidRDefault="00550505" w:rsidP="00EA2667">
      <w:r w:rsidRPr="007F247F">
        <w:t>There are</w:t>
      </w:r>
      <w:r w:rsidR="00077208">
        <w:t xml:space="preserve"> </w:t>
      </w:r>
      <w:r w:rsidR="0035242B">
        <w:t>very important</w:t>
      </w:r>
      <w:r w:rsidRPr="007F247F">
        <w:t xml:space="preserve"> rules </w:t>
      </w:r>
      <w:r w:rsidR="0035242B">
        <w:t xml:space="preserve">that say </w:t>
      </w:r>
      <w:r w:rsidRPr="007F247F">
        <w:t xml:space="preserve">when Police can use force on </w:t>
      </w:r>
      <w:r w:rsidR="0035242B">
        <w:t>people.</w:t>
      </w:r>
    </w:p>
    <w:p w14:paraId="6BF6771B" w14:textId="2E277727" w:rsidR="0035242B" w:rsidRDefault="009371FD" w:rsidP="00EA2667">
      <w:r>
        <w:rPr>
          <w:noProof/>
        </w:rPr>
        <w:drawing>
          <wp:anchor distT="0" distB="0" distL="114300" distR="114300" simplePos="0" relativeHeight="251649536" behindDoc="0" locked="0" layoutInCell="1" allowOverlap="1" wp14:anchorId="536350E2" wp14:editId="2B034AF2">
            <wp:simplePos x="0" y="0"/>
            <wp:positionH relativeFrom="margin">
              <wp:align>left</wp:align>
            </wp:positionH>
            <wp:positionV relativeFrom="paragraph">
              <wp:posOffset>217887</wp:posOffset>
            </wp:positionV>
            <wp:extent cx="1950724" cy="1246635"/>
            <wp:effectExtent l="0" t="0" r="0" b="0"/>
            <wp:wrapNone/>
            <wp:docPr id="676259817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259817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0724" cy="1246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F54BF9" w14:textId="757F4282" w:rsidR="0035242B" w:rsidRDefault="0035242B" w:rsidP="00EA2667"/>
    <w:p w14:paraId="59ADE431" w14:textId="56AF4455" w:rsidR="00550505" w:rsidRDefault="0035242B" w:rsidP="00EA2667">
      <w:r>
        <w:t>These rules</w:t>
      </w:r>
      <w:r w:rsidR="00550505" w:rsidRPr="007F247F">
        <w:t xml:space="preserve"> </w:t>
      </w:r>
      <w:r>
        <w:t xml:space="preserve">include </w:t>
      </w:r>
      <w:r w:rsidR="00550505" w:rsidRPr="007F247F">
        <w:t xml:space="preserve">disabled people. </w:t>
      </w:r>
    </w:p>
    <w:p w14:paraId="7F180077" w14:textId="77777777" w:rsidR="00550505" w:rsidRPr="007F247F" w:rsidRDefault="00550505" w:rsidP="00EA2667"/>
    <w:p w14:paraId="56D6DF2C" w14:textId="3C364ACC" w:rsidR="00550505" w:rsidRDefault="009371FD" w:rsidP="00EA2667">
      <w:r>
        <w:rPr>
          <w:noProof/>
        </w:rPr>
        <w:lastRenderedPageBreak/>
        <w:drawing>
          <wp:anchor distT="0" distB="0" distL="114300" distR="114300" simplePos="0" relativeHeight="251660800" behindDoc="0" locked="0" layoutInCell="1" allowOverlap="1" wp14:anchorId="02966966" wp14:editId="334BF5DE">
            <wp:simplePos x="0" y="0"/>
            <wp:positionH relativeFrom="margin">
              <wp:align>left</wp:align>
            </wp:positionH>
            <wp:positionV relativeFrom="paragraph">
              <wp:posOffset>-429895</wp:posOffset>
            </wp:positionV>
            <wp:extent cx="1566407" cy="1566407"/>
            <wp:effectExtent l="0" t="0" r="0" b="0"/>
            <wp:wrapNone/>
            <wp:docPr id="822501361" name="Picture 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501361" name="Picture 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6407" cy="15664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0505" w:rsidRPr="007F247F">
        <w:t xml:space="preserve">The research found that disabled people </w:t>
      </w:r>
      <w:r w:rsidR="00550505">
        <w:t>thought that</w:t>
      </w:r>
      <w:r w:rsidR="00550505" w:rsidRPr="007F247F">
        <w:t xml:space="preserve"> </w:t>
      </w:r>
      <w:r w:rsidR="00550505">
        <w:t>P</w:t>
      </w:r>
      <w:r w:rsidR="00550505" w:rsidRPr="007F247F">
        <w:t xml:space="preserve">olice </w:t>
      </w:r>
      <w:r w:rsidR="0035242B">
        <w:t xml:space="preserve">sometimes </w:t>
      </w:r>
      <w:r w:rsidR="00550505" w:rsidRPr="007F247F">
        <w:t>used too much force</w:t>
      </w:r>
      <w:r w:rsidR="0035242B">
        <w:t xml:space="preserve"> on them.</w:t>
      </w:r>
    </w:p>
    <w:p w14:paraId="65BB7596" w14:textId="4D5D5F00" w:rsidR="0035242B" w:rsidRDefault="0035242B" w:rsidP="00EA2667"/>
    <w:p w14:paraId="0C3C8443" w14:textId="2755B30D" w:rsidR="00550505" w:rsidRPr="007F247F" w:rsidRDefault="009371FD" w:rsidP="00EA2667">
      <w:r>
        <w:rPr>
          <w:noProof/>
        </w:rPr>
        <mc:AlternateContent>
          <mc:Choice Requires="wpg">
            <w:drawing>
              <wp:anchor distT="0" distB="0" distL="114300" distR="114300" simplePos="0" relativeHeight="251671040" behindDoc="0" locked="0" layoutInCell="1" allowOverlap="1" wp14:anchorId="328A2150" wp14:editId="2FB17ED9">
                <wp:simplePos x="0" y="0"/>
                <wp:positionH relativeFrom="margin">
                  <wp:align>left</wp:align>
                </wp:positionH>
                <wp:positionV relativeFrom="paragraph">
                  <wp:posOffset>4859</wp:posOffset>
                </wp:positionV>
                <wp:extent cx="1637969" cy="1709530"/>
                <wp:effectExtent l="0" t="0" r="635" b="5080"/>
                <wp:wrapNone/>
                <wp:docPr id="328864696" name="Group 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7969" cy="1709530"/>
                          <a:chOff x="0" y="0"/>
                          <a:chExt cx="3983355" cy="3983355"/>
                        </a:xfrm>
                      </wpg:grpSpPr>
                      <pic:pic xmlns:pic="http://schemas.openxmlformats.org/drawingml/2006/picture">
                        <pic:nvPicPr>
                          <pic:cNvPr id="2076457526" name="Picture 61" descr="A person shrugging with his hands ou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3355" cy="39833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2653205" name="Picture 62" descr="A person covering her ears with her hand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64905" y="87465"/>
                            <a:ext cx="874395" cy="8743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6495829A" id="Group 63" o:spid="_x0000_s1026" alt="&quot;&quot;" style="position:absolute;margin-left:0;margin-top:.4pt;width:128.95pt;height:134.6pt;z-index:251671040;mso-position-horizontal:left;mso-position-horizontal-relative:margin;mso-width-relative:margin;mso-height-relative:margin" coordsize="39833,398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">
                <v:shape id="Picture 61" o:spid="_x0000_s1027" type="#_x0000_t75" alt="A person shrugging with his hands out&#10;&#10;Description automatically generated" style="position:absolute;width:39833;height:39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">
                  <v:imagedata r:id="rId118" o:title="A person shrugging with his hands out&#10;&#10;Description automatically generated"/>
                </v:shape>
                <v:shape id="Picture 62" o:spid="_x0000_s1028" type="#_x0000_t75" alt="A person covering her ears with her hands&#10;&#10;Description automatically generated" style="position:absolute;left:24649;top:874;width:8744;height:8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">
                  <v:imagedata r:id="rId119" o:title="A person covering her ears with her hands&#10;&#10;Description automatically generated"/>
                </v:shape>
                <w10:wrap anchorx="margin"/>
              </v:group>
            </w:pict>
          </mc:Fallback>
        </mc:AlternateContent>
      </w:r>
    </w:p>
    <w:p w14:paraId="0402C94B" w14:textId="58772B16" w:rsidR="0078187D" w:rsidRDefault="0035242B" w:rsidP="0078187D">
      <w:r>
        <w:t xml:space="preserve">This </w:t>
      </w:r>
      <w:r w:rsidR="009371FD">
        <w:t xml:space="preserve">often </w:t>
      </w:r>
      <w:r>
        <w:t xml:space="preserve">happened when Police did not understand </w:t>
      </w:r>
      <w:r w:rsidR="0078187D">
        <w:t xml:space="preserve">how disability made someone act. </w:t>
      </w:r>
    </w:p>
    <w:p w14:paraId="7231CC91" w14:textId="3CBD8AAC" w:rsidR="0078187D" w:rsidRDefault="0078187D" w:rsidP="0078187D"/>
    <w:p w14:paraId="40D9600E" w14:textId="5510FB01" w:rsidR="00336B5A" w:rsidRPr="007F247F" w:rsidRDefault="00336B5A" w:rsidP="0078187D"/>
    <w:p w14:paraId="4D6888D6" w14:textId="6ECEF94D" w:rsidR="00CC17D1" w:rsidRDefault="009371FD" w:rsidP="000E5F5F">
      <w:r>
        <w:rPr>
          <w:noProof/>
        </w:rPr>
        <w:drawing>
          <wp:anchor distT="0" distB="0" distL="114300" distR="114300" simplePos="0" relativeHeight="251680256" behindDoc="0" locked="0" layoutInCell="1" allowOverlap="1" wp14:anchorId="6C8C81CD" wp14:editId="74B60FFF">
            <wp:simplePos x="0" y="0"/>
            <wp:positionH relativeFrom="margin">
              <wp:align>left</wp:align>
            </wp:positionH>
            <wp:positionV relativeFrom="paragraph">
              <wp:posOffset>9221</wp:posOffset>
            </wp:positionV>
            <wp:extent cx="1351170" cy="1351170"/>
            <wp:effectExtent l="0" t="0" r="1905" b="1905"/>
            <wp:wrapNone/>
            <wp:docPr id="320440291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440291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1170" cy="1351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0505" w:rsidRPr="007F247F">
        <w:t xml:space="preserve">For </w:t>
      </w:r>
      <w:proofErr w:type="gramStart"/>
      <w:r w:rsidR="00550505" w:rsidRPr="007F247F">
        <w:t>example</w:t>
      </w:r>
      <w:proofErr w:type="gramEnd"/>
      <w:r w:rsidR="00336B5A">
        <w:t xml:space="preserve"> </w:t>
      </w:r>
      <w:r w:rsidR="00550505" w:rsidRPr="007F247F">
        <w:t xml:space="preserve">if </w:t>
      </w:r>
      <w:r w:rsidR="00CB01C7">
        <w:t xml:space="preserve">an </w:t>
      </w:r>
      <w:r w:rsidR="00CB01C7" w:rsidRPr="00CB01C7">
        <w:rPr>
          <w:b/>
          <w:bCs/>
        </w:rPr>
        <w:t>autistic</w:t>
      </w:r>
      <w:r w:rsidR="00CB01C7">
        <w:t xml:space="preserve"> person</w:t>
      </w:r>
      <w:r w:rsidR="00550505" w:rsidRPr="007F247F">
        <w:t xml:space="preserve"> has </w:t>
      </w:r>
      <w:r w:rsidR="00CB01C7">
        <w:t xml:space="preserve">an </w:t>
      </w:r>
      <w:r w:rsidR="007B57BC" w:rsidRPr="00CB01C7">
        <w:rPr>
          <w:b/>
          <w:bCs/>
        </w:rPr>
        <w:t>autistic</w:t>
      </w:r>
      <w:r w:rsidR="00550505" w:rsidRPr="00095FCC">
        <w:rPr>
          <w:b/>
          <w:bCs/>
        </w:rPr>
        <w:t xml:space="preserve"> meltdown</w:t>
      </w:r>
      <w:r w:rsidR="00550505" w:rsidRPr="007F247F">
        <w:t xml:space="preserve"> </w:t>
      </w:r>
      <w:r w:rsidR="00336B5A">
        <w:t>P</w:t>
      </w:r>
      <w:r w:rsidR="00550505" w:rsidRPr="007F247F">
        <w:t xml:space="preserve">olice </w:t>
      </w:r>
      <w:r w:rsidR="00095FCC">
        <w:t>should</w:t>
      </w:r>
      <w:r w:rsidR="00CC17D1">
        <w:t>:</w:t>
      </w:r>
    </w:p>
    <w:p w14:paraId="16FE168F" w14:textId="3FD116A3" w:rsidR="00CC17D1" w:rsidRDefault="009371FD" w:rsidP="00CC17D1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695616" behindDoc="0" locked="0" layoutInCell="1" allowOverlap="1" wp14:anchorId="35D5D3BA" wp14:editId="3162B56A">
                <wp:simplePos x="0" y="0"/>
                <wp:positionH relativeFrom="column">
                  <wp:posOffset>0</wp:posOffset>
                </wp:positionH>
                <wp:positionV relativeFrom="paragraph">
                  <wp:posOffset>469099</wp:posOffset>
                </wp:positionV>
                <wp:extent cx="2011542" cy="1198245"/>
                <wp:effectExtent l="0" t="0" r="0" b="1905"/>
                <wp:wrapNone/>
                <wp:docPr id="1564994391" name="Group 6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11542" cy="1198245"/>
                          <a:chOff x="0" y="0"/>
                          <a:chExt cx="2011542" cy="1198245"/>
                        </a:xfrm>
                      </wpg:grpSpPr>
                      <pic:pic xmlns:pic="http://schemas.openxmlformats.org/drawingml/2006/picture">
                        <pic:nvPicPr>
                          <pic:cNvPr id="1531129736" name="Picture 4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0665" cy="11982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1961700" name="Graphic 53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83527" y="524786"/>
                            <a:ext cx="628015" cy="6280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16EC4631" id="Group 65" o:spid="_x0000_s1026" alt="&quot;&quot;" style="position:absolute;margin-left:0;margin-top:36.95pt;width:158.4pt;height:94.35pt;z-index:251695616" coordsize="20115,11982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">
                <v:shape id="Picture 48" o:spid="_x0000_s1027" type="#_x0000_t75" alt="&quot;&quot;" style="position:absolute;width:15106;height:11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">
                  <v:imagedata r:id="rId121" o:title=""/>
                </v:shape>
                <v:shape id="Graphic 53" o:spid="_x0000_s1028" type="#_x0000_t75" alt="Close with solid fill" style="position:absolute;left:13835;top:5247;width:6280;height: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">
                  <v:imagedata r:id="rId122" o:title="Close with solid fill"/>
                </v:shape>
              </v:group>
            </w:pict>
          </mc:Fallback>
        </mc:AlternateContent>
      </w:r>
      <w:r w:rsidR="00095FCC">
        <w:t xml:space="preserve">try to calm them down </w:t>
      </w:r>
    </w:p>
    <w:p w14:paraId="79CB7D31" w14:textId="4E395923" w:rsidR="00095FCC" w:rsidRDefault="00CC17D1" w:rsidP="00CB01C7">
      <w:pPr>
        <w:pStyle w:val="Listtoplevel"/>
      </w:pPr>
      <w:r>
        <w:t xml:space="preserve">not </w:t>
      </w:r>
      <w:r w:rsidR="00336B5A">
        <w:t>use force to stop them.</w:t>
      </w:r>
    </w:p>
    <w:p w14:paraId="023DE3C8" w14:textId="5501EF74" w:rsidR="00CB01C7" w:rsidRDefault="00CB01C7" w:rsidP="00CB01C7"/>
    <w:p w14:paraId="1B58174C" w14:textId="4E7DAE18" w:rsidR="00CB01C7" w:rsidRDefault="009371FD" w:rsidP="00CB01C7">
      <w:r>
        <w:rPr>
          <w:noProof/>
        </w:rPr>
        <w:drawing>
          <wp:anchor distT="0" distB="0" distL="114300" distR="114300" simplePos="0" relativeHeight="251708928" behindDoc="0" locked="0" layoutInCell="1" allowOverlap="1" wp14:anchorId="7E14CEAA" wp14:editId="32D660CD">
            <wp:simplePos x="0" y="0"/>
            <wp:positionH relativeFrom="margin">
              <wp:align>left</wp:align>
            </wp:positionH>
            <wp:positionV relativeFrom="paragraph">
              <wp:posOffset>100082</wp:posOffset>
            </wp:positionV>
            <wp:extent cx="1757238" cy="1757238"/>
            <wp:effectExtent l="0" t="0" r="0" b="0"/>
            <wp:wrapNone/>
            <wp:docPr id="1010559588" name="Picture 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559588" name="Picture 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7238" cy="17572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375D" w:rsidRPr="005616F3">
        <w:rPr>
          <w:noProof/>
        </w:rPr>
        <mc:AlternateContent>
          <mc:Choice Requires="wps">
            <w:drawing>
              <wp:anchor distT="0" distB="0" distL="114300" distR="114300" simplePos="0" relativeHeight="251319808" behindDoc="1" locked="0" layoutInCell="1" allowOverlap="1" wp14:anchorId="0816DAE2" wp14:editId="654C6246">
                <wp:simplePos x="0" y="0"/>
                <wp:positionH relativeFrom="margin">
                  <wp:align>right</wp:align>
                </wp:positionH>
                <wp:positionV relativeFrom="paragraph">
                  <wp:posOffset>274320</wp:posOffset>
                </wp:positionV>
                <wp:extent cx="3514725" cy="1238250"/>
                <wp:effectExtent l="0" t="0" r="9525" b="0"/>
                <wp:wrapNone/>
                <wp:docPr id="335942497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1238250"/>
                        </a:xfrm>
                        <a:prstGeom prst="rect">
                          <a:avLst/>
                        </a:prstGeom>
                        <a:solidFill>
                          <a:srgbClr val="BDD7EE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5B87CA60" id="Rectangle 3" o:spid="_x0000_s1026" style="position:absolute;margin-left:225.55pt;margin-top:21.6pt;width:276.75pt;height:97.5pt;z-index:-2519966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" fillcolor="#bdd7ee" stroked="f" strokeweight="1pt">
                <w10:wrap anchorx="margin"/>
              </v:rect>
            </w:pict>
          </mc:Fallback>
        </mc:AlternateContent>
      </w:r>
    </w:p>
    <w:p w14:paraId="7AE1568A" w14:textId="088ED028" w:rsidR="00CB01C7" w:rsidRDefault="00CB01C7" w:rsidP="00CB01C7">
      <w:r w:rsidRPr="00CB01C7">
        <w:rPr>
          <w:b/>
          <w:bCs/>
        </w:rPr>
        <w:t>Autistic</w:t>
      </w:r>
      <w:r>
        <w:t xml:space="preserve"> people have brains that work differently from the brains of people who are not autistic.</w:t>
      </w:r>
    </w:p>
    <w:p w14:paraId="1A28D99C" w14:textId="77777777" w:rsidR="00F4564F" w:rsidRDefault="00F4564F" w:rsidP="00CB01C7"/>
    <w:p w14:paraId="6B3F2A8B" w14:textId="77777777" w:rsidR="00F4564F" w:rsidRDefault="00F4564F" w:rsidP="00CB01C7"/>
    <w:p w14:paraId="37C6773C" w14:textId="2C981327" w:rsidR="0078587B" w:rsidRPr="0078587B" w:rsidRDefault="001A1558" w:rsidP="0078587B">
      <w:pPr>
        <w:rPr>
          <w:lang w:val="en-NZ"/>
        </w:rPr>
      </w:pPr>
      <w:r w:rsidRPr="005616F3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324928" behindDoc="1" locked="0" layoutInCell="1" allowOverlap="1" wp14:anchorId="7947F9FC" wp14:editId="3E631469">
                <wp:simplePos x="0" y="0"/>
                <wp:positionH relativeFrom="margin">
                  <wp:align>right</wp:align>
                </wp:positionH>
                <wp:positionV relativeFrom="paragraph">
                  <wp:posOffset>-127221</wp:posOffset>
                </wp:positionV>
                <wp:extent cx="3514725" cy="6915067"/>
                <wp:effectExtent l="0" t="0" r="9525" b="635"/>
                <wp:wrapNone/>
                <wp:docPr id="373681088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6915067"/>
                        </a:xfrm>
                        <a:prstGeom prst="rect">
                          <a:avLst/>
                        </a:prstGeom>
                        <a:solidFill>
                          <a:srgbClr val="BDD7EE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0232782D" id="Rectangle 3" o:spid="_x0000_s1026" style="position:absolute;margin-left:225.55pt;margin-top:-10pt;width:276.75pt;height:544.5pt;z-index:-2519915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" fillcolor="#bdd7ee" stroked="f" strokeweight="1pt">
                <w10:wrap anchorx="margin"/>
              </v:rect>
            </w:pict>
          </mc:Fallback>
        </mc:AlternateContent>
      </w:r>
      <w:r w:rsidR="009371FD">
        <w:rPr>
          <w:noProof/>
        </w:rPr>
        <w:drawing>
          <wp:anchor distT="0" distB="0" distL="114300" distR="114300" simplePos="0" relativeHeight="251718144" behindDoc="0" locked="0" layoutInCell="1" allowOverlap="1" wp14:anchorId="6A683596" wp14:editId="7A12D915">
            <wp:simplePos x="0" y="0"/>
            <wp:positionH relativeFrom="margin">
              <wp:align>left</wp:align>
            </wp:positionH>
            <wp:positionV relativeFrom="paragraph">
              <wp:posOffset>-359410</wp:posOffset>
            </wp:positionV>
            <wp:extent cx="1494845" cy="1494845"/>
            <wp:effectExtent l="0" t="0" r="0" b="0"/>
            <wp:wrapNone/>
            <wp:docPr id="1815040015" name="Picture 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040015" name="Picture 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4845" cy="1494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587B" w:rsidRPr="0078587B">
        <w:rPr>
          <w:lang w:val="en-NZ"/>
        </w:rPr>
        <w:t xml:space="preserve">An </w:t>
      </w:r>
      <w:r w:rsidR="0078587B" w:rsidRPr="0078587B">
        <w:rPr>
          <w:b/>
          <w:bCs/>
          <w:lang w:val="en-NZ"/>
        </w:rPr>
        <w:t>autistic meltdown</w:t>
      </w:r>
      <w:r w:rsidR="0078587B" w:rsidRPr="0078587B">
        <w:rPr>
          <w:lang w:val="en-NZ"/>
        </w:rPr>
        <w:t xml:space="preserve"> is when an autistic person </w:t>
      </w:r>
      <w:r w:rsidR="008F2AE6">
        <w:rPr>
          <w:lang w:val="en-NZ"/>
        </w:rPr>
        <w:t>find</w:t>
      </w:r>
      <w:r w:rsidR="00A2317C">
        <w:rPr>
          <w:lang w:val="en-NZ"/>
        </w:rPr>
        <w:t>s</w:t>
      </w:r>
      <w:r w:rsidR="0078587B" w:rsidRPr="0078587B">
        <w:rPr>
          <w:lang w:val="en-NZ"/>
        </w:rPr>
        <w:t xml:space="preserve"> it hard to deal with something like:</w:t>
      </w:r>
    </w:p>
    <w:p w14:paraId="53D901DA" w14:textId="1321E886" w:rsidR="0078587B" w:rsidRPr="0078587B" w:rsidRDefault="009371FD" w:rsidP="004C432A">
      <w:pPr>
        <w:pStyle w:val="Listtoplevel"/>
      </w:pPr>
      <w:r>
        <w:drawing>
          <wp:anchor distT="0" distB="0" distL="114300" distR="114300" simplePos="0" relativeHeight="251731456" behindDoc="0" locked="0" layoutInCell="1" allowOverlap="1" wp14:anchorId="3C3B929C" wp14:editId="401EEBC5">
            <wp:simplePos x="0" y="0"/>
            <wp:positionH relativeFrom="margin">
              <wp:align>left</wp:align>
            </wp:positionH>
            <wp:positionV relativeFrom="paragraph">
              <wp:posOffset>307230</wp:posOffset>
            </wp:positionV>
            <wp:extent cx="830288" cy="1201565"/>
            <wp:effectExtent l="0" t="0" r="8255" b="0"/>
            <wp:wrapNone/>
            <wp:docPr id="757841969" name="Picture 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841969" name="Picture 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0288" cy="1201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2AE6">
        <w:t xml:space="preserve">loud </w:t>
      </w:r>
      <w:r w:rsidR="0078587B" w:rsidRPr="0078587B">
        <w:t>noise</w:t>
      </w:r>
      <w:r w:rsidR="008F2AE6">
        <w:t>s</w:t>
      </w:r>
    </w:p>
    <w:p w14:paraId="4728E5DB" w14:textId="0E14E2C8" w:rsidR="0078587B" w:rsidRPr="0078587B" w:rsidRDefault="0078587B" w:rsidP="004C432A">
      <w:pPr>
        <w:pStyle w:val="Listtoplevel"/>
      </w:pPr>
      <w:r w:rsidRPr="0078587B">
        <w:t>lots of information</w:t>
      </w:r>
    </w:p>
    <w:p w14:paraId="0706DE59" w14:textId="4CB82EF5" w:rsidR="0078587B" w:rsidRDefault="009371FD" w:rsidP="004C432A">
      <w:pPr>
        <w:pStyle w:val="Listtoplevel"/>
      </w:pPr>
      <w:r>
        <w:drawing>
          <wp:anchor distT="0" distB="0" distL="114300" distR="114300" simplePos="0" relativeHeight="251740672" behindDoc="0" locked="0" layoutInCell="1" allowOverlap="1" wp14:anchorId="7503E9E1" wp14:editId="7D47C931">
            <wp:simplePos x="0" y="0"/>
            <wp:positionH relativeFrom="margin">
              <wp:align>left</wp:align>
            </wp:positionH>
            <wp:positionV relativeFrom="paragraph">
              <wp:posOffset>313855</wp:posOffset>
            </wp:positionV>
            <wp:extent cx="1534803" cy="1074585"/>
            <wp:effectExtent l="0" t="0" r="8255" b="0"/>
            <wp:wrapNone/>
            <wp:docPr id="1590473099" name="Picture 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473099" name="Picture 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4803" cy="1074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587B" w:rsidRPr="0078587B">
        <w:t>being told to do different things.</w:t>
      </w:r>
    </w:p>
    <w:p w14:paraId="47132AC5" w14:textId="094811F9" w:rsidR="004C432A" w:rsidRDefault="004C432A" w:rsidP="0017778B"/>
    <w:p w14:paraId="23F824BE" w14:textId="77777777" w:rsidR="0017778B" w:rsidRPr="0078587B" w:rsidRDefault="0017778B" w:rsidP="0017778B"/>
    <w:p w14:paraId="2D8CC35E" w14:textId="1D26EE70" w:rsidR="0078587B" w:rsidRDefault="009371FD" w:rsidP="0078587B">
      <w:pPr>
        <w:rPr>
          <w:lang w:val="en-NZ"/>
        </w:rPr>
      </w:pPr>
      <w:r>
        <w:rPr>
          <w:noProof/>
        </w:rPr>
        <w:drawing>
          <wp:anchor distT="0" distB="0" distL="114300" distR="114300" simplePos="0" relativeHeight="251748864" behindDoc="0" locked="0" layoutInCell="1" allowOverlap="1" wp14:anchorId="361D5DF9" wp14:editId="5AA715CD">
            <wp:simplePos x="0" y="0"/>
            <wp:positionH relativeFrom="margin">
              <wp:align>left</wp:align>
            </wp:positionH>
            <wp:positionV relativeFrom="paragraph">
              <wp:posOffset>347980</wp:posOffset>
            </wp:positionV>
            <wp:extent cx="1802389" cy="1251447"/>
            <wp:effectExtent l="0" t="0" r="7620" b="6350"/>
            <wp:wrapNone/>
            <wp:docPr id="1882145469" name="Picture 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145469" name="Picture 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2389" cy="12514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587B" w:rsidRPr="0078587B">
        <w:rPr>
          <w:lang w:val="en-NZ"/>
        </w:rPr>
        <w:t>When someone is having an autistic meltdown they might:</w:t>
      </w:r>
    </w:p>
    <w:p w14:paraId="5950566B" w14:textId="7AF15EAF" w:rsidR="00A94101" w:rsidRPr="00A94101" w:rsidRDefault="00A94101" w:rsidP="00A94101">
      <w:pPr>
        <w:pStyle w:val="Listtoplevel"/>
      </w:pPr>
      <w:r w:rsidRPr="00A94101">
        <w:t>not be able to do what people ask them to</w:t>
      </w:r>
    </w:p>
    <w:p w14:paraId="7A102068" w14:textId="4BABB90D" w:rsidR="00A94101" w:rsidRPr="00A94101" w:rsidRDefault="009371FD" w:rsidP="00A94101">
      <w:pPr>
        <w:pStyle w:val="Listtoplevel"/>
      </w:pPr>
      <w:r>
        <w:drawing>
          <wp:anchor distT="0" distB="0" distL="114300" distR="114300" simplePos="0" relativeHeight="251756032" behindDoc="0" locked="0" layoutInCell="1" allowOverlap="1" wp14:anchorId="7EBD4B5C" wp14:editId="080CC2FA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1383527" cy="1383527"/>
            <wp:effectExtent l="0" t="0" r="0" b="7620"/>
            <wp:wrapNone/>
            <wp:docPr id="385078046" name="Picture 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078046" name="Picture 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527" cy="13835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4101" w:rsidRPr="00A94101">
        <w:t>run away</w:t>
      </w:r>
    </w:p>
    <w:p w14:paraId="57B8384E" w14:textId="6D1EA4F8" w:rsidR="00A94101" w:rsidRPr="00A94101" w:rsidRDefault="00A94101" w:rsidP="00A94101">
      <w:pPr>
        <w:pStyle w:val="Listtoplevel"/>
      </w:pPr>
      <w:r w:rsidRPr="00A94101">
        <w:t>throw things.</w:t>
      </w:r>
    </w:p>
    <w:p w14:paraId="2DF9E8FF" w14:textId="77777777" w:rsidR="00A94101" w:rsidRPr="0078587B" w:rsidRDefault="00A94101" w:rsidP="0078587B">
      <w:pPr>
        <w:rPr>
          <w:lang w:val="en-NZ"/>
        </w:rPr>
      </w:pPr>
    </w:p>
    <w:p w14:paraId="76E7F8BF" w14:textId="77777777" w:rsidR="00CB01C7" w:rsidRDefault="00CB01C7" w:rsidP="00CB01C7"/>
    <w:p w14:paraId="43800EBC" w14:textId="77777777" w:rsidR="003926B0" w:rsidRDefault="003926B0">
      <w:pPr>
        <w:spacing w:line="240" w:lineRule="auto"/>
        <w:ind w:left="0"/>
      </w:pPr>
      <w:r>
        <w:br w:type="page"/>
      </w:r>
    </w:p>
    <w:p w14:paraId="5D512799" w14:textId="1EB3E139" w:rsidR="003926B0" w:rsidRDefault="001A1558" w:rsidP="00CB01C7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2176" behindDoc="0" locked="0" layoutInCell="1" allowOverlap="1" wp14:anchorId="69838266" wp14:editId="00001093">
                <wp:simplePos x="0" y="0"/>
                <wp:positionH relativeFrom="margin">
                  <wp:align>left</wp:align>
                </wp:positionH>
                <wp:positionV relativeFrom="paragraph">
                  <wp:posOffset>121589</wp:posOffset>
                </wp:positionV>
                <wp:extent cx="1280160" cy="1280160"/>
                <wp:effectExtent l="0" t="0" r="0" b="0"/>
                <wp:wrapNone/>
                <wp:docPr id="1767665733" name="Group 5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80160" cy="1280160"/>
                          <a:chOff x="0" y="0"/>
                          <a:chExt cx="1280160" cy="1280160"/>
                        </a:xfrm>
                      </wpg:grpSpPr>
                      <pic:pic xmlns:pic="http://schemas.openxmlformats.org/drawingml/2006/picture">
                        <pic:nvPicPr>
                          <pic:cNvPr id="372610806" name="Picture 40" descr="A person pointing at a white boa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160" cy="1280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7639304" name="Graphic 56" descr="Person in wheelchai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08">
                            <a:extLst>
                              <a:ext uri="{96DAC541-7B7A-43D3-8B79-37D633B846F1}">
                                <asvg:svgBlip xmlns:asvg="http://schemas.microsoft.com/office/drawing/2016/SVG/main" r:embed="rId10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3468" y="214685"/>
                            <a:ext cx="372745" cy="3727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3ABA1B9B" id="Group 57" o:spid="_x0000_s1026" alt="&quot;&quot;" style="position:absolute;margin-left:0;margin-top:9.55pt;width:100.8pt;height:100.8pt;z-index:251762176;mso-position-horizontal:left;mso-position-horizontal-relative:margin" coordsize="12801,12801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">
                <v:shape id="Picture 40" o:spid="_x0000_s1027" type="#_x0000_t75" alt="A person pointing at a white board&#10;&#10;Description automatically generated" style="position:absolute;width:12801;height:12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">
                  <v:imagedata r:id="rId110" o:title="A person pointing at a white board&#10;&#10;Description automatically generated"/>
                </v:shape>
                <v:shape id="Graphic 56" o:spid="_x0000_s1028" type="#_x0000_t75" alt="Person in wheelchair with solid fill" style="position:absolute;left:4134;top:2146;width:3728;height:37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">
                  <v:imagedata r:id="rId111" o:title="Person in wheelchair with solid fill"/>
                </v:shape>
                <w10:wrap anchorx="margin"/>
              </v:group>
            </w:pict>
          </mc:Fallback>
        </mc:AlternateContent>
      </w:r>
      <w:r w:rsidR="00CE40D6">
        <w:t xml:space="preserve">Police and disabled people said they </w:t>
      </w:r>
      <w:r w:rsidR="006E32EF">
        <w:t xml:space="preserve">think that Police need more training </w:t>
      </w:r>
      <w:r w:rsidR="00A96BAC">
        <w:t>so they can act in the right way when</w:t>
      </w:r>
    </w:p>
    <w:p w14:paraId="3C7C015F" w14:textId="358B256A" w:rsidR="00363869" w:rsidRDefault="00A96BAC" w:rsidP="00CB01C7">
      <w:r>
        <w:t>disabled people</w:t>
      </w:r>
      <w:r w:rsidR="00363869">
        <w:t>:</w:t>
      </w:r>
    </w:p>
    <w:p w14:paraId="4ADFA727" w14:textId="1B9B9DC8" w:rsidR="00CB01C7" w:rsidRDefault="001A1558" w:rsidP="00363869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765248" behindDoc="0" locked="0" layoutInCell="1" allowOverlap="1" wp14:anchorId="469480A4" wp14:editId="012A3419">
                <wp:simplePos x="0" y="0"/>
                <wp:positionH relativeFrom="column">
                  <wp:posOffset>0</wp:posOffset>
                </wp:positionH>
                <wp:positionV relativeFrom="paragraph">
                  <wp:posOffset>259743</wp:posOffset>
                </wp:positionV>
                <wp:extent cx="1907540" cy="1574165"/>
                <wp:effectExtent l="0" t="0" r="0" b="6985"/>
                <wp:wrapNone/>
                <wp:docPr id="472027490" name="Group 7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07540" cy="1574165"/>
                          <a:chOff x="0" y="0"/>
                          <a:chExt cx="1907540" cy="1574165"/>
                        </a:xfrm>
                      </wpg:grpSpPr>
                      <pic:pic xmlns:pic="http://schemas.openxmlformats.org/drawingml/2006/picture">
                        <pic:nvPicPr>
                          <pic:cNvPr id="1592333731" name="Picture 72"/>
                          <pic:cNvPicPr>
                            <a:picLocks noChangeAspect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4165" cy="15741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4578780" name="Graphic 53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80160" y="874643"/>
                            <a:ext cx="627380" cy="6280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6B7F9643" id="Group 73" o:spid="_x0000_s1026" alt="&quot;&quot;" style="position:absolute;margin-left:0;margin-top:20.45pt;width:150.2pt;height:123.95pt;z-index:251765248" coordsize="19075,15741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2" o:spid="_x0000_s1027" type="#_x0000_t75" style="position:absolute;width:15741;height:15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">
                  <v:imagedata r:id="rId130" o:title=""/>
                </v:shape>
                <v:shape id="Graphic 53" o:spid="_x0000_s1028" type="#_x0000_t75" alt="Close with solid fill" style="position:absolute;left:12801;top:8746;width:6274;height:6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">
                  <v:imagedata r:id="rId131" o:title="Close with solid fill"/>
                </v:shape>
              </v:group>
            </w:pict>
          </mc:Fallback>
        </mc:AlternateContent>
      </w:r>
      <w:r w:rsidR="003926B0">
        <w:t>are upset</w:t>
      </w:r>
    </w:p>
    <w:p w14:paraId="6DC66FE2" w14:textId="1AABAF5E" w:rsidR="003926B0" w:rsidRDefault="003926B0" w:rsidP="00363869">
      <w:pPr>
        <w:pStyle w:val="Listtoplevel"/>
      </w:pPr>
      <w:r>
        <w:t xml:space="preserve">act in a way that </w:t>
      </w:r>
      <w:r w:rsidR="00363869">
        <w:t xml:space="preserve">Police do not understand. </w:t>
      </w:r>
    </w:p>
    <w:p w14:paraId="1497A47E" w14:textId="63257493" w:rsidR="004002DD" w:rsidRDefault="004002DD" w:rsidP="002D0293"/>
    <w:p w14:paraId="009557FA" w14:textId="5895D535" w:rsidR="002D0293" w:rsidRDefault="001A1558" w:rsidP="002D0293">
      <w:r>
        <w:rPr>
          <w:noProof/>
        </w:rPr>
        <w:drawing>
          <wp:anchor distT="0" distB="0" distL="114300" distR="114300" simplePos="0" relativeHeight="251774464" behindDoc="0" locked="0" layoutInCell="1" allowOverlap="1" wp14:anchorId="41A8AF4F" wp14:editId="6921387F">
            <wp:simplePos x="0" y="0"/>
            <wp:positionH relativeFrom="margin">
              <wp:posOffset>-635</wp:posOffset>
            </wp:positionH>
            <wp:positionV relativeFrom="paragraph">
              <wp:posOffset>3810</wp:posOffset>
            </wp:positionV>
            <wp:extent cx="1741170" cy="1741170"/>
            <wp:effectExtent l="0" t="0" r="0" b="0"/>
            <wp:wrapNone/>
            <wp:docPr id="2058736738" name="Picture 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736738" name="Picture 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1170" cy="1741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F1E57E" w14:textId="3A8157DF" w:rsidR="00550505" w:rsidRPr="002066AD" w:rsidRDefault="00550505" w:rsidP="00EA2667">
      <w:r>
        <w:t>This</w:t>
      </w:r>
      <w:r w:rsidRPr="007F247F">
        <w:t xml:space="preserve"> would </w:t>
      </w:r>
      <w:r>
        <w:t xml:space="preserve">mean Police would use less force </w:t>
      </w:r>
      <w:r w:rsidR="002D0293">
        <w:t xml:space="preserve">so everyone would </w:t>
      </w:r>
      <w:r w:rsidRPr="007F247F">
        <w:t xml:space="preserve">feel </w:t>
      </w:r>
      <w:r w:rsidR="0017778B">
        <w:t>safe</w:t>
      </w:r>
      <w:r w:rsidRPr="007F247F">
        <w:t>.</w:t>
      </w:r>
      <w:r>
        <w:t xml:space="preserve"> </w:t>
      </w:r>
    </w:p>
    <w:p w14:paraId="5E74F1D2" w14:textId="1300A57E" w:rsidR="008B7CD5" w:rsidRDefault="008B7CD5" w:rsidP="00EA2667"/>
    <w:p w14:paraId="5D35653C" w14:textId="5519F9C8" w:rsidR="008B7CD5" w:rsidRDefault="008B7CD5" w:rsidP="00EA2667"/>
    <w:p w14:paraId="27DAFD27" w14:textId="77777777" w:rsidR="009726ED" w:rsidRDefault="009726ED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r>
        <w:br w:type="page"/>
      </w:r>
    </w:p>
    <w:p w14:paraId="53D2E712" w14:textId="067DEC32" w:rsidR="00550505" w:rsidRDefault="008318AA" w:rsidP="009726ED">
      <w:pPr>
        <w:pStyle w:val="Heading1"/>
      </w:pPr>
      <w:bookmarkStart w:id="12" w:name="_Toc182389519"/>
      <w:r>
        <w:lastRenderedPageBreak/>
        <w:t>Recommendations</w:t>
      </w:r>
      <w:r w:rsidRPr="007F247F">
        <w:t xml:space="preserve"> </w:t>
      </w:r>
      <w:r w:rsidR="00A15212">
        <w:t xml:space="preserve">for </w:t>
      </w:r>
      <w:r>
        <w:t>w</w:t>
      </w:r>
      <w:r w:rsidR="00550505" w:rsidRPr="007F247F">
        <w:t>hat the Police should do next</w:t>
      </w:r>
      <w:bookmarkEnd w:id="12"/>
      <w:r w:rsidR="00550505">
        <w:t xml:space="preserve"> </w:t>
      </w:r>
    </w:p>
    <w:p w14:paraId="15A1F934" w14:textId="77777777" w:rsidR="009726ED" w:rsidRDefault="009726ED" w:rsidP="00EA2667"/>
    <w:p w14:paraId="0B6644AD" w14:textId="6DC0B9BA" w:rsidR="002D0293" w:rsidRDefault="001A1558" w:rsidP="00EA2667">
      <w:r>
        <w:rPr>
          <w:noProof/>
        </w:rPr>
        <w:drawing>
          <wp:anchor distT="0" distB="0" distL="114300" distR="114300" simplePos="0" relativeHeight="251781632" behindDoc="0" locked="0" layoutInCell="1" allowOverlap="1" wp14:anchorId="382CFC1E" wp14:editId="477EF32B">
            <wp:simplePos x="0" y="0"/>
            <wp:positionH relativeFrom="margin">
              <wp:align>left</wp:align>
            </wp:positionH>
            <wp:positionV relativeFrom="paragraph">
              <wp:posOffset>-5577</wp:posOffset>
            </wp:positionV>
            <wp:extent cx="1415332" cy="1092558"/>
            <wp:effectExtent l="0" t="0" r="0" b="0"/>
            <wp:wrapNone/>
            <wp:docPr id="1065647183" name="Picture 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647183" name="Picture 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5332" cy="10925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151E" w:rsidRPr="005616F3">
        <w:rPr>
          <w:noProof/>
        </w:rPr>
        <mc:AlternateContent>
          <mc:Choice Requires="wps">
            <w:drawing>
              <wp:anchor distT="0" distB="0" distL="114300" distR="114300" simplePos="0" relativeHeight="251899904" behindDoc="1" locked="0" layoutInCell="1" allowOverlap="1" wp14:anchorId="2E92BC66" wp14:editId="6C4396E1">
                <wp:simplePos x="0" y="0"/>
                <wp:positionH relativeFrom="margin">
                  <wp:align>right</wp:align>
                </wp:positionH>
                <wp:positionV relativeFrom="paragraph">
                  <wp:posOffset>325755</wp:posOffset>
                </wp:positionV>
                <wp:extent cx="3514725" cy="695325"/>
                <wp:effectExtent l="0" t="0" r="9525" b="9525"/>
                <wp:wrapNone/>
                <wp:docPr id="630582312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695325"/>
                        </a:xfrm>
                        <a:prstGeom prst="rect">
                          <a:avLst/>
                        </a:prstGeom>
                        <a:solidFill>
                          <a:srgbClr val="BDD7EE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25C1DD8A" id="Rectangle 3" o:spid="_x0000_s1026" style="position:absolute;margin-left:225.55pt;margin-top:25.65pt;width:276.75pt;height:54.75pt;z-index:-2514165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" fillcolor="#bdd7ee" stroked="f" strokeweight="1pt">
                <w10:wrap anchorx="margin"/>
              </v:rect>
            </w:pict>
          </mc:Fallback>
        </mc:AlternateContent>
      </w:r>
    </w:p>
    <w:p w14:paraId="7B4D4B86" w14:textId="4F30D29A" w:rsidR="009B6B05" w:rsidRDefault="009B6B05" w:rsidP="009B6B05">
      <w:r>
        <w:t xml:space="preserve">A </w:t>
      </w:r>
      <w:r w:rsidRPr="009B6B05">
        <w:rPr>
          <w:b/>
          <w:bCs/>
        </w:rPr>
        <w:t>recommendation</w:t>
      </w:r>
      <w:r>
        <w:t xml:space="preserve"> says what could be done to make things better.</w:t>
      </w:r>
    </w:p>
    <w:p w14:paraId="10DF5FEE" w14:textId="0D79E92C" w:rsidR="009B6B05" w:rsidRDefault="009B6B05" w:rsidP="009726ED"/>
    <w:p w14:paraId="085F9157" w14:textId="7A5772BD" w:rsidR="009B6B05" w:rsidRDefault="009B6B05" w:rsidP="009726ED"/>
    <w:p w14:paraId="5A3EEE50" w14:textId="06FFC6D1" w:rsidR="009B6B05" w:rsidRDefault="001A1558" w:rsidP="00EA2667">
      <w:r>
        <w:rPr>
          <w:noProof/>
        </w:rPr>
        <w:drawing>
          <wp:anchor distT="0" distB="0" distL="114300" distR="114300" simplePos="0" relativeHeight="251785728" behindDoc="0" locked="0" layoutInCell="1" allowOverlap="1" wp14:anchorId="4BDA964B" wp14:editId="780022E8">
            <wp:simplePos x="0" y="0"/>
            <wp:positionH relativeFrom="margin">
              <wp:align>left</wp:align>
            </wp:positionH>
            <wp:positionV relativeFrom="paragraph">
              <wp:posOffset>-309604</wp:posOffset>
            </wp:positionV>
            <wp:extent cx="1590261" cy="1590261"/>
            <wp:effectExtent l="0" t="0" r="0" b="0"/>
            <wp:wrapNone/>
            <wp:docPr id="1169791440" name="Picture 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791440" name="Picture 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261" cy="15902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0505">
        <w:t xml:space="preserve">The New Zealand Police </w:t>
      </w:r>
      <w:r w:rsidR="009B6B05">
        <w:t xml:space="preserve">have put together </w:t>
      </w:r>
      <w:r w:rsidR="00550505">
        <w:t xml:space="preserve">a </w:t>
      </w:r>
      <w:r w:rsidR="00550505" w:rsidRPr="009F46F6">
        <w:t>Disability</w:t>
      </w:r>
      <w:r w:rsidR="00550505" w:rsidRPr="009B6B05">
        <w:rPr>
          <w:b/>
          <w:bCs/>
        </w:rPr>
        <w:t xml:space="preserve"> Road Map</w:t>
      </w:r>
      <w:r w:rsidR="00550505">
        <w:t xml:space="preserve">. </w:t>
      </w:r>
    </w:p>
    <w:p w14:paraId="1698CD47" w14:textId="2D7B8D5D" w:rsidR="009B6B05" w:rsidRDefault="009B6B05" w:rsidP="00EA2667"/>
    <w:p w14:paraId="69CAD8DE" w14:textId="40B99741" w:rsidR="009B6B05" w:rsidRDefault="009B6B05" w:rsidP="00EA2667"/>
    <w:p w14:paraId="0925EC4B" w14:textId="2379D839" w:rsidR="00C71BB7" w:rsidRDefault="00BC2C55" w:rsidP="009F46F6">
      <w:r>
        <w:rPr>
          <w:noProof/>
        </w:rPr>
        <w:drawing>
          <wp:anchor distT="0" distB="0" distL="114300" distR="114300" simplePos="0" relativeHeight="251794944" behindDoc="0" locked="0" layoutInCell="1" allowOverlap="1" wp14:anchorId="76C3E8D5" wp14:editId="38481126">
            <wp:simplePos x="0" y="0"/>
            <wp:positionH relativeFrom="margin">
              <wp:align>left</wp:align>
            </wp:positionH>
            <wp:positionV relativeFrom="paragraph">
              <wp:posOffset>155492</wp:posOffset>
            </wp:positionV>
            <wp:extent cx="1828804" cy="1828804"/>
            <wp:effectExtent l="0" t="0" r="0" b="0"/>
            <wp:wrapNone/>
            <wp:docPr id="17535231" name="Picture 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5231" name="Picture 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4" cy="1828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6151E" w:rsidRPr="005616F3">
        <w:rPr>
          <w:noProof/>
        </w:rPr>
        <mc:AlternateContent>
          <mc:Choice Requires="wps">
            <w:drawing>
              <wp:anchor distT="0" distB="0" distL="114300" distR="114300" simplePos="0" relativeHeight="251333120" behindDoc="1" locked="0" layoutInCell="1" allowOverlap="1" wp14:anchorId="4ECE7881" wp14:editId="3FC6A3D0">
                <wp:simplePos x="0" y="0"/>
                <wp:positionH relativeFrom="margin">
                  <wp:align>right</wp:align>
                </wp:positionH>
                <wp:positionV relativeFrom="paragraph">
                  <wp:posOffset>7620</wp:posOffset>
                </wp:positionV>
                <wp:extent cx="3514725" cy="2000250"/>
                <wp:effectExtent l="0" t="0" r="9525" b="0"/>
                <wp:wrapNone/>
                <wp:docPr id="70669011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2000250"/>
                        </a:xfrm>
                        <a:prstGeom prst="rect">
                          <a:avLst/>
                        </a:prstGeom>
                        <a:solidFill>
                          <a:srgbClr val="BDD7EE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2018C0C0" id="Rectangle 3" o:spid="_x0000_s1026" style="position:absolute;margin-left:225.55pt;margin-top:.6pt;width:276.75pt;height:157.5pt;z-index:-2519833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" fillcolor="#bdd7ee" stroked="f" strokeweight="1pt">
                <w10:wrap anchorx="margin"/>
              </v:rect>
            </w:pict>
          </mc:Fallback>
        </mc:AlternateContent>
      </w:r>
      <w:r w:rsidR="009F46F6">
        <w:t>A</w:t>
      </w:r>
      <w:r w:rsidR="00931287" w:rsidRPr="009F46F6">
        <w:rPr>
          <w:b/>
          <w:bCs/>
        </w:rPr>
        <w:t xml:space="preserve"> </w:t>
      </w:r>
      <w:r w:rsidR="009F46F6">
        <w:rPr>
          <w:b/>
          <w:bCs/>
        </w:rPr>
        <w:t>r</w:t>
      </w:r>
      <w:r w:rsidR="00931287" w:rsidRPr="009F46F6">
        <w:rPr>
          <w:b/>
          <w:bCs/>
        </w:rPr>
        <w:t xml:space="preserve">oad </w:t>
      </w:r>
      <w:r w:rsidR="009F46F6">
        <w:rPr>
          <w:b/>
          <w:bCs/>
        </w:rPr>
        <w:t>m</w:t>
      </w:r>
      <w:r w:rsidR="00931287" w:rsidRPr="009F46F6">
        <w:rPr>
          <w:b/>
          <w:bCs/>
        </w:rPr>
        <w:t>ap</w:t>
      </w:r>
      <w:r w:rsidR="00931287">
        <w:t xml:space="preserve"> </w:t>
      </w:r>
      <w:r w:rsidR="00A16AA0">
        <w:t xml:space="preserve">is a plan that </w:t>
      </w:r>
      <w:r w:rsidR="00832F98">
        <w:t>sets out</w:t>
      </w:r>
      <w:r w:rsidR="009F46F6">
        <w:t>:</w:t>
      </w:r>
      <w:r w:rsidR="00832F98">
        <w:t xml:space="preserve"> </w:t>
      </w:r>
    </w:p>
    <w:p w14:paraId="6122C1AA" w14:textId="126BE948" w:rsidR="00931287" w:rsidRDefault="00832F98" w:rsidP="00C71BB7">
      <w:pPr>
        <w:pStyle w:val="Listtoplevel"/>
      </w:pPr>
      <w:r>
        <w:t>what should happen</w:t>
      </w:r>
    </w:p>
    <w:p w14:paraId="2D62E5C0" w14:textId="13C50799" w:rsidR="00832F98" w:rsidRDefault="009F46F6" w:rsidP="00BC2C55">
      <w:pPr>
        <w:pStyle w:val="Listtoplevel"/>
      </w:pPr>
      <w:r>
        <w:t xml:space="preserve">what </w:t>
      </w:r>
      <w:r w:rsidR="0036151E">
        <w:t>needs to</w:t>
      </w:r>
      <w:r>
        <w:t xml:space="preserve"> be done to make things happen.</w:t>
      </w:r>
    </w:p>
    <w:p w14:paraId="229D8F4D" w14:textId="0F2BFCF3" w:rsidR="00832F98" w:rsidRDefault="00BC2C55" w:rsidP="00EA2667">
      <w:pPr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813376" behindDoc="0" locked="0" layoutInCell="1" allowOverlap="1" wp14:anchorId="747BC354" wp14:editId="42874791">
            <wp:simplePos x="0" y="0"/>
            <wp:positionH relativeFrom="margin">
              <wp:align>left</wp:align>
            </wp:positionH>
            <wp:positionV relativeFrom="paragraph">
              <wp:posOffset>287628</wp:posOffset>
            </wp:positionV>
            <wp:extent cx="1573806" cy="1573806"/>
            <wp:effectExtent l="0" t="0" r="0" b="7620"/>
            <wp:wrapNone/>
            <wp:docPr id="568477752" name="Picture 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477752" name="Picture 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3806" cy="15738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906C13" w14:textId="17CAD847" w:rsidR="00BD7667" w:rsidRDefault="00BD7667" w:rsidP="00EA2667">
      <w:pPr>
        <w:rPr>
          <w:b/>
          <w:bCs/>
        </w:rPr>
      </w:pPr>
    </w:p>
    <w:p w14:paraId="4A88B162" w14:textId="59E16844" w:rsidR="00BD7667" w:rsidRPr="00D73FA8" w:rsidRDefault="00BD7667" w:rsidP="00EA2667">
      <w:r w:rsidRPr="00D73FA8">
        <w:t xml:space="preserve">The Disability Road Map will guide Police on how best to work with disabled people. </w:t>
      </w:r>
    </w:p>
    <w:p w14:paraId="016E8CED" w14:textId="1963BD92" w:rsidR="00D73FA8" w:rsidRDefault="00D73FA8" w:rsidP="009726ED">
      <w:pPr>
        <w:ind w:left="0"/>
      </w:pPr>
    </w:p>
    <w:p w14:paraId="7A6E8C47" w14:textId="62F9970E" w:rsidR="00D57A54" w:rsidRDefault="00BC2C55" w:rsidP="00EA2667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93088" behindDoc="0" locked="0" layoutInCell="1" allowOverlap="1" wp14:anchorId="1C24EE26" wp14:editId="4E587936">
                <wp:simplePos x="0" y="0"/>
                <wp:positionH relativeFrom="margin">
                  <wp:align>left</wp:align>
                </wp:positionH>
                <wp:positionV relativeFrom="paragraph">
                  <wp:posOffset>245745</wp:posOffset>
                </wp:positionV>
                <wp:extent cx="1621762" cy="1189355"/>
                <wp:effectExtent l="0" t="0" r="0" b="0"/>
                <wp:wrapNone/>
                <wp:docPr id="2002545143" name="Group 8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1762" cy="1189355"/>
                          <a:chOff x="0" y="0"/>
                          <a:chExt cx="1621762" cy="1189355"/>
                        </a:xfrm>
                      </wpg:grpSpPr>
                      <pic:pic xmlns:pic="http://schemas.openxmlformats.org/drawingml/2006/picture">
                        <pic:nvPicPr>
                          <pic:cNvPr id="570488777" name="Picture 79" descr="A person looking at his watch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9495" cy="11893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0817376" name="Picture 81" descr="A group of women looking at a pla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98497" y="79514"/>
                            <a:ext cx="723265" cy="723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0FF8C923" id="Group 82" o:spid="_x0000_s1026" alt="&quot;&quot;" style="position:absolute;margin-left:0;margin-top:19.35pt;width:127.7pt;height:93.65pt;z-index:251993088;mso-position-horizontal:left;mso-position-horizontal-relative:margin" coordsize="16217,118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">
                <v:shape id="Picture 79" o:spid="_x0000_s1027" type="#_x0000_t75" alt="A person looking at his watch&#10;&#10;Description automatically generated" style="position:absolute;width:10394;height:11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">
                  <v:imagedata r:id="rId139" o:title="A person looking at his watch&#10;&#10;Description automatically generated"/>
                </v:shape>
                <v:shape id="Picture 81" o:spid="_x0000_s1028" type="#_x0000_t75" alt="A group of women looking at a plan&#10;&#10;Description automatically generated" style="position:absolute;left:8984;top:795;width:7233;height:7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">
                  <v:imagedata r:id="rId140" o:title="A group of women looking at a plan&#10;&#10;Description automatically generated"/>
                </v:shape>
                <w10:wrap anchorx="margin"/>
              </v:group>
            </w:pict>
          </mc:Fallback>
        </mc:AlternateContent>
      </w:r>
      <w:r w:rsidR="00550505">
        <w:t xml:space="preserve">The </w:t>
      </w:r>
      <w:r w:rsidR="00A74225">
        <w:t xml:space="preserve">findings from this research project </w:t>
      </w:r>
      <w:r w:rsidR="00F47672">
        <w:t>show that</w:t>
      </w:r>
      <w:r w:rsidR="00D57A54">
        <w:t>:</w:t>
      </w:r>
      <w:r w:rsidR="00F47672">
        <w:t xml:space="preserve"> </w:t>
      </w:r>
    </w:p>
    <w:p w14:paraId="5CF780AB" w14:textId="1C2F7579" w:rsidR="00550505" w:rsidRDefault="00BC2C55" w:rsidP="00D57A54">
      <w:pPr>
        <w:pStyle w:val="Listtoplevel"/>
      </w:pPr>
      <w:r>
        <w:drawing>
          <wp:anchor distT="0" distB="0" distL="114300" distR="114300" simplePos="0" relativeHeight="251822592" behindDoc="0" locked="0" layoutInCell="1" allowOverlap="1" wp14:anchorId="4D2FD36F" wp14:editId="228E464F">
            <wp:simplePos x="0" y="0"/>
            <wp:positionH relativeFrom="margin">
              <wp:align>left</wp:align>
            </wp:positionH>
            <wp:positionV relativeFrom="paragraph">
              <wp:posOffset>789305</wp:posOffset>
            </wp:positionV>
            <wp:extent cx="1494845" cy="1494845"/>
            <wp:effectExtent l="0" t="0" r="0" b="0"/>
            <wp:wrapNone/>
            <wp:docPr id="1339901286" name="Picture 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901286" name="Picture 8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4845" cy="1494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6D11">
        <w:t xml:space="preserve">ideas in </w:t>
      </w:r>
      <w:r w:rsidR="00F47672">
        <w:t xml:space="preserve">the </w:t>
      </w:r>
      <w:r w:rsidR="00550505">
        <w:t xml:space="preserve">Disability Road Map </w:t>
      </w:r>
      <w:r w:rsidR="00F47672">
        <w:t xml:space="preserve">should be </w:t>
      </w:r>
      <w:r>
        <w:t>used</w:t>
      </w:r>
      <w:r w:rsidR="00F47672">
        <w:t xml:space="preserve"> straight away</w:t>
      </w:r>
    </w:p>
    <w:p w14:paraId="51368AE5" w14:textId="6B725FB5" w:rsidR="00085B41" w:rsidRDefault="00D57A54" w:rsidP="00D73FA8">
      <w:pPr>
        <w:pStyle w:val="Listtoplevel"/>
      </w:pPr>
      <w:r>
        <w:t>more work on the plan needs to happen.</w:t>
      </w:r>
    </w:p>
    <w:p w14:paraId="7F6FFC42" w14:textId="77777777" w:rsidR="009726ED" w:rsidRDefault="009726ED" w:rsidP="009726ED"/>
    <w:p w14:paraId="1618FEC6" w14:textId="46E10BE7" w:rsidR="009726ED" w:rsidRDefault="009726ED" w:rsidP="009726ED"/>
    <w:p w14:paraId="353DBB04" w14:textId="42926A9E" w:rsidR="003877E6" w:rsidRDefault="0017778B" w:rsidP="009726ED">
      <w:r>
        <w:rPr>
          <w:noProof/>
        </w:rPr>
        <w:drawing>
          <wp:anchor distT="0" distB="0" distL="114300" distR="114300" simplePos="0" relativeHeight="251829760" behindDoc="0" locked="0" layoutInCell="1" allowOverlap="1" wp14:anchorId="10E6C430" wp14:editId="10F3D16D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1466850" cy="1466850"/>
            <wp:effectExtent l="0" t="0" r="0" b="0"/>
            <wp:wrapNone/>
            <wp:docPr id="582899832" name="Picture 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899832" name="Picture 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6850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3C7D">
        <w:t>Police and disabled people</w:t>
      </w:r>
      <w:r w:rsidR="003877E6">
        <w:t xml:space="preserve"> said Police should:</w:t>
      </w:r>
    </w:p>
    <w:p w14:paraId="26294D4E" w14:textId="221113CE" w:rsidR="001763D7" w:rsidRDefault="0017778B" w:rsidP="003877E6">
      <w:pPr>
        <w:pStyle w:val="Listtoplevel"/>
      </w:pPr>
      <w:r>
        <w:drawing>
          <wp:anchor distT="0" distB="0" distL="114300" distR="114300" simplePos="0" relativeHeight="251845120" behindDoc="0" locked="0" layoutInCell="1" allowOverlap="1" wp14:anchorId="5A80CB89" wp14:editId="7F1CDA68">
            <wp:simplePos x="0" y="0"/>
            <wp:positionH relativeFrom="margin">
              <wp:align>left</wp:align>
            </wp:positionH>
            <wp:positionV relativeFrom="paragraph">
              <wp:posOffset>1227455</wp:posOffset>
            </wp:positionV>
            <wp:extent cx="1514475" cy="1526936"/>
            <wp:effectExtent l="0" t="0" r="0" b="0"/>
            <wp:wrapNone/>
            <wp:docPr id="978599151" name="Picture 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599151" name="Picture 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5269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515D">
        <w:t xml:space="preserve">find ways to </w:t>
      </w:r>
      <w:r w:rsidR="007B3E45">
        <w:t xml:space="preserve">work </w:t>
      </w:r>
      <w:r w:rsidR="001763D7">
        <w:t xml:space="preserve">well with people close to disabled people like </w:t>
      </w:r>
      <w:r w:rsidR="000B0304">
        <w:t>their:</w:t>
      </w:r>
    </w:p>
    <w:p w14:paraId="3834196B" w14:textId="12A36973" w:rsidR="000B0304" w:rsidRDefault="00550505" w:rsidP="000B0304">
      <w:pPr>
        <w:pStyle w:val="Listsecondlevel"/>
      </w:pPr>
      <w:r>
        <w:t>family</w:t>
      </w:r>
      <w:r w:rsidR="000B0304">
        <w:t xml:space="preserve"> / </w:t>
      </w:r>
      <w:r>
        <w:t>whānau</w:t>
      </w:r>
    </w:p>
    <w:p w14:paraId="3CA1D12B" w14:textId="2C34DDB4" w:rsidR="000B0304" w:rsidRDefault="00550505" w:rsidP="000B0304">
      <w:pPr>
        <w:pStyle w:val="Listsecondlevel"/>
      </w:pPr>
      <w:r>
        <w:t>friends</w:t>
      </w:r>
    </w:p>
    <w:p w14:paraId="2E577410" w14:textId="54847C3B" w:rsidR="000B0304" w:rsidRDefault="000B0304" w:rsidP="000B0304">
      <w:pPr>
        <w:pStyle w:val="Listsecondlevel"/>
      </w:pPr>
      <w:r>
        <w:t>other support people</w:t>
      </w:r>
    </w:p>
    <w:p w14:paraId="77D829A2" w14:textId="799ECB5B" w:rsidR="00252CA2" w:rsidRPr="00252CA2" w:rsidRDefault="0017778B" w:rsidP="00085B41">
      <w:pPr>
        <w:pStyle w:val="Listtoplevel"/>
      </w:pPr>
      <w:r>
        <w:drawing>
          <wp:anchor distT="0" distB="0" distL="114300" distR="114300" simplePos="0" relativeHeight="251854336" behindDoc="0" locked="0" layoutInCell="1" allowOverlap="1" wp14:anchorId="34B1A39C" wp14:editId="31A0C11A">
            <wp:simplePos x="0" y="0"/>
            <wp:positionH relativeFrom="margin">
              <wp:align>left</wp:align>
            </wp:positionH>
            <wp:positionV relativeFrom="paragraph">
              <wp:posOffset>81915</wp:posOffset>
            </wp:positionV>
            <wp:extent cx="1400175" cy="1400175"/>
            <wp:effectExtent l="0" t="0" r="9525" b="9525"/>
            <wp:wrapNone/>
            <wp:docPr id="769521639" name="Picture 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521639" name="Picture 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2CA2">
        <w:t>find ways to work well with whānau whaikaha Māori</w:t>
      </w:r>
      <w:r w:rsidR="00085B41">
        <w:t xml:space="preserve"> / family of disabled Māori</w:t>
      </w:r>
      <w:r w:rsidR="009726ED">
        <w:t>.</w:t>
      </w:r>
      <w:r w:rsidR="00085B41">
        <w:t xml:space="preserve"> </w:t>
      </w:r>
    </w:p>
    <w:p w14:paraId="01ED1DA6" w14:textId="496952CC" w:rsidR="00550505" w:rsidRPr="000F1555" w:rsidRDefault="009726ED" w:rsidP="009726ED">
      <w:r>
        <w:rPr>
          <w:noProof/>
        </w:rPr>
        <w:lastRenderedPageBreak/>
        <w:drawing>
          <wp:anchor distT="0" distB="0" distL="114300" distR="114300" simplePos="0" relativeHeight="251935232" behindDoc="0" locked="0" layoutInCell="1" allowOverlap="1" wp14:anchorId="0B524904" wp14:editId="24B27552">
            <wp:simplePos x="0" y="0"/>
            <wp:positionH relativeFrom="margin">
              <wp:align>left</wp:align>
            </wp:positionH>
            <wp:positionV relativeFrom="paragraph">
              <wp:posOffset>37548</wp:posOffset>
            </wp:positionV>
            <wp:extent cx="1502410" cy="1502410"/>
            <wp:effectExtent l="0" t="0" r="2540" b="0"/>
            <wp:wrapNone/>
            <wp:docPr id="1723542120" name="Picture 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542120" name="Picture 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2410" cy="1502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Police and disabled people also said Police should:</w:t>
      </w:r>
    </w:p>
    <w:p w14:paraId="104E6F3D" w14:textId="28914A23" w:rsidR="00B23C7D" w:rsidRDefault="002E3065" w:rsidP="009726ED">
      <w:pPr>
        <w:pStyle w:val="Listtoplevel"/>
      </w:pPr>
      <w:r>
        <w:drawing>
          <wp:anchor distT="0" distB="0" distL="114300" distR="114300" simplePos="0" relativeHeight="251906560" behindDoc="0" locked="0" layoutInCell="1" allowOverlap="1" wp14:anchorId="34BD30D9" wp14:editId="6D4B9065">
            <wp:simplePos x="0" y="0"/>
            <wp:positionH relativeFrom="margin">
              <wp:align>left</wp:align>
            </wp:positionH>
            <wp:positionV relativeFrom="paragraph">
              <wp:posOffset>1054265</wp:posOffset>
            </wp:positionV>
            <wp:extent cx="1391478" cy="1391478"/>
            <wp:effectExtent l="0" t="0" r="0" b="0"/>
            <wp:wrapNone/>
            <wp:docPr id="1422643498" name="Picture 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643498" name="Picture 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1478" cy="13914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4322">
        <w:t xml:space="preserve">have training </w:t>
      </w:r>
      <w:r w:rsidR="001D5F56">
        <w:t xml:space="preserve">so they can </w:t>
      </w:r>
      <w:r w:rsidR="00EF2E79">
        <w:t xml:space="preserve"> communicate </w:t>
      </w:r>
      <w:r w:rsidR="00517CAC">
        <w:t xml:space="preserve">well </w:t>
      </w:r>
      <w:r w:rsidR="00EF2E79">
        <w:t xml:space="preserve">with disabled people </w:t>
      </w:r>
    </w:p>
    <w:p w14:paraId="1CF13824" w14:textId="7D5AD5D8" w:rsidR="00A74B07" w:rsidRDefault="000043F3" w:rsidP="003877E6">
      <w:pPr>
        <w:pStyle w:val="Listtoplevel"/>
      </w:pPr>
      <w:r>
        <w:t>have polic</w:t>
      </w:r>
      <w:r w:rsidR="00F62757">
        <w:t>ies</w:t>
      </w:r>
      <w:r>
        <w:t xml:space="preserve"> in place that include</w:t>
      </w:r>
      <w:r w:rsidR="006E5E2B">
        <w:t xml:space="preserve"> ways to</w:t>
      </w:r>
      <w:r w:rsidR="008F10A2">
        <w:t>:</w:t>
      </w:r>
      <w:r>
        <w:t xml:space="preserve"> </w:t>
      </w:r>
    </w:p>
    <w:p w14:paraId="5C364450" w14:textId="142DE637" w:rsidR="000043F3" w:rsidRDefault="009726ED" w:rsidP="00A74B07">
      <w:pPr>
        <w:pStyle w:val="Listsecondlevel"/>
      </w:pPr>
      <w:r>
        <w:rPr>
          <w:noProof/>
        </w:rPr>
        <w:drawing>
          <wp:anchor distT="0" distB="0" distL="114300" distR="114300" simplePos="0" relativeHeight="251948544" behindDoc="0" locked="0" layoutInCell="1" allowOverlap="1" wp14:anchorId="41A34CA5" wp14:editId="06EF6915">
            <wp:simplePos x="0" y="0"/>
            <wp:positionH relativeFrom="margin">
              <wp:align>left</wp:align>
            </wp:positionH>
            <wp:positionV relativeFrom="paragraph">
              <wp:posOffset>311785</wp:posOffset>
            </wp:positionV>
            <wp:extent cx="1443105" cy="1472980"/>
            <wp:effectExtent l="0" t="0" r="5080" b="0"/>
            <wp:wrapNone/>
            <wp:docPr id="1193083755" name="Picture 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083755" name="Picture 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3105" cy="1472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2757">
        <w:t xml:space="preserve">communicate </w:t>
      </w:r>
      <w:r w:rsidR="006E5E2B">
        <w:t xml:space="preserve">well </w:t>
      </w:r>
      <w:r w:rsidR="00F62757">
        <w:t>with disabled people</w:t>
      </w:r>
      <w:r w:rsidR="00A74B07">
        <w:t xml:space="preserve"> </w:t>
      </w:r>
    </w:p>
    <w:p w14:paraId="5DAFF6A5" w14:textId="10E436BB" w:rsidR="00F62757" w:rsidRDefault="00A74B07" w:rsidP="00085B41">
      <w:pPr>
        <w:pStyle w:val="Listsecondlevel"/>
      </w:pPr>
      <w:r>
        <w:t>think about the needs of disabled people</w:t>
      </w:r>
    </w:p>
    <w:p w14:paraId="616E4398" w14:textId="47E5240A" w:rsidR="009726ED" w:rsidRDefault="009726ED" w:rsidP="009726ED">
      <w:pPr>
        <w:pStyle w:val="Listtoplevel"/>
      </w:pPr>
      <w:r>
        <w:drawing>
          <wp:anchor distT="0" distB="0" distL="114300" distR="114300" simplePos="0" relativeHeight="251883008" behindDoc="0" locked="0" layoutInCell="1" allowOverlap="1" wp14:anchorId="0BB1B14D" wp14:editId="1CB4DC8A">
            <wp:simplePos x="0" y="0"/>
            <wp:positionH relativeFrom="margin">
              <wp:align>left</wp:align>
            </wp:positionH>
            <wp:positionV relativeFrom="paragraph">
              <wp:posOffset>129540</wp:posOffset>
            </wp:positionV>
            <wp:extent cx="1518699" cy="1106972"/>
            <wp:effectExtent l="0" t="0" r="5715" b="0"/>
            <wp:wrapNone/>
            <wp:docPr id="761213593" name="Picture 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213593" name="Picture 8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8699" cy="11069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F1555">
        <w:t xml:space="preserve">make </w:t>
      </w:r>
      <w:r>
        <w:t xml:space="preserve">information about </w:t>
      </w:r>
      <w:r w:rsidRPr="000F1555">
        <w:t xml:space="preserve">disability </w:t>
      </w:r>
      <w:r w:rsidRPr="002B41A6">
        <w:t>rights</w:t>
      </w:r>
      <w:r w:rsidR="002E3065">
        <w:t xml:space="preserve"> a</w:t>
      </w:r>
      <w:r>
        <w:t xml:space="preserve"> part of Police training.</w:t>
      </w:r>
    </w:p>
    <w:p w14:paraId="2457B959" w14:textId="77777777" w:rsidR="002B41A6" w:rsidRDefault="002B41A6">
      <w:pPr>
        <w:spacing w:line="240" w:lineRule="auto"/>
        <w:ind w:left="0"/>
      </w:pPr>
      <w:r>
        <w:br w:type="page"/>
      </w:r>
    </w:p>
    <w:p w14:paraId="7EECD253" w14:textId="6815B899" w:rsidR="009726ED" w:rsidRDefault="002E3065" w:rsidP="009726ED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30464" behindDoc="0" locked="0" layoutInCell="1" allowOverlap="1" wp14:anchorId="79B65187" wp14:editId="03DD0952">
                <wp:simplePos x="0" y="0"/>
                <wp:positionH relativeFrom="margin">
                  <wp:align>left</wp:align>
                </wp:positionH>
                <wp:positionV relativeFrom="paragraph">
                  <wp:posOffset>673376</wp:posOffset>
                </wp:positionV>
                <wp:extent cx="1859832" cy="1534160"/>
                <wp:effectExtent l="0" t="0" r="7620" b="8890"/>
                <wp:wrapNone/>
                <wp:docPr id="1052180731" name="Group 10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59832" cy="1534160"/>
                          <a:chOff x="0" y="0"/>
                          <a:chExt cx="1859832" cy="1534160"/>
                        </a:xfrm>
                      </wpg:grpSpPr>
                      <pic:pic xmlns:pic="http://schemas.openxmlformats.org/drawingml/2006/picture">
                        <pic:nvPicPr>
                          <pic:cNvPr id="565239584" name="Picture 91" descr="A person holding a piece of pap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4160" cy="1534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545057" name="Picture 103"/>
                          <pic:cNvPicPr>
                            <a:picLocks noChangeAspect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49572" y="469127"/>
                            <a:ext cx="810260" cy="8102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25D00363" id="Group 104" o:spid="_x0000_s1026" alt="&quot;&quot;" style="position:absolute;margin-left:0;margin-top:53pt;width:146.45pt;height:120.8pt;z-index:252030464;mso-position-horizontal:left;mso-position-horizontal-relative:margin" coordsize="18598,153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">
                <v:shape id="Picture 91" o:spid="_x0000_s1027" type="#_x0000_t75" alt="A person holding a piece of paper&#10;&#10;Description automatically generated" style="position:absolute;width:15341;height:15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">
                  <v:imagedata r:id="rId151" o:title="A person holding a piece of paper&#10;&#10;Description automatically generated"/>
                </v:shape>
                <v:shape id="Picture 103" o:spid="_x0000_s1028" type="#_x0000_t75" style="position:absolute;left:10495;top:4691;width:8103;height:8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">
                  <v:imagedata r:id="rId152" o:title=""/>
                </v:shape>
                <w10:wrap anchorx="margin"/>
              </v:group>
            </w:pict>
          </mc:Fallback>
        </mc:AlternateContent>
      </w:r>
      <w:r w:rsidR="009726ED">
        <w:t>Police and disabled people also said Police should:</w:t>
      </w:r>
    </w:p>
    <w:p w14:paraId="48C7E04D" w14:textId="0536E731" w:rsidR="000043F3" w:rsidRDefault="000043F3" w:rsidP="003877E6">
      <w:pPr>
        <w:pStyle w:val="Listtoplevel"/>
      </w:pPr>
      <w:r>
        <w:t>know about resources</w:t>
      </w:r>
      <w:r w:rsidR="00533023">
        <w:t xml:space="preserve"> that give </w:t>
      </w:r>
      <w:r>
        <w:t>information</w:t>
      </w:r>
      <w:r w:rsidR="00533023">
        <w:t xml:space="preserve"> about </w:t>
      </w:r>
      <w:r w:rsidR="00F62757">
        <w:t>a</w:t>
      </w:r>
      <w:r w:rsidR="00533023">
        <w:t xml:space="preserve"> disability </w:t>
      </w:r>
      <w:r>
        <w:t>someone</w:t>
      </w:r>
      <w:r w:rsidR="00533023">
        <w:t xml:space="preserve"> has like</w:t>
      </w:r>
      <w:r>
        <w:t>:</w:t>
      </w:r>
    </w:p>
    <w:p w14:paraId="11F041A0" w14:textId="2335B44F" w:rsidR="001D18B1" w:rsidRPr="00AE01A4" w:rsidRDefault="002E3065" w:rsidP="00AE01A4">
      <w:pPr>
        <w:pStyle w:val="Listsecondlevel"/>
      </w:pPr>
      <w:r>
        <w:rPr>
          <w:noProof/>
        </w:rPr>
        <w:drawing>
          <wp:anchor distT="0" distB="0" distL="114300" distR="114300" simplePos="0" relativeHeight="251964928" behindDoc="0" locked="0" layoutInCell="1" allowOverlap="1" wp14:anchorId="03634239" wp14:editId="51BB4244">
            <wp:simplePos x="0" y="0"/>
            <wp:positionH relativeFrom="margin">
              <wp:align>left</wp:align>
            </wp:positionH>
            <wp:positionV relativeFrom="paragraph">
              <wp:posOffset>478624</wp:posOffset>
            </wp:positionV>
            <wp:extent cx="1375575" cy="1375575"/>
            <wp:effectExtent l="0" t="0" r="0" b="0"/>
            <wp:wrapNone/>
            <wp:docPr id="1843788749" name="Picture 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788749" name="Picture 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5575" cy="137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0505">
        <w:t>health passports</w:t>
      </w:r>
    </w:p>
    <w:p w14:paraId="0BE23E6C" w14:textId="7DB8522E" w:rsidR="000043F3" w:rsidRDefault="00550505" w:rsidP="00F62757">
      <w:pPr>
        <w:pStyle w:val="Listsecondlevel"/>
      </w:pPr>
      <w:r>
        <w:t xml:space="preserve">information cards </w:t>
      </w:r>
    </w:p>
    <w:p w14:paraId="406E93E0" w14:textId="2BA2ACDE" w:rsidR="00550505" w:rsidRDefault="00550505" w:rsidP="00F62757">
      <w:pPr>
        <w:pStyle w:val="Listsecondlevel"/>
      </w:pPr>
      <w:r>
        <w:t>medical bracelets</w:t>
      </w:r>
      <w:r w:rsidR="005A2A61">
        <w:t>.</w:t>
      </w:r>
    </w:p>
    <w:p w14:paraId="089ED814" w14:textId="2483ACBD" w:rsidR="005A2A61" w:rsidRDefault="005A2A61">
      <w:pPr>
        <w:spacing w:line="240" w:lineRule="auto"/>
        <w:ind w:left="0"/>
      </w:pPr>
    </w:p>
    <w:p w14:paraId="04865975" w14:textId="77777777" w:rsidR="00182789" w:rsidRDefault="00501C17" w:rsidP="005A2A61">
      <w:pPr>
        <w:pStyle w:val="Listtoplevel"/>
      </w:pPr>
      <w:r>
        <w:drawing>
          <wp:anchor distT="0" distB="0" distL="114300" distR="114300" simplePos="0" relativeHeight="251980288" behindDoc="0" locked="0" layoutInCell="1" allowOverlap="1" wp14:anchorId="7B28AE68" wp14:editId="17E9FC61">
            <wp:simplePos x="0" y="0"/>
            <wp:positionH relativeFrom="margin">
              <wp:align>left</wp:align>
            </wp:positionH>
            <wp:positionV relativeFrom="paragraph">
              <wp:posOffset>171533</wp:posOffset>
            </wp:positionV>
            <wp:extent cx="1828804" cy="1828804"/>
            <wp:effectExtent l="0" t="0" r="0" b="0"/>
            <wp:wrapNone/>
            <wp:docPr id="2119614096" name="Picture 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9614096" name="Picture 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4" cy="1828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A2A61">
        <w:t>work with disabled people and their whānau to</w:t>
      </w:r>
      <w:r w:rsidR="00182789">
        <w:t>:</w:t>
      </w:r>
    </w:p>
    <w:p w14:paraId="74C0C07B" w14:textId="58DF37F2" w:rsidR="005A2A61" w:rsidRDefault="005A2A61" w:rsidP="00182789">
      <w:pPr>
        <w:pStyle w:val="Listsecondlevel"/>
      </w:pPr>
      <w:r>
        <w:t>find better ways to keep information about disabled people in their police files</w:t>
      </w:r>
    </w:p>
    <w:p w14:paraId="297B3D5E" w14:textId="06721948" w:rsidR="00550505" w:rsidRDefault="00013AA8" w:rsidP="00182789">
      <w:pPr>
        <w:pStyle w:val="Listsecondlevel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98720" behindDoc="0" locked="0" layoutInCell="1" allowOverlap="1" wp14:anchorId="77490FA9" wp14:editId="624094E1">
                <wp:simplePos x="0" y="0"/>
                <wp:positionH relativeFrom="margin">
                  <wp:align>left</wp:align>
                </wp:positionH>
                <wp:positionV relativeFrom="paragraph">
                  <wp:posOffset>176902</wp:posOffset>
                </wp:positionV>
                <wp:extent cx="1908313" cy="1510748"/>
                <wp:effectExtent l="0" t="0" r="0" b="0"/>
                <wp:wrapNone/>
                <wp:docPr id="2027124326" name="Group 9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08313" cy="1510748"/>
                          <a:chOff x="0" y="0"/>
                          <a:chExt cx="1574165" cy="1233805"/>
                        </a:xfrm>
                      </wpg:grpSpPr>
                      <pic:pic xmlns:pic="http://schemas.openxmlformats.org/drawingml/2006/picture">
                        <pic:nvPicPr>
                          <pic:cNvPr id="338493312" name="Picture 88" descr="A close-up of several paper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4165" cy="12338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105771" name="Graphic 96" descr="Person in wheelchai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08">
                            <a:extLst>
                              <a:ext uri="{96DAC541-7B7A-43D3-8B79-37D633B846F1}">
                                <asvg:svgBlip xmlns:asvg="http://schemas.microsoft.com/office/drawing/2016/SVG/main" r:embed="rId10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32737" y="278296"/>
                            <a:ext cx="508635" cy="5086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39194A12" id="Group 97" o:spid="_x0000_s1026" alt="&quot;&quot;" style="position:absolute;margin-left:0;margin-top:13.95pt;width:150.25pt;height:118.95pt;z-index:251998720;mso-position-horizontal:left;mso-position-horizontal-relative:margin;mso-width-relative:margin;mso-height-relative:margin" coordsize="15741,12338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">
                <v:shape id="Picture 88" o:spid="_x0000_s1027" type="#_x0000_t75" alt="A close-up of several papers&#10;&#10;Description automatically generated" style="position:absolute;width:15741;height:12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">
                  <v:imagedata r:id="rId156" o:title="A close-up of several papers&#10;&#10;Description automatically generated"/>
                </v:shape>
                <v:shape id="Graphic 96" o:spid="_x0000_s1028" type="#_x0000_t75" alt="Person in wheelchair with solid fill" style="position:absolute;left:5327;top:2782;width:5086;height:5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">
                  <v:imagedata r:id="rId111" o:title="Person in wheelchair with solid fill"/>
                </v:shape>
                <w10:wrap anchorx="margin"/>
              </v:group>
            </w:pict>
          </mc:Fallback>
        </mc:AlternateContent>
      </w:r>
      <w:r w:rsidR="00B23C7D">
        <w:t>make</w:t>
      </w:r>
      <w:r w:rsidR="008F69C1">
        <w:t xml:space="preserve"> sure Police policy </w:t>
      </w:r>
      <w:r>
        <w:t xml:space="preserve">has </w:t>
      </w:r>
      <w:r w:rsidR="008F2C05">
        <w:t xml:space="preserve">information about disabled people that </w:t>
      </w:r>
      <w:r w:rsidR="00B23C7D">
        <w:t>frontline police officers can use</w:t>
      </w:r>
      <w:r w:rsidR="009726ED">
        <w:t>.</w:t>
      </w:r>
      <w:r w:rsidR="00B23C7D">
        <w:t xml:space="preserve"> </w:t>
      </w:r>
    </w:p>
    <w:p w14:paraId="2F9955C8" w14:textId="60369B69" w:rsidR="003D4449" w:rsidRDefault="009726ED" w:rsidP="009726ED">
      <w:r>
        <w:rPr>
          <w:noProof/>
        </w:rPr>
        <w:lastRenderedPageBreak/>
        <w:drawing>
          <wp:anchor distT="0" distB="0" distL="114300" distR="114300" simplePos="0" relativeHeight="252013056" behindDoc="0" locked="0" layoutInCell="1" allowOverlap="1" wp14:anchorId="21DD5E0D" wp14:editId="32AE0CF8">
            <wp:simplePos x="0" y="0"/>
            <wp:positionH relativeFrom="margin">
              <wp:align>left</wp:align>
            </wp:positionH>
            <wp:positionV relativeFrom="paragraph">
              <wp:posOffset>-30840</wp:posOffset>
            </wp:positionV>
            <wp:extent cx="1828800" cy="1142089"/>
            <wp:effectExtent l="0" t="0" r="0" b="1270"/>
            <wp:wrapNone/>
            <wp:docPr id="1938811568" name="Picture 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8811568" name="Picture 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142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Police and disabled people also said Police should </w:t>
      </w:r>
      <w:r w:rsidR="007128F2">
        <w:t xml:space="preserve">understand </w:t>
      </w:r>
      <w:r w:rsidR="003D4449">
        <w:t xml:space="preserve">what things are important to </w:t>
      </w:r>
      <w:r w:rsidR="005910CE">
        <w:t xml:space="preserve">disabled people </w:t>
      </w:r>
      <w:r w:rsidR="003D4449">
        <w:t>like</w:t>
      </w:r>
      <w:r w:rsidR="00503DA6">
        <w:t>:</w:t>
      </w:r>
    </w:p>
    <w:p w14:paraId="4EB27684" w14:textId="145C6061" w:rsidR="003D4449" w:rsidRDefault="00884D6A" w:rsidP="009726ED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2020224" behindDoc="0" locked="0" layoutInCell="1" allowOverlap="1" wp14:anchorId="35DF6ADD" wp14:editId="4F595EC5">
                <wp:simplePos x="0" y="0"/>
                <wp:positionH relativeFrom="margin">
                  <wp:align>left</wp:align>
                </wp:positionH>
                <wp:positionV relativeFrom="paragraph">
                  <wp:posOffset>362585</wp:posOffset>
                </wp:positionV>
                <wp:extent cx="1455089" cy="1812207"/>
                <wp:effectExtent l="0" t="0" r="0" b="0"/>
                <wp:wrapNone/>
                <wp:docPr id="190510264" name="Group 10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089" cy="1812207"/>
                          <a:chOff x="0" y="0"/>
                          <a:chExt cx="1725295" cy="2226228"/>
                        </a:xfrm>
                      </wpg:grpSpPr>
                      <pic:pic xmlns:pic="http://schemas.openxmlformats.org/drawingml/2006/picture">
                        <pic:nvPicPr>
                          <pic:cNvPr id="1218415220" name="Picture 99" descr="A person and person in uniform talk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00933"/>
                            <a:ext cx="1725295" cy="1725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2183632" name="Graphic 100" descr="Speech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159">
                            <a:extLst>
                              <a:ext uri="{96DAC541-7B7A-43D3-8B79-37D633B846F1}">
                                <asvg:svgBlip xmlns:asvg="http://schemas.microsoft.com/office/drawing/2016/SVG/main" r:embed="rId16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21419" y="0"/>
                            <a:ext cx="107315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024894" name="Picture 101" descr="A magazine with pictures of peop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23569" y="214686"/>
                            <a:ext cx="468630" cy="3397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0CEE89B3" id="Group 102" o:spid="_x0000_s1026" alt="&quot;&quot;" style="position:absolute;margin-left:0;margin-top:28.55pt;width:114.55pt;height:142.7pt;z-index:252020224;mso-position-horizontal:left;mso-position-horizontal-relative:margin;mso-width-relative:margin;mso-height-relative:margin" coordsize="17252,22262" o:gfxdata="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">
                <v:shape id="Picture 99" o:spid="_x0000_s1027" type="#_x0000_t75" alt="A person and person in uniform talking&#10;&#10;Description automatically generated" style="position:absolute;top:5009;width:17252;height:17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">
                  <v:imagedata r:id="rId162" o:title="A person and person in uniform talking&#10;&#10;Description automatically generated"/>
                </v:shape>
                <v:shape id="Graphic 100" o:spid="_x0000_s1028" type="#_x0000_t75" alt="Speech outline" style="position:absolute;left:4214;width:10731;height:914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">
                  <v:imagedata r:id="rId163" o:title="Speech outline"/>
                </v:shape>
                <v:shape id="Picture 101" o:spid="_x0000_s1029" type="#_x0000_t75" alt="A magazine with pictures of people&#10;&#10;Description automatically generated" style="position:absolute;left:7235;top:2146;width:4686;height:3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">
                  <v:imagedata r:id="rId164" o:title="A magazine with pictures of people&#10;&#10;Description automatically generated"/>
                </v:shape>
                <w10:wrap anchorx="margin"/>
              </v:group>
            </w:pict>
          </mc:Fallback>
        </mc:AlternateContent>
      </w:r>
      <w:r w:rsidR="00550505">
        <w:t>support</w:t>
      </w:r>
      <w:r w:rsidR="00503DA6">
        <w:t xml:space="preserve"> in the community</w:t>
      </w:r>
    </w:p>
    <w:p w14:paraId="174D14E7" w14:textId="4E3993B5" w:rsidR="003D4449" w:rsidRDefault="00550505" w:rsidP="009726ED">
      <w:pPr>
        <w:pStyle w:val="Listtoplevel"/>
      </w:pPr>
      <w:r>
        <w:t xml:space="preserve">disability services </w:t>
      </w:r>
    </w:p>
    <w:p w14:paraId="4EA43343" w14:textId="60A397C2" w:rsidR="0017778B" w:rsidRDefault="00550505" w:rsidP="009726ED">
      <w:pPr>
        <w:pStyle w:val="Listtoplevel"/>
      </w:pPr>
      <w:r w:rsidRPr="0017778B">
        <w:rPr>
          <w:b/>
          <w:bCs/>
        </w:rPr>
        <w:t>resources</w:t>
      </w:r>
      <w:r>
        <w:t xml:space="preserve"> </w:t>
      </w:r>
      <w:r w:rsidR="00A2514A">
        <w:t xml:space="preserve">that </w:t>
      </w:r>
      <w:r>
        <w:t>disabled people</w:t>
      </w:r>
      <w:r w:rsidR="00A2514A">
        <w:t xml:space="preserve"> can use</w:t>
      </w:r>
      <w:r>
        <w:t xml:space="preserve">. </w:t>
      </w:r>
    </w:p>
    <w:p w14:paraId="5EFD67CD" w14:textId="2B9CED7E" w:rsidR="0017778B" w:rsidRDefault="0017778B" w:rsidP="0017778B">
      <w:pPr>
        <w:pStyle w:val="Listtoplevel"/>
        <w:numPr>
          <w:ilvl w:val="0"/>
          <w:numId w:val="0"/>
        </w:numPr>
        <w:ind w:left="4253" w:hanging="567"/>
      </w:pPr>
    </w:p>
    <w:p w14:paraId="3463B1D5" w14:textId="74D31644" w:rsidR="0017778B" w:rsidRDefault="00D46B68" w:rsidP="0017778B">
      <w:r>
        <w:rPr>
          <w:noProof/>
        </w:rPr>
        <w:drawing>
          <wp:anchor distT="0" distB="0" distL="114300" distR="114300" simplePos="0" relativeHeight="252135936" behindDoc="0" locked="0" layoutInCell="1" allowOverlap="1" wp14:anchorId="12A66832" wp14:editId="752F39BE">
            <wp:simplePos x="0" y="0"/>
            <wp:positionH relativeFrom="margin">
              <wp:align>left</wp:align>
            </wp:positionH>
            <wp:positionV relativeFrom="paragraph">
              <wp:posOffset>264160</wp:posOffset>
            </wp:positionV>
            <wp:extent cx="1790700" cy="1658716"/>
            <wp:effectExtent l="0" t="0" r="0" b="0"/>
            <wp:wrapNone/>
            <wp:docPr id="637396100" name="Picture 30" descr="A person holding a piece of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396100" name="Picture 30" descr="A person holding a piece of paper&#10;&#10;Description automatically generated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16587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616F3">
        <w:rPr>
          <w:noProof/>
        </w:rPr>
        <mc:AlternateContent>
          <mc:Choice Requires="wps">
            <w:drawing>
              <wp:anchor distT="0" distB="0" distL="114300" distR="114300" simplePos="0" relativeHeight="252134912" behindDoc="1" locked="0" layoutInCell="1" allowOverlap="1" wp14:anchorId="6C140EB3" wp14:editId="7A360A15">
                <wp:simplePos x="0" y="0"/>
                <wp:positionH relativeFrom="margin">
                  <wp:align>right</wp:align>
                </wp:positionH>
                <wp:positionV relativeFrom="paragraph">
                  <wp:posOffset>17145</wp:posOffset>
                </wp:positionV>
                <wp:extent cx="3514725" cy="2000250"/>
                <wp:effectExtent l="0" t="0" r="9525" b="0"/>
                <wp:wrapNone/>
                <wp:docPr id="1558627270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2000250"/>
                        </a:xfrm>
                        <a:prstGeom prst="rect">
                          <a:avLst/>
                        </a:prstGeom>
                        <a:solidFill>
                          <a:srgbClr val="BDD7EE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494D395B" id="Rectangle 3" o:spid="_x0000_s1026" style="position:absolute;margin-left:225.55pt;margin-top:1.35pt;width:276.75pt;height:157.5pt;z-index:-2511815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" fillcolor="#bdd7ee" stroked="f" strokeweight="1pt">
                <w10:wrap anchorx="margin"/>
              </v:rect>
            </w:pict>
          </mc:Fallback>
        </mc:AlternateContent>
      </w:r>
      <w:r w:rsidR="0017778B" w:rsidRPr="0017778B">
        <w:rPr>
          <w:b/>
          <w:bCs/>
        </w:rPr>
        <w:t>Resources</w:t>
      </w:r>
      <w:r w:rsidR="0017778B">
        <w:t xml:space="preserve"> are things that </w:t>
      </w:r>
      <w:r>
        <w:t xml:space="preserve">can </w:t>
      </w:r>
      <w:r w:rsidR="0017778B">
        <w:t xml:space="preserve">support people to: </w:t>
      </w:r>
    </w:p>
    <w:p w14:paraId="69C1EFB7" w14:textId="4CE7541D" w:rsidR="0017778B" w:rsidRDefault="0017778B" w:rsidP="0017778B">
      <w:pPr>
        <w:pStyle w:val="Listtoplevel"/>
      </w:pPr>
      <w:r>
        <w:t xml:space="preserve">find information they need </w:t>
      </w:r>
    </w:p>
    <w:p w14:paraId="76BBC183" w14:textId="2D760EE3" w:rsidR="0017778B" w:rsidRDefault="0017778B" w:rsidP="0017778B">
      <w:pPr>
        <w:pStyle w:val="Listtoplevel"/>
      </w:pPr>
      <w:r>
        <w:t>do things they need to do.</w:t>
      </w:r>
      <w:r w:rsidR="00D46B68" w:rsidRPr="00D46B68">
        <w:t xml:space="preserve"> </w:t>
      </w:r>
    </w:p>
    <w:p w14:paraId="13038A50" w14:textId="77777777" w:rsidR="00D46B68" w:rsidRDefault="00D46B68" w:rsidP="00D46B68">
      <w:pPr>
        <w:pStyle w:val="Listtoplevel"/>
        <w:numPr>
          <w:ilvl w:val="0"/>
          <w:numId w:val="0"/>
        </w:numPr>
        <w:ind w:left="4253" w:hanging="567"/>
      </w:pPr>
    </w:p>
    <w:p w14:paraId="0F47A670" w14:textId="2BAEC303" w:rsidR="00D46B68" w:rsidRDefault="00D46B68" w:rsidP="00D46B68">
      <w:pPr>
        <w:pStyle w:val="Listtoplevel"/>
        <w:numPr>
          <w:ilvl w:val="0"/>
          <w:numId w:val="0"/>
        </w:numPr>
        <w:ind w:left="4253" w:hanging="567"/>
      </w:pPr>
    </w:p>
    <w:p w14:paraId="6A5A5C11" w14:textId="0DCDA885" w:rsidR="000A3C46" w:rsidRDefault="00550505" w:rsidP="0017778B">
      <w:pPr>
        <w:pStyle w:val="Listtoplevel"/>
      </w:pPr>
      <w:r>
        <w:br w:type="page"/>
      </w:r>
    </w:p>
    <w:p w14:paraId="278AE892" w14:textId="684BEBF7" w:rsidR="00EC5F32" w:rsidRPr="00E43F08" w:rsidRDefault="00DF70BA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bookmarkStart w:id="13" w:name="_Hlk53559738"/>
      <w:r w:rsidRPr="000B6F79">
        <w:rPr>
          <w:noProof/>
          <w:lang w:val="mi-NZ"/>
        </w:rPr>
        <w:lastRenderedPageBreak/>
        <w:drawing>
          <wp:anchor distT="0" distB="0" distL="114300" distR="114300" simplePos="0" relativeHeight="251334144" behindDoc="0" locked="0" layoutInCell="1" allowOverlap="1" wp14:anchorId="32A87506" wp14:editId="2647FB33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1476375" cy="710551"/>
            <wp:effectExtent l="0" t="0" r="0" b="0"/>
            <wp:wrapNone/>
            <wp:docPr id="1384410648" name="Picture 1384410648" descr="The Donald Beasley Institute tohu (logo) is made up of many white koru, which make a circle shape with a red background. The circle has two halves, top and bottom, with a space running between the halves, like a river, where the red background shows through. The top half and the bottom half are a mirror image of each other, representing the whare (home) and the rau (the pit below the home)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207730" name="Picture 467207730" descr="The Donald Beasley Institute tohu (logo) is made up of many white koru, which make a circle shape with a red background. The circle has two halves, top and bottom, with a space running between the halves, like a river, where the red background shows through. The top half and the bottom half are a mirror image of each other, representing the whare (home) and the rau (the pit below the home).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6375" cy="7105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5F32" w:rsidRPr="00E43F08">
        <w:rPr>
          <w:rFonts w:eastAsia="Times New Roman" w:cs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200000" behindDoc="1" locked="0" layoutInCell="1" allowOverlap="1" wp14:anchorId="652EE1CE" wp14:editId="7ED0F9DB">
                <wp:simplePos x="0" y="0"/>
                <wp:positionH relativeFrom="margin">
                  <wp:posOffset>-343949</wp:posOffset>
                </wp:positionH>
                <wp:positionV relativeFrom="paragraph">
                  <wp:posOffset>-268448</wp:posOffset>
                </wp:positionV>
                <wp:extent cx="6234430" cy="9241015"/>
                <wp:effectExtent l="0" t="0" r="13970" b="17780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924101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1EF0AE41" id="Rectangle: Rounded Corners 24" o:spid="_x0000_s1026" style="position:absolute;margin-left:-27.1pt;margin-top:-21.15pt;width:490.9pt;height:727.65pt;z-index:-252116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" filled="f" strokecolor="windowText">
                <w10:wrap anchorx="margin"/>
              </v:rect>
            </w:pict>
          </mc:Fallback>
        </mc:AlternateContent>
      </w:r>
      <w:r w:rsidR="00EC5F32" w:rsidRPr="00E43F08">
        <w:rPr>
          <w:rFonts w:eastAsia="Times New Roman" w:cs="Arial"/>
          <w:szCs w:val="32"/>
          <w:lang w:eastAsia="en-NZ"/>
        </w:rPr>
        <w:t xml:space="preserve">This information has been written by </w:t>
      </w:r>
      <w:r w:rsidRPr="00DF70BA">
        <w:rPr>
          <w:rFonts w:eastAsia="Times New Roman" w:cs="Arial"/>
          <w:szCs w:val="32"/>
          <w:lang w:eastAsia="en-NZ"/>
        </w:rPr>
        <w:t>the Donald Beasl</w:t>
      </w:r>
      <w:r>
        <w:rPr>
          <w:rFonts w:eastAsia="Times New Roman" w:cs="Arial"/>
          <w:szCs w:val="32"/>
          <w:lang w:eastAsia="en-NZ"/>
        </w:rPr>
        <w:t>e</w:t>
      </w:r>
      <w:r w:rsidRPr="00DF70BA">
        <w:rPr>
          <w:rFonts w:eastAsia="Times New Roman" w:cs="Arial"/>
          <w:szCs w:val="32"/>
          <w:lang w:eastAsia="en-NZ"/>
        </w:rPr>
        <w:t>y Institute.</w:t>
      </w:r>
    </w:p>
    <w:p w14:paraId="1708EE33" w14:textId="77777777" w:rsidR="00EC5F32" w:rsidRPr="00E43F08" w:rsidRDefault="00EC5F32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4CA6E71B" w14:textId="77777777" w:rsidR="00EC5F32" w:rsidRPr="00E43F08" w:rsidRDefault="00683296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r>
        <w:rPr>
          <w:noProof/>
        </w:rPr>
        <w:drawing>
          <wp:anchor distT="0" distB="0" distL="114300" distR="114300" simplePos="0" relativeHeight="251205120" behindDoc="0" locked="0" layoutInCell="1" allowOverlap="1" wp14:anchorId="69E17EDB" wp14:editId="7ADDB205">
            <wp:simplePos x="0" y="0"/>
            <wp:positionH relativeFrom="margin">
              <wp:posOffset>0</wp:posOffset>
            </wp:positionH>
            <wp:positionV relativeFrom="paragraph">
              <wp:posOffset>12700</wp:posOffset>
            </wp:positionV>
            <wp:extent cx="1981200" cy="855980"/>
            <wp:effectExtent l="0" t="0" r="0" b="1270"/>
            <wp:wrapNone/>
            <wp:docPr id="1336230554" name="Picture 5" descr="Make it Easy Kia Māmā M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85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5F32" w:rsidRPr="00E43F08">
        <w:rPr>
          <w:rFonts w:eastAsia="Times New Roman" w:cs="Arial"/>
          <w:szCs w:val="32"/>
          <w:lang w:eastAsia="en-NZ"/>
        </w:rPr>
        <w:t>It has been transla</w:t>
      </w:r>
      <w:r w:rsidR="00EC5F32">
        <w:rPr>
          <w:rFonts w:eastAsia="Times New Roman" w:cs="Arial"/>
          <w:szCs w:val="32"/>
          <w:lang w:eastAsia="en-NZ"/>
        </w:rPr>
        <w:t>ted into Easy Read by the Make i</w:t>
      </w:r>
      <w:r w:rsidR="00EC5F32" w:rsidRPr="00E43F08">
        <w:rPr>
          <w:rFonts w:eastAsia="Times New Roman" w:cs="Arial"/>
          <w:szCs w:val="32"/>
          <w:lang w:eastAsia="en-NZ"/>
        </w:rPr>
        <w:t xml:space="preserve">t Easy </w:t>
      </w:r>
      <w:r w:rsidR="00EC5F32">
        <w:rPr>
          <w:rFonts w:eastAsia="Times New Roman" w:cs="Arial"/>
          <w:szCs w:val="32"/>
          <w:lang w:eastAsia="en-NZ"/>
        </w:rPr>
        <w:t xml:space="preserve">Kia </w:t>
      </w:r>
      <w:proofErr w:type="spellStart"/>
      <w:r w:rsidR="00EC5F32">
        <w:rPr>
          <w:rFonts w:eastAsia="Times New Roman" w:cs="Arial"/>
          <w:szCs w:val="32"/>
          <w:lang w:eastAsia="en-NZ"/>
        </w:rPr>
        <w:t>Māmā</w:t>
      </w:r>
      <w:proofErr w:type="spellEnd"/>
      <w:r w:rsidR="00EC5F32">
        <w:rPr>
          <w:rFonts w:eastAsia="Times New Roman" w:cs="Arial"/>
          <w:szCs w:val="32"/>
          <w:lang w:eastAsia="en-NZ"/>
        </w:rPr>
        <w:t xml:space="preserve"> Mai </w:t>
      </w:r>
      <w:r w:rsidR="00EC5F32" w:rsidRPr="00E43F08">
        <w:rPr>
          <w:rFonts w:eastAsia="Times New Roman" w:cs="Arial"/>
          <w:szCs w:val="32"/>
          <w:lang w:eastAsia="en-NZ"/>
        </w:rPr>
        <w:t xml:space="preserve">service of People First New Zealand </w:t>
      </w:r>
      <w:proofErr w:type="spellStart"/>
      <w:r w:rsidR="00EC5F32" w:rsidRPr="00E43F08">
        <w:rPr>
          <w:rFonts w:eastAsia="Times New Roman" w:cs="Arial"/>
          <w:szCs w:val="32"/>
          <w:lang w:eastAsia="en-NZ"/>
        </w:rPr>
        <w:t>Ngā</w:t>
      </w:r>
      <w:proofErr w:type="spellEnd"/>
      <w:r w:rsidR="00EC5F32" w:rsidRPr="00E43F08">
        <w:rPr>
          <w:rFonts w:eastAsia="Times New Roman" w:cs="Arial"/>
          <w:szCs w:val="32"/>
          <w:lang w:eastAsia="en-NZ"/>
        </w:rPr>
        <w:t xml:space="preserve"> </w:t>
      </w:r>
      <w:proofErr w:type="spellStart"/>
      <w:r w:rsidR="00EC5F32" w:rsidRPr="00E43F08">
        <w:rPr>
          <w:rFonts w:eastAsia="Times New Roman" w:cs="Arial"/>
          <w:szCs w:val="32"/>
          <w:lang w:eastAsia="en-NZ"/>
        </w:rPr>
        <w:t>Tāngata</w:t>
      </w:r>
      <w:proofErr w:type="spellEnd"/>
      <w:r w:rsidR="00EC5F32" w:rsidRPr="00E43F08">
        <w:rPr>
          <w:rFonts w:eastAsia="Times New Roman" w:cs="Arial"/>
          <w:szCs w:val="32"/>
          <w:lang w:eastAsia="en-NZ"/>
        </w:rPr>
        <w:t xml:space="preserve"> </w:t>
      </w:r>
      <w:proofErr w:type="spellStart"/>
      <w:r w:rsidR="00EC5F32" w:rsidRPr="00E43F08">
        <w:rPr>
          <w:rFonts w:eastAsia="Times New Roman" w:cs="Arial"/>
          <w:szCs w:val="32"/>
          <w:lang w:eastAsia="en-NZ"/>
        </w:rPr>
        <w:t>Tuatahi</w:t>
      </w:r>
      <w:proofErr w:type="spellEnd"/>
      <w:r w:rsidR="00EC5F32" w:rsidRPr="00E43F08">
        <w:rPr>
          <w:rFonts w:eastAsia="Times New Roman" w:cs="Arial"/>
          <w:szCs w:val="32"/>
          <w:lang w:eastAsia="en-NZ"/>
        </w:rPr>
        <w:t>.</w:t>
      </w:r>
    </w:p>
    <w:p w14:paraId="39FCC2B6" w14:textId="77777777" w:rsidR="00EC5F32" w:rsidRPr="00E43F08" w:rsidRDefault="00683296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  <w:r>
        <w:rPr>
          <w:noProof/>
        </w:rPr>
        <w:drawing>
          <wp:anchor distT="0" distB="0" distL="114300" distR="114300" simplePos="0" relativeHeight="251204096" behindDoc="0" locked="0" layoutInCell="1" allowOverlap="1" wp14:anchorId="61BF555C" wp14:editId="0AB91EC2">
            <wp:simplePos x="0" y="0"/>
            <wp:positionH relativeFrom="margin">
              <wp:align>left</wp:align>
            </wp:positionH>
            <wp:positionV relativeFrom="paragraph">
              <wp:posOffset>174426</wp:posOffset>
            </wp:positionV>
            <wp:extent cx="1971675" cy="986117"/>
            <wp:effectExtent l="0" t="0" r="0" b="5080"/>
            <wp:wrapNone/>
            <wp:docPr id="1960139436" name="Picture 4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986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C69A08" w14:textId="5BD61CF9" w:rsidR="00EC5F32" w:rsidRPr="00E43F08" w:rsidRDefault="00EC5F32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Arial"/>
          <w:szCs w:val="32"/>
          <w:lang w:eastAsia="en-NZ"/>
        </w:rPr>
        <w:t xml:space="preserve">The ideas in this document are not the ideas of People First New Zealand </w:t>
      </w:r>
      <w:proofErr w:type="spellStart"/>
      <w:r w:rsidRPr="00E43F08">
        <w:rPr>
          <w:rFonts w:eastAsia="Times New Roman" w:cs="Arial"/>
          <w:szCs w:val="32"/>
          <w:lang w:eastAsia="en-NZ"/>
        </w:rPr>
        <w:t>Ngā</w:t>
      </w:r>
      <w:proofErr w:type="spellEnd"/>
      <w:r w:rsidRPr="00E43F08">
        <w:rPr>
          <w:rFonts w:eastAsia="Times New Roman" w:cs="Arial"/>
          <w:szCs w:val="32"/>
          <w:lang w:eastAsia="en-NZ"/>
        </w:rPr>
        <w:t xml:space="preserve"> </w:t>
      </w:r>
      <w:proofErr w:type="spellStart"/>
      <w:r w:rsidRPr="00E43F08">
        <w:rPr>
          <w:rFonts w:eastAsia="Times New Roman" w:cs="Arial"/>
          <w:szCs w:val="32"/>
          <w:lang w:eastAsia="en-NZ"/>
        </w:rPr>
        <w:t>Tāngata</w:t>
      </w:r>
      <w:proofErr w:type="spellEnd"/>
      <w:r w:rsidRPr="00E43F08">
        <w:rPr>
          <w:rFonts w:eastAsia="Times New Roman" w:cs="Arial"/>
          <w:szCs w:val="32"/>
          <w:lang w:eastAsia="en-NZ"/>
        </w:rPr>
        <w:t xml:space="preserve"> </w:t>
      </w:r>
      <w:proofErr w:type="spellStart"/>
      <w:r w:rsidRPr="00E43F08">
        <w:rPr>
          <w:rFonts w:eastAsia="Times New Roman" w:cs="Arial"/>
          <w:szCs w:val="32"/>
          <w:lang w:eastAsia="en-NZ"/>
        </w:rPr>
        <w:t>Tuatahi</w:t>
      </w:r>
      <w:proofErr w:type="spellEnd"/>
      <w:r w:rsidRPr="00E43F08">
        <w:rPr>
          <w:rFonts w:eastAsia="Times New Roman" w:cs="Arial"/>
          <w:szCs w:val="32"/>
          <w:lang w:eastAsia="en-NZ"/>
        </w:rPr>
        <w:t>.</w:t>
      </w:r>
    </w:p>
    <w:p w14:paraId="4E0FFD8C" w14:textId="77777777" w:rsidR="00EC5F32" w:rsidRPr="00E43F08" w:rsidRDefault="00EC5F32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567EB920" w14:textId="40227518" w:rsidR="00EC5F32" w:rsidRPr="00E43F08" w:rsidRDefault="00542D70" w:rsidP="00EC5F32">
      <w:pPr>
        <w:ind w:left="3402"/>
        <w:rPr>
          <w:rFonts w:eastAsia="Times New Roman" w:cs="Arial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197952" behindDoc="1" locked="0" layoutInCell="1" allowOverlap="1" wp14:anchorId="58299F62" wp14:editId="74406B9B">
            <wp:simplePos x="0" y="0"/>
            <wp:positionH relativeFrom="margin">
              <wp:posOffset>184785</wp:posOffset>
            </wp:positionH>
            <wp:positionV relativeFrom="paragraph">
              <wp:posOffset>93345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300" name="Picture 300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5F32">
        <w:rPr>
          <w:rFonts w:eastAsia="Times New Roman" w:cs="Arial"/>
          <w:szCs w:val="32"/>
          <w:lang w:eastAsia="en-NZ"/>
        </w:rPr>
        <w:t>Make i</w:t>
      </w:r>
      <w:r w:rsidR="00EC5F32" w:rsidRPr="00E43F08">
        <w:rPr>
          <w:rFonts w:eastAsia="Times New Roman" w:cs="Arial"/>
          <w:szCs w:val="32"/>
          <w:lang w:eastAsia="en-NZ"/>
        </w:rPr>
        <w:t>t Easy uses images from:</w:t>
      </w:r>
    </w:p>
    <w:p w14:paraId="5690F596" w14:textId="77777777" w:rsidR="00EC5F32" w:rsidRPr="00EC6639" w:rsidRDefault="00EC5F32" w:rsidP="00EC5F32">
      <w:pPr>
        <w:ind w:left="3402"/>
        <w:contextualSpacing/>
        <w:rPr>
          <w:rFonts w:eastAsia="Calibri" w:cs="Arial"/>
          <w:sz w:val="20"/>
          <w:szCs w:val="32"/>
          <w:lang w:val="en-GB" w:eastAsia="en-NZ"/>
        </w:rPr>
      </w:pPr>
    </w:p>
    <w:p w14:paraId="122A6A17" w14:textId="0BF7798C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E43F08">
        <w:t>Changepeople.org</w:t>
      </w:r>
    </w:p>
    <w:p w14:paraId="0034ABBB" w14:textId="77777777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  <w:rPr>
          <w:rFonts w:eastAsia="Times New Roman"/>
          <w:sz w:val="2"/>
        </w:rPr>
      </w:pPr>
    </w:p>
    <w:p w14:paraId="7FACE152" w14:textId="2FFEAF8D" w:rsidR="00EC5F32" w:rsidRPr="00E43F08" w:rsidRDefault="00542D70" w:rsidP="00EC5F32">
      <w:pPr>
        <w:pStyle w:val="Listbulletbackpage"/>
        <w:numPr>
          <w:ilvl w:val="6"/>
          <w:numId w:val="12"/>
        </w:numPr>
        <w:spacing w:line="360" w:lineRule="auto"/>
        <w:ind w:left="3969" w:hanging="567"/>
      </w:pPr>
      <w:r w:rsidRPr="00E43F08">
        <w:rPr>
          <w:rFonts w:eastAsia="Times New Roman"/>
          <w:noProof/>
        </w:rPr>
        <w:drawing>
          <wp:anchor distT="0" distB="0" distL="114300" distR="114300" simplePos="0" relativeHeight="251201024" behindDoc="0" locked="0" layoutInCell="1" allowOverlap="1" wp14:anchorId="21F4F527" wp14:editId="773AAD54">
            <wp:simplePos x="0" y="0"/>
            <wp:positionH relativeFrom="margin">
              <wp:align>left</wp:align>
            </wp:positionH>
            <wp:positionV relativeFrom="paragraph">
              <wp:posOffset>137795</wp:posOffset>
            </wp:positionV>
            <wp:extent cx="1809750" cy="203835"/>
            <wp:effectExtent l="0" t="0" r="0" b="5715"/>
            <wp:wrapNone/>
            <wp:docPr id="99" name="Picture 99" descr="Photo Symb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Photo Symbols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5F32" w:rsidRPr="00E43F08">
        <w:t>Photosymbols.com</w:t>
      </w:r>
    </w:p>
    <w:p w14:paraId="264D166E" w14:textId="77777777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  <w:rPr>
          <w:rFonts w:eastAsia="Times New Roman"/>
          <w:sz w:val="2"/>
        </w:rPr>
      </w:pPr>
    </w:p>
    <w:p w14:paraId="766243C3" w14:textId="48F6AA5E" w:rsidR="00EC5F32" w:rsidRPr="00AF668B" w:rsidRDefault="00542D70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>
        <w:rPr>
          <w:noProof/>
          <w:shd w:val="clear" w:color="auto" w:fill="FFFFFF"/>
        </w:rPr>
        <w:drawing>
          <wp:anchor distT="0" distB="0" distL="114300" distR="114300" simplePos="0" relativeHeight="251203072" behindDoc="0" locked="0" layoutInCell="1" allowOverlap="1" wp14:anchorId="5D13AF10" wp14:editId="7524DE5A">
            <wp:simplePos x="0" y="0"/>
            <wp:positionH relativeFrom="column">
              <wp:posOffset>968375</wp:posOffset>
            </wp:positionH>
            <wp:positionV relativeFrom="paragraph">
              <wp:posOffset>165100</wp:posOffset>
            </wp:positionV>
            <wp:extent cx="763270" cy="763270"/>
            <wp:effectExtent l="0" t="0" r="0" b="0"/>
            <wp:wrapNone/>
            <wp:docPr id="399041371" name="Picture 1" descr="T. Woo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041371" name="Picture 1" descr="T. Wood logo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270" cy="763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0"/>
        </w:rPr>
        <w:drawing>
          <wp:anchor distT="0" distB="0" distL="114300" distR="114300" simplePos="0" relativeHeight="251202048" behindDoc="0" locked="0" layoutInCell="1" allowOverlap="1" wp14:anchorId="7F65DFDA" wp14:editId="0C0F4143">
            <wp:simplePos x="0" y="0"/>
            <wp:positionH relativeFrom="margin">
              <wp:align>left</wp:align>
            </wp:positionH>
            <wp:positionV relativeFrom="paragraph">
              <wp:posOffset>92710</wp:posOffset>
            </wp:positionV>
            <wp:extent cx="898525" cy="952500"/>
            <wp:effectExtent l="0" t="0" r="0" b="0"/>
            <wp:wrapNone/>
            <wp:docPr id="100" name="Picture 100" descr="EssGeeSe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EssGeeSee NZ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8525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5F32" w:rsidRPr="00AF668B">
        <w:rPr>
          <w:color w:val="000000"/>
          <w:shd w:val="clear" w:color="auto" w:fill="FFFFFF"/>
        </w:rPr>
        <w:t>SGC Image Works</w:t>
      </w:r>
    </w:p>
    <w:p w14:paraId="32CE8CD2" w14:textId="1E79FD49" w:rsidR="00EC5F32" w:rsidRPr="00CF46AA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proofErr w:type="spellStart"/>
      <w:r w:rsidRPr="00AF668B">
        <w:t>Huriana</w:t>
      </w:r>
      <w:proofErr w:type="spellEnd"/>
      <w:r w:rsidRPr="00CF46AA">
        <w:rPr>
          <w:shd w:val="clear" w:color="auto" w:fill="FFFFFF"/>
        </w:rPr>
        <w:t> </w:t>
      </w:r>
      <w:proofErr w:type="spellStart"/>
      <w:r w:rsidRPr="00CF46AA">
        <w:rPr>
          <w:shd w:val="clear" w:color="auto" w:fill="FFFFFF"/>
        </w:rPr>
        <w:t>Kopeke-Te</w:t>
      </w:r>
      <w:proofErr w:type="spellEnd"/>
      <w:r w:rsidRPr="00CF46AA">
        <w:rPr>
          <w:shd w:val="clear" w:color="auto" w:fill="FFFFFF"/>
        </w:rPr>
        <w:t xml:space="preserve"> </w:t>
      </w:r>
      <w:proofErr w:type="spellStart"/>
      <w:r w:rsidRPr="00CF46AA">
        <w:rPr>
          <w:shd w:val="clear" w:color="auto" w:fill="FFFFFF"/>
        </w:rPr>
        <w:t>Aho</w:t>
      </w:r>
      <w:proofErr w:type="spellEnd"/>
    </w:p>
    <w:p w14:paraId="38FD2D3B" w14:textId="53A0B928" w:rsidR="00EC5F32" w:rsidRPr="00AF668B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CF46AA">
        <w:rPr>
          <w:shd w:val="clear" w:color="auto" w:fill="FFFFFF"/>
        </w:rPr>
        <w:t>T.</w:t>
      </w:r>
      <w:r w:rsidR="003831EB">
        <w:rPr>
          <w:shd w:val="clear" w:color="auto" w:fill="FFFFFF"/>
        </w:rPr>
        <w:t xml:space="preserve"> </w:t>
      </w:r>
      <w:r w:rsidRPr="00CF46AA">
        <w:rPr>
          <w:shd w:val="clear" w:color="auto" w:fill="FFFFFF"/>
        </w:rPr>
        <w:t>Wood.</w:t>
      </w:r>
    </w:p>
    <w:p w14:paraId="63BCFB36" w14:textId="77777777" w:rsidR="00E757C5" w:rsidRPr="0060011B" w:rsidRDefault="00EC5F32" w:rsidP="00EC5F32">
      <w:pPr>
        <w:spacing w:after="120"/>
        <w:ind w:left="3402"/>
        <w:rPr>
          <w:rFonts w:eastAsia="Times New Roman" w:cs="Times New Roman"/>
        </w:rPr>
      </w:pPr>
      <w:r w:rsidRPr="00E43F08">
        <w:rPr>
          <w:rFonts w:ascii="Calibri" w:eastAsia="Times New Roman" w:hAnsi="Calibri" w:cs="Times New Roman"/>
          <w:noProof/>
          <w:lang w:eastAsia="en-NZ"/>
        </w:rPr>
        <w:drawing>
          <wp:anchor distT="0" distB="0" distL="114300" distR="114300" simplePos="0" relativeHeight="251198976" behindDoc="0" locked="0" layoutInCell="1" allowOverlap="1" wp14:anchorId="62748509" wp14:editId="3212303A">
            <wp:simplePos x="0" y="0"/>
            <wp:positionH relativeFrom="column">
              <wp:posOffset>648335</wp:posOffset>
            </wp:positionH>
            <wp:positionV relativeFrom="paragraph">
              <wp:posOffset>659130</wp:posOffset>
            </wp:positionV>
            <wp:extent cx="571500" cy="838200"/>
            <wp:effectExtent l="0" t="0" r="0" b="0"/>
            <wp:wrapNone/>
            <wp:docPr id="296" name="Picture 296" descr="copyrigh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"/>
                    <pic:cNvPicPr>
                      <a:picLocks noChangeAspect="1" noChangeArrowheads="1"/>
                    </pic:cNvPicPr>
                  </pic:nvPicPr>
                  <pic:blipFill rotWithShape="1"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Arial"/>
          <w:szCs w:val="32"/>
          <w:lang w:eastAsia="en-NZ"/>
        </w:rPr>
        <w:br/>
      </w:r>
      <w:r w:rsidRPr="00E43F08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  <w:bookmarkEnd w:id="13"/>
    </w:p>
    <w:sectPr w:rsidR="00E757C5" w:rsidRPr="0060011B" w:rsidSect="00F900C3">
      <w:footerReference w:type="even" r:id="rId174"/>
      <w:footerReference w:type="default" r:id="rId175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9D0929"/>
        <w:left w:val="single" w:sz="24" w:space="24" w:color="9D0929"/>
        <w:bottom w:val="single" w:sz="24" w:space="24" w:color="9D0929"/>
        <w:right w:val="single" w:sz="24" w:space="24" w:color="9D0929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5DEEA44" w14:textId="77777777" w:rsidR="00456A13" w:rsidRDefault="00456A13">
      <w:pPr>
        <w:spacing w:line="240" w:lineRule="auto"/>
      </w:pPr>
      <w:r>
        <w:separator/>
      </w:r>
    </w:p>
  </w:endnote>
  <w:endnote w:type="continuationSeparator" w:id="0">
    <w:p w14:paraId="6325BDC5" w14:textId="77777777" w:rsidR="00456A13" w:rsidRDefault="00456A1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675C374F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57C2CCCE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6667C5AE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36177F53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7FF0585" w14:textId="77777777" w:rsidR="00456A13" w:rsidRDefault="00456A13">
      <w:pPr>
        <w:spacing w:line="240" w:lineRule="auto"/>
      </w:pPr>
      <w:r>
        <w:separator/>
      </w:r>
    </w:p>
  </w:footnote>
  <w:footnote w:type="continuationSeparator" w:id="0">
    <w:p w14:paraId="3CA5C48F" w14:textId="77777777" w:rsidR="00456A13" w:rsidRDefault="00456A13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1BB35A98"/>
    <w:multiLevelType w:val="hybridMultilevel"/>
    <w:tmpl w:val="A17819D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6" w15:restartNumberingAfterBreak="0">
    <w:nsid w:val="259C11BD"/>
    <w:multiLevelType w:val="multilevel"/>
    <w:tmpl w:val="5C3C062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8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9" w15:restartNumberingAfterBreak="0">
    <w:nsid w:val="45FF036A"/>
    <w:multiLevelType w:val="multilevel"/>
    <w:tmpl w:val="3ADA290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0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1" w15:restartNumberingAfterBreak="0">
    <w:nsid w:val="4E957FDA"/>
    <w:multiLevelType w:val="hybridMultilevel"/>
    <w:tmpl w:val="2F4A95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EA13051"/>
    <w:multiLevelType w:val="multilevel"/>
    <w:tmpl w:val="8F94856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3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2FC643A"/>
    <w:multiLevelType w:val="multilevel"/>
    <w:tmpl w:val="AFFC02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6" w15:restartNumberingAfterBreak="0">
    <w:nsid w:val="5AAC493C"/>
    <w:multiLevelType w:val="hybridMultilevel"/>
    <w:tmpl w:val="804A01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D29470E"/>
    <w:multiLevelType w:val="hybridMultilevel"/>
    <w:tmpl w:val="50486A94"/>
    <w:lvl w:ilvl="0" w:tplc="14090001">
      <w:start w:val="1"/>
      <w:numFmt w:val="bullet"/>
      <w:lvlText w:val=""/>
      <w:lvlJc w:val="left"/>
      <w:pPr>
        <w:ind w:left="4046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4766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486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206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6926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646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366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086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9806" w:hanging="360"/>
      </w:pPr>
      <w:rPr>
        <w:rFonts w:ascii="Wingdings" w:hAnsi="Wingdings" w:hint="default"/>
      </w:rPr>
    </w:lvl>
  </w:abstractNum>
  <w:abstractNum w:abstractNumId="18" w15:restartNumberingAfterBreak="0">
    <w:nsid w:val="62425B76"/>
    <w:multiLevelType w:val="multilevel"/>
    <w:tmpl w:val="255CBE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20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DAC7954"/>
    <w:multiLevelType w:val="multilevel"/>
    <w:tmpl w:val="C01681B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2" w15:restartNumberingAfterBreak="0">
    <w:nsid w:val="7F5A65B5"/>
    <w:multiLevelType w:val="multilevel"/>
    <w:tmpl w:val="362C9B3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7"/>
  </w:num>
  <w:num w:numId="2">
    <w:abstractNumId w:val="2"/>
  </w:num>
  <w:num w:numId="3">
    <w:abstractNumId w:val="15"/>
  </w:num>
  <w:num w:numId="4">
    <w:abstractNumId w:val="19"/>
  </w:num>
  <w:num w:numId="5">
    <w:abstractNumId w:val="8"/>
  </w:num>
  <w:num w:numId="6">
    <w:abstractNumId w:val="4"/>
  </w:num>
  <w:num w:numId="7">
    <w:abstractNumId w:val="3"/>
  </w:num>
  <w:num w:numId="8">
    <w:abstractNumId w:val="13"/>
  </w:num>
  <w:num w:numId="9">
    <w:abstractNumId w:val="1"/>
  </w:num>
  <w:num w:numId="10">
    <w:abstractNumId w:val="10"/>
  </w:num>
  <w:num w:numId="11">
    <w:abstractNumId w:val="0"/>
  </w:num>
  <w:num w:numId="12">
    <w:abstractNumId w:val="20"/>
  </w:num>
  <w:num w:numId="13">
    <w:abstractNumId w:val="17"/>
  </w:num>
  <w:num w:numId="14">
    <w:abstractNumId w:val="2"/>
  </w:num>
  <w:num w:numId="15">
    <w:abstractNumId w:val="11"/>
  </w:num>
  <w:num w:numId="16">
    <w:abstractNumId w:val="16"/>
  </w:num>
  <w:num w:numId="17">
    <w:abstractNumId w:val="21"/>
  </w:num>
  <w:num w:numId="18">
    <w:abstractNumId w:val="12"/>
  </w:num>
  <w:num w:numId="19">
    <w:abstractNumId w:val="6"/>
  </w:num>
  <w:num w:numId="20">
    <w:abstractNumId w:val="9"/>
  </w:num>
  <w:num w:numId="21">
    <w:abstractNumId w:val="22"/>
  </w:num>
  <w:num w:numId="22">
    <w:abstractNumId w:val="18"/>
  </w:num>
  <w:num w:numId="23">
    <w:abstractNumId w:val="14"/>
  </w:num>
  <w:num w:numId="2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3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kwrQUA5faj2CwAAAA="/>
  </w:docVars>
  <w:rsids>
    <w:rsidRoot w:val="00F077DE"/>
    <w:rsid w:val="000013CC"/>
    <w:rsid w:val="000043F3"/>
    <w:rsid w:val="00005DB6"/>
    <w:rsid w:val="000064D2"/>
    <w:rsid w:val="00010A97"/>
    <w:rsid w:val="00013772"/>
    <w:rsid w:val="00013AA8"/>
    <w:rsid w:val="0002203D"/>
    <w:rsid w:val="000227B4"/>
    <w:rsid w:val="00023C7C"/>
    <w:rsid w:val="00023CC2"/>
    <w:rsid w:val="0003092A"/>
    <w:rsid w:val="00031399"/>
    <w:rsid w:val="00043339"/>
    <w:rsid w:val="0004557B"/>
    <w:rsid w:val="00050B83"/>
    <w:rsid w:val="00053A07"/>
    <w:rsid w:val="00066822"/>
    <w:rsid w:val="00073E58"/>
    <w:rsid w:val="00074E4A"/>
    <w:rsid w:val="00076BF7"/>
    <w:rsid w:val="00077208"/>
    <w:rsid w:val="00085B41"/>
    <w:rsid w:val="00085E05"/>
    <w:rsid w:val="0009079F"/>
    <w:rsid w:val="00095FCC"/>
    <w:rsid w:val="000964F9"/>
    <w:rsid w:val="000A3C46"/>
    <w:rsid w:val="000A3FA4"/>
    <w:rsid w:val="000A4322"/>
    <w:rsid w:val="000B0304"/>
    <w:rsid w:val="000C3813"/>
    <w:rsid w:val="000C3E31"/>
    <w:rsid w:val="000C76C4"/>
    <w:rsid w:val="000C77F3"/>
    <w:rsid w:val="000D270E"/>
    <w:rsid w:val="000D2B45"/>
    <w:rsid w:val="000E0B7E"/>
    <w:rsid w:val="000E5F5F"/>
    <w:rsid w:val="000F1555"/>
    <w:rsid w:val="000F5CE7"/>
    <w:rsid w:val="00105168"/>
    <w:rsid w:val="00122416"/>
    <w:rsid w:val="0012443C"/>
    <w:rsid w:val="00124EA8"/>
    <w:rsid w:val="00127119"/>
    <w:rsid w:val="001503D5"/>
    <w:rsid w:val="001572A5"/>
    <w:rsid w:val="001619FD"/>
    <w:rsid w:val="0016737B"/>
    <w:rsid w:val="0017256B"/>
    <w:rsid w:val="001754F4"/>
    <w:rsid w:val="00175C2C"/>
    <w:rsid w:val="001763D7"/>
    <w:rsid w:val="0017778B"/>
    <w:rsid w:val="00182789"/>
    <w:rsid w:val="00184F26"/>
    <w:rsid w:val="001933B3"/>
    <w:rsid w:val="001A1558"/>
    <w:rsid w:val="001A2C34"/>
    <w:rsid w:val="001A6043"/>
    <w:rsid w:val="001B4DD5"/>
    <w:rsid w:val="001C344F"/>
    <w:rsid w:val="001C4741"/>
    <w:rsid w:val="001D18B1"/>
    <w:rsid w:val="001D223E"/>
    <w:rsid w:val="001D5F56"/>
    <w:rsid w:val="001E3429"/>
    <w:rsid w:val="001E3C8E"/>
    <w:rsid w:val="001E45AD"/>
    <w:rsid w:val="001F0F29"/>
    <w:rsid w:val="001F3D19"/>
    <w:rsid w:val="001F5088"/>
    <w:rsid w:val="001F653F"/>
    <w:rsid w:val="002012F8"/>
    <w:rsid w:val="00201791"/>
    <w:rsid w:val="00205F0F"/>
    <w:rsid w:val="0022318C"/>
    <w:rsid w:val="00226F54"/>
    <w:rsid w:val="00231BD8"/>
    <w:rsid w:val="00242453"/>
    <w:rsid w:val="00252CA2"/>
    <w:rsid w:val="0025601C"/>
    <w:rsid w:val="00257D60"/>
    <w:rsid w:val="00261BF8"/>
    <w:rsid w:val="00263263"/>
    <w:rsid w:val="00266B9F"/>
    <w:rsid w:val="00271937"/>
    <w:rsid w:val="00273882"/>
    <w:rsid w:val="002849EE"/>
    <w:rsid w:val="002B41A6"/>
    <w:rsid w:val="002C6869"/>
    <w:rsid w:val="002D0293"/>
    <w:rsid w:val="002D211E"/>
    <w:rsid w:val="002E3065"/>
    <w:rsid w:val="002E6300"/>
    <w:rsid w:val="002F25DA"/>
    <w:rsid w:val="002F61A9"/>
    <w:rsid w:val="003062BA"/>
    <w:rsid w:val="00306D11"/>
    <w:rsid w:val="00307E52"/>
    <w:rsid w:val="00315307"/>
    <w:rsid w:val="00320C54"/>
    <w:rsid w:val="00323BF7"/>
    <w:rsid w:val="00323EB3"/>
    <w:rsid w:val="00336B5A"/>
    <w:rsid w:val="00343B42"/>
    <w:rsid w:val="003448E6"/>
    <w:rsid w:val="00345060"/>
    <w:rsid w:val="0035242B"/>
    <w:rsid w:val="00357DE3"/>
    <w:rsid w:val="0036151E"/>
    <w:rsid w:val="00363869"/>
    <w:rsid w:val="00371C85"/>
    <w:rsid w:val="00373D9E"/>
    <w:rsid w:val="00377905"/>
    <w:rsid w:val="003818B2"/>
    <w:rsid w:val="003831EB"/>
    <w:rsid w:val="003877E6"/>
    <w:rsid w:val="003926B0"/>
    <w:rsid w:val="003B3634"/>
    <w:rsid w:val="003B5D62"/>
    <w:rsid w:val="003D4449"/>
    <w:rsid w:val="003D582E"/>
    <w:rsid w:val="003E2010"/>
    <w:rsid w:val="003F07F7"/>
    <w:rsid w:val="003F37FC"/>
    <w:rsid w:val="003F5628"/>
    <w:rsid w:val="004002DD"/>
    <w:rsid w:val="0040739E"/>
    <w:rsid w:val="00416F45"/>
    <w:rsid w:val="00420E83"/>
    <w:rsid w:val="00435D8B"/>
    <w:rsid w:val="004370B0"/>
    <w:rsid w:val="004535B5"/>
    <w:rsid w:val="004567B0"/>
    <w:rsid w:val="00456A13"/>
    <w:rsid w:val="0046449F"/>
    <w:rsid w:val="00464BE2"/>
    <w:rsid w:val="00473936"/>
    <w:rsid w:val="004824B8"/>
    <w:rsid w:val="00490C89"/>
    <w:rsid w:val="0049375D"/>
    <w:rsid w:val="0049678D"/>
    <w:rsid w:val="004A56F2"/>
    <w:rsid w:val="004B6C4F"/>
    <w:rsid w:val="004C417B"/>
    <w:rsid w:val="004C4292"/>
    <w:rsid w:val="004C432A"/>
    <w:rsid w:val="004C58BB"/>
    <w:rsid w:val="004C7306"/>
    <w:rsid w:val="004D30B1"/>
    <w:rsid w:val="004D32E9"/>
    <w:rsid w:val="004F56C0"/>
    <w:rsid w:val="00501C17"/>
    <w:rsid w:val="00503AD5"/>
    <w:rsid w:val="00503DA6"/>
    <w:rsid w:val="00504D99"/>
    <w:rsid w:val="005117F6"/>
    <w:rsid w:val="00517CAC"/>
    <w:rsid w:val="005222CA"/>
    <w:rsid w:val="00522E5E"/>
    <w:rsid w:val="0052425E"/>
    <w:rsid w:val="00527845"/>
    <w:rsid w:val="00533023"/>
    <w:rsid w:val="005372AD"/>
    <w:rsid w:val="00542D70"/>
    <w:rsid w:val="00543B45"/>
    <w:rsid w:val="005449B1"/>
    <w:rsid w:val="00545804"/>
    <w:rsid w:val="00550505"/>
    <w:rsid w:val="005538C2"/>
    <w:rsid w:val="00570380"/>
    <w:rsid w:val="00583C94"/>
    <w:rsid w:val="005910CE"/>
    <w:rsid w:val="005921AD"/>
    <w:rsid w:val="005A2A61"/>
    <w:rsid w:val="005A7902"/>
    <w:rsid w:val="005B370F"/>
    <w:rsid w:val="005E3008"/>
    <w:rsid w:val="005F2F46"/>
    <w:rsid w:val="0060011B"/>
    <w:rsid w:val="00613BE8"/>
    <w:rsid w:val="00621884"/>
    <w:rsid w:val="0064667B"/>
    <w:rsid w:val="006469E0"/>
    <w:rsid w:val="0065150E"/>
    <w:rsid w:val="00657379"/>
    <w:rsid w:val="00672AB7"/>
    <w:rsid w:val="0067407C"/>
    <w:rsid w:val="00683296"/>
    <w:rsid w:val="006932A1"/>
    <w:rsid w:val="0069363B"/>
    <w:rsid w:val="006A4914"/>
    <w:rsid w:val="006B0C09"/>
    <w:rsid w:val="006B1B6D"/>
    <w:rsid w:val="006B4320"/>
    <w:rsid w:val="006B45FC"/>
    <w:rsid w:val="006C5C26"/>
    <w:rsid w:val="006D12ED"/>
    <w:rsid w:val="006E050D"/>
    <w:rsid w:val="006E32EF"/>
    <w:rsid w:val="006E5056"/>
    <w:rsid w:val="006E5E2B"/>
    <w:rsid w:val="006F6BB6"/>
    <w:rsid w:val="00705CA3"/>
    <w:rsid w:val="0070655F"/>
    <w:rsid w:val="007104FC"/>
    <w:rsid w:val="007128F2"/>
    <w:rsid w:val="0071684A"/>
    <w:rsid w:val="00724A62"/>
    <w:rsid w:val="00736E4E"/>
    <w:rsid w:val="0074013A"/>
    <w:rsid w:val="00744842"/>
    <w:rsid w:val="0078187D"/>
    <w:rsid w:val="007829EC"/>
    <w:rsid w:val="00784D00"/>
    <w:rsid w:val="0078587B"/>
    <w:rsid w:val="00790832"/>
    <w:rsid w:val="007A0E5B"/>
    <w:rsid w:val="007A0F24"/>
    <w:rsid w:val="007A307B"/>
    <w:rsid w:val="007A6F59"/>
    <w:rsid w:val="007B3E45"/>
    <w:rsid w:val="007B57BC"/>
    <w:rsid w:val="007B6195"/>
    <w:rsid w:val="007B6BF2"/>
    <w:rsid w:val="007B734A"/>
    <w:rsid w:val="007C7764"/>
    <w:rsid w:val="007D4FB4"/>
    <w:rsid w:val="007E59A5"/>
    <w:rsid w:val="007E7233"/>
    <w:rsid w:val="00806B6A"/>
    <w:rsid w:val="008318AA"/>
    <w:rsid w:val="00832F98"/>
    <w:rsid w:val="00840E1C"/>
    <w:rsid w:val="00841A33"/>
    <w:rsid w:val="00845BD3"/>
    <w:rsid w:val="008546E6"/>
    <w:rsid w:val="00863D53"/>
    <w:rsid w:val="00866322"/>
    <w:rsid w:val="00870FF6"/>
    <w:rsid w:val="0087355B"/>
    <w:rsid w:val="00881783"/>
    <w:rsid w:val="008848CB"/>
    <w:rsid w:val="00884D6A"/>
    <w:rsid w:val="00887F23"/>
    <w:rsid w:val="0089127D"/>
    <w:rsid w:val="0089356F"/>
    <w:rsid w:val="008A3776"/>
    <w:rsid w:val="008B7CD5"/>
    <w:rsid w:val="008D420B"/>
    <w:rsid w:val="008D437D"/>
    <w:rsid w:val="008E3396"/>
    <w:rsid w:val="008F10A2"/>
    <w:rsid w:val="008F2AE6"/>
    <w:rsid w:val="008F2C05"/>
    <w:rsid w:val="008F67BD"/>
    <w:rsid w:val="008F69C1"/>
    <w:rsid w:val="00905B56"/>
    <w:rsid w:val="009079F1"/>
    <w:rsid w:val="00931287"/>
    <w:rsid w:val="00935570"/>
    <w:rsid w:val="009371FD"/>
    <w:rsid w:val="00937B3A"/>
    <w:rsid w:val="009411B0"/>
    <w:rsid w:val="0094348C"/>
    <w:rsid w:val="0094516C"/>
    <w:rsid w:val="00967135"/>
    <w:rsid w:val="00970AA9"/>
    <w:rsid w:val="00971929"/>
    <w:rsid w:val="009726ED"/>
    <w:rsid w:val="00974E0B"/>
    <w:rsid w:val="00976121"/>
    <w:rsid w:val="009817E0"/>
    <w:rsid w:val="0098180B"/>
    <w:rsid w:val="009A63CF"/>
    <w:rsid w:val="009A7522"/>
    <w:rsid w:val="009B1F17"/>
    <w:rsid w:val="009B6B05"/>
    <w:rsid w:val="009C351F"/>
    <w:rsid w:val="009D3C86"/>
    <w:rsid w:val="009E044B"/>
    <w:rsid w:val="009E117C"/>
    <w:rsid w:val="009E5BAA"/>
    <w:rsid w:val="009F46F6"/>
    <w:rsid w:val="00A009A1"/>
    <w:rsid w:val="00A12915"/>
    <w:rsid w:val="00A13895"/>
    <w:rsid w:val="00A15212"/>
    <w:rsid w:val="00A1608E"/>
    <w:rsid w:val="00A16AA0"/>
    <w:rsid w:val="00A2317C"/>
    <w:rsid w:val="00A2514A"/>
    <w:rsid w:val="00A33845"/>
    <w:rsid w:val="00A6480C"/>
    <w:rsid w:val="00A67570"/>
    <w:rsid w:val="00A74225"/>
    <w:rsid w:val="00A74B07"/>
    <w:rsid w:val="00A8318B"/>
    <w:rsid w:val="00A921EC"/>
    <w:rsid w:val="00A94101"/>
    <w:rsid w:val="00A96BAC"/>
    <w:rsid w:val="00AA12FB"/>
    <w:rsid w:val="00AB6E02"/>
    <w:rsid w:val="00AE01A4"/>
    <w:rsid w:val="00AE6D67"/>
    <w:rsid w:val="00B01588"/>
    <w:rsid w:val="00B06730"/>
    <w:rsid w:val="00B23C7D"/>
    <w:rsid w:val="00B30627"/>
    <w:rsid w:val="00B30736"/>
    <w:rsid w:val="00B34872"/>
    <w:rsid w:val="00B40415"/>
    <w:rsid w:val="00B408F7"/>
    <w:rsid w:val="00B41DF4"/>
    <w:rsid w:val="00B50B0B"/>
    <w:rsid w:val="00B50BEA"/>
    <w:rsid w:val="00B5246B"/>
    <w:rsid w:val="00B62E2A"/>
    <w:rsid w:val="00B70CF0"/>
    <w:rsid w:val="00B75546"/>
    <w:rsid w:val="00B81A2E"/>
    <w:rsid w:val="00B83E3B"/>
    <w:rsid w:val="00B8656B"/>
    <w:rsid w:val="00B90B64"/>
    <w:rsid w:val="00B92CC3"/>
    <w:rsid w:val="00B972E3"/>
    <w:rsid w:val="00BA0E4A"/>
    <w:rsid w:val="00BA7775"/>
    <w:rsid w:val="00BB0241"/>
    <w:rsid w:val="00BB2A7E"/>
    <w:rsid w:val="00BB748A"/>
    <w:rsid w:val="00BC2C55"/>
    <w:rsid w:val="00BC3A64"/>
    <w:rsid w:val="00BC7E04"/>
    <w:rsid w:val="00BD34B6"/>
    <w:rsid w:val="00BD7667"/>
    <w:rsid w:val="00BF5DDC"/>
    <w:rsid w:val="00C01EA5"/>
    <w:rsid w:val="00C02E4E"/>
    <w:rsid w:val="00C200AE"/>
    <w:rsid w:val="00C221AB"/>
    <w:rsid w:val="00C31FD1"/>
    <w:rsid w:val="00C34ED7"/>
    <w:rsid w:val="00C3743E"/>
    <w:rsid w:val="00C44FF0"/>
    <w:rsid w:val="00C45163"/>
    <w:rsid w:val="00C45901"/>
    <w:rsid w:val="00C520C1"/>
    <w:rsid w:val="00C561EC"/>
    <w:rsid w:val="00C62BBC"/>
    <w:rsid w:val="00C633BD"/>
    <w:rsid w:val="00C71BB7"/>
    <w:rsid w:val="00C8508F"/>
    <w:rsid w:val="00CA535A"/>
    <w:rsid w:val="00CB01C7"/>
    <w:rsid w:val="00CB1EA8"/>
    <w:rsid w:val="00CB29B7"/>
    <w:rsid w:val="00CB3AC3"/>
    <w:rsid w:val="00CB6C4B"/>
    <w:rsid w:val="00CB75A4"/>
    <w:rsid w:val="00CC17D1"/>
    <w:rsid w:val="00CC26FE"/>
    <w:rsid w:val="00CE40D6"/>
    <w:rsid w:val="00CF4FE4"/>
    <w:rsid w:val="00D056CA"/>
    <w:rsid w:val="00D06820"/>
    <w:rsid w:val="00D12B66"/>
    <w:rsid w:val="00D3280E"/>
    <w:rsid w:val="00D32BB9"/>
    <w:rsid w:val="00D33833"/>
    <w:rsid w:val="00D372BB"/>
    <w:rsid w:val="00D422F0"/>
    <w:rsid w:val="00D46B68"/>
    <w:rsid w:val="00D55CF8"/>
    <w:rsid w:val="00D57A54"/>
    <w:rsid w:val="00D60462"/>
    <w:rsid w:val="00D615B9"/>
    <w:rsid w:val="00D652D9"/>
    <w:rsid w:val="00D67451"/>
    <w:rsid w:val="00D71508"/>
    <w:rsid w:val="00D73FA8"/>
    <w:rsid w:val="00D747E9"/>
    <w:rsid w:val="00D76A7D"/>
    <w:rsid w:val="00D852B6"/>
    <w:rsid w:val="00D854C6"/>
    <w:rsid w:val="00D975F3"/>
    <w:rsid w:val="00DA2F1C"/>
    <w:rsid w:val="00DC1E89"/>
    <w:rsid w:val="00DC2BD3"/>
    <w:rsid w:val="00DC4BF2"/>
    <w:rsid w:val="00DC5D2A"/>
    <w:rsid w:val="00DE28E6"/>
    <w:rsid w:val="00DF2E18"/>
    <w:rsid w:val="00DF6BBA"/>
    <w:rsid w:val="00DF70BA"/>
    <w:rsid w:val="00DF7909"/>
    <w:rsid w:val="00E0333C"/>
    <w:rsid w:val="00E06A51"/>
    <w:rsid w:val="00E06A85"/>
    <w:rsid w:val="00E07760"/>
    <w:rsid w:val="00E1414A"/>
    <w:rsid w:val="00E17BF8"/>
    <w:rsid w:val="00E23F71"/>
    <w:rsid w:val="00E25EA4"/>
    <w:rsid w:val="00E268FE"/>
    <w:rsid w:val="00E301CA"/>
    <w:rsid w:val="00E4007E"/>
    <w:rsid w:val="00E47FF5"/>
    <w:rsid w:val="00E56A37"/>
    <w:rsid w:val="00E70E61"/>
    <w:rsid w:val="00E714B9"/>
    <w:rsid w:val="00E757C5"/>
    <w:rsid w:val="00E76944"/>
    <w:rsid w:val="00E77799"/>
    <w:rsid w:val="00E77D78"/>
    <w:rsid w:val="00E97C8E"/>
    <w:rsid w:val="00EA178C"/>
    <w:rsid w:val="00EA2667"/>
    <w:rsid w:val="00EA567F"/>
    <w:rsid w:val="00EB1CAE"/>
    <w:rsid w:val="00EC2AB7"/>
    <w:rsid w:val="00EC2E8A"/>
    <w:rsid w:val="00EC5F32"/>
    <w:rsid w:val="00ED2BB6"/>
    <w:rsid w:val="00ED6CA3"/>
    <w:rsid w:val="00EE07E6"/>
    <w:rsid w:val="00EE11FF"/>
    <w:rsid w:val="00EF2E79"/>
    <w:rsid w:val="00EF4A04"/>
    <w:rsid w:val="00EF5DDA"/>
    <w:rsid w:val="00F02F72"/>
    <w:rsid w:val="00F077DE"/>
    <w:rsid w:val="00F20BCC"/>
    <w:rsid w:val="00F24650"/>
    <w:rsid w:val="00F32DCE"/>
    <w:rsid w:val="00F4405E"/>
    <w:rsid w:val="00F4564F"/>
    <w:rsid w:val="00F46339"/>
    <w:rsid w:val="00F47672"/>
    <w:rsid w:val="00F62757"/>
    <w:rsid w:val="00F63B0A"/>
    <w:rsid w:val="00F65083"/>
    <w:rsid w:val="00F87859"/>
    <w:rsid w:val="00F900C3"/>
    <w:rsid w:val="00F93561"/>
    <w:rsid w:val="00FA55C9"/>
    <w:rsid w:val="00FB1143"/>
    <w:rsid w:val="00FB4C99"/>
    <w:rsid w:val="00FB4FA6"/>
    <w:rsid w:val="00FC1BD7"/>
    <w:rsid w:val="00FD515D"/>
    <w:rsid w:val="00FE2192"/>
    <w:rsid w:val="00FE2873"/>
    <w:rsid w:val="00FF79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4E0351"/>
  <w15:chartTrackingRefBased/>
  <w15:docId w15:val="{4ABBA0A8-BC50-46B3-89D8-555298DF60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qFormat="1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uiPriority w:val="4"/>
    <w:qFormat/>
    <w:rsid w:val="009726ED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F900C3"/>
    <w:pPr>
      <w:keepNext/>
      <w:keepLines/>
      <w:widowControl w:val="0"/>
      <w:pBdr>
        <w:top w:val="single" w:sz="18" w:space="10" w:color="9D0929"/>
        <w:left w:val="single" w:sz="18" w:space="4" w:color="9D0929"/>
        <w:bottom w:val="single" w:sz="18" w:space="0" w:color="9D0929"/>
        <w:right w:val="single" w:sz="18" w:space="4" w:color="9D0929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F900C3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1,Recommendation,List Paragraph11,TOC style,lp1,Bullet OSM,Proposal Bullet List,Bullets,List Paragraph numbered,List Bullet indent,Level 3,Rec para,List 1,Other List,Bullet List,FooterText,numbered,列出段落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1 Char,Recommendation Char,List Paragraph11 Char,TOC style Char,lp1 Char,Bullet OSM Char,Proposal Bullet List Char,Bullets Char,List Paragraph numbered Char,List Bullet indent Char,Level 3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E76944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56"/>
      <w:szCs w:val="56"/>
      <w:lang w:val="en-NZ" w:eastAsia="en-GB"/>
    </w:rPr>
  </w:style>
  <w:style w:type="character" w:customStyle="1" w:styleId="TitleChar">
    <w:name w:val="Title Char"/>
    <w:basedOn w:val="DefaultParagraphFont"/>
    <w:link w:val="Title"/>
    <w:rsid w:val="00E76944"/>
    <w:rPr>
      <w:rFonts w:ascii="Arial" w:eastAsiaTheme="majorEastAsia" w:hAnsi="Arial" w:cstheme="majorBidi"/>
      <w:b/>
      <w:color w:val="000000" w:themeColor="text1"/>
      <w:spacing w:val="-10"/>
      <w:kern w:val="28"/>
      <w:sz w:val="56"/>
      <w:szCs w:val="56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styleId="NormalWeb">
    <w:name w:val="Normal (Web)"/>
    <w:basedOn w:val="Normal"/>
    <w:uiPriority w:val="99"/>
    <w:semiHidden/>
    <w:unhideWhenUsed/>
    <w:rsid w:val="009E044B"/>
    <w:pPr>
      <w:spacing w:before="100" w:beforeAutospacing="1" w:after="100" w:afterAutospacing="1" w:line="240" w:lineRule="auto"/>
      <w:ind w:left="0"/>
    </w:pPr>
    <w:rPr>
      <w:rFonts w:ascii="Times New Roman" w:eastAsia="Times New Roman" w:hAnsi="Times New Roman" w:cs="Times New Roman"/>
      <w:sz w:val="24"/>
      <w:lang w:val="en-NZ" w:eastAsia="en-NZ"/>
    </w:rPr>
  </w:style>
  <w:style w:type="character" w:styleId="Strong">
    <w:name w:val="Strong"/>
    <w:basedOn w:val="DefaultParagraphFont"/>
    <w:uiPriority w:val="22"/>
    <w:qFormat/>
    <w:rsid w:val="00550505"/>
    <w:rPr>
      <w:b/>
      <w:bCs/>
    </w:rPr>
  </w:style>
  <w:style w:type="character" w:styleId="UnresolvedMention">
    <w:name w:val="Unresolved Mention"/>
    <w:basedOn w:val="DefaultParagraphFont"/>
    <w:uiPriority w:val="99"/>
    <w:semiHidden/>
    <w:unhideWhenUsed/>
    <w:rsid w:val="000F5CE7"/>
    <w:rPr>
      <w:color w:val="605E5C"/>
      <w:shd w:val="clear" w:color="auto" w:fill="E1DFDD"/>
    </w:rPr>
  </w:style>
  <w:style w:type="paragraph" w:styleId="TOCHeading">
    <w:name w:val="TOC Heading"/>
    <w:basedOn w:val="Heading1"/>
    <w:next w:val="Normal"/>
    <w:uiPriority w:val="39"/>
    <w:unhideWhenUsed/>
    <w:qFormat/>
    <w:rsid w:val="000E0B7E"/>
    <w:pPr>
      <w:widowControl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kern w:val="0"/>
      <w:sz w:val="32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0E0B7E"/>
    <w:pPr>
      <w:spacing w:after="100"/>
      <w:ind w:left="0"/>
    </w:pPr>
  </w:style>
  <w:style w:type="paragraph" w:styleId="TOC2">
    <w:name w:val="toc 2"/>
    <w:basedOn w:val="Normal"/>
    <w:next w:val="Normal"/>
    <w:autoRedefine/>
    <w:uiPriority w:val="39"/>
    <w:unhideWhenUsed/>
    <w:rsid w:val="000E0B7E"/>
    <w:pPr>
      <w:spacing w:after="100"/>
      <w:ind w:left="3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495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36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106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437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91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266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686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670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238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14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50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52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527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101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3.png"/><Relationship Id="rId21" Type="http://schemas.openxmlformats.org/officeDocument/2006/relationships/image" Target="media/image14.png"/><Relationship Id="rId42" Type="http://schemas.openxmlformats.org/officeDocument/2006/relationships/image" Target="media/image35.jpeg"/><Relationship Id="rId63" Type="http://schemas.openxmlformats.org/officeDocument/2006/relationships/image" Target="media/image50.png"/><Relationship Id="rId84" Type="http://schemas.openxmlformats.org/officeDocument/2006/relationships/image" Target="media/image67.png"/><Relationship Id="rId138" Type="http://schemas.openxmlformats.org/officeDocument/2006/relationships/image" Target="media/image110.png"/><Relationship Id="rId159" Type="http://schemas.openxmlformats.org/officeDocument/2006/relationships/image" Target="media/image129.png"/><Relationship Id="rId170" Type="http://schemas.openxmlformats.org/officeDocument/2006/relationships/image" Target="media/image138.png"/><Relationship Id="rId107" Type="http://schemas.openxmlformats.org/officeDocument/2006/relationships/image" Target="media/image85.jpeg"/><Relationship Id="rId11" Type="http://schemas.openxmlformats.org/officeDocument/2006/relationships/image" Target="media/image4.png"/><Relationship Id="rId32" Type="http://schemas.openxmlformats.org/officeDocument/2006/relationships/image" Target="media/image25.jpeg"/><Relationship Id="rId74" Type="http://schemas.openxmlformats.org/officeDocument/2006/relationships/image" Target="media/image61.png"/><Relationship Id="rId128" Type="http://schemas.openxmlformats.org/officeDocument/2006/relationships/image" Target="media/image102.png"/><Relationship Id="rId149" Type="http://schemas.openxmlformats.org/officeDocument/2006/relationships/image" Target="media/image121.png"/><Relationship Id="rId5" Type="http://schemas.openxmlformats.org/officeDocument/2006/relationships/webSettings" Target="webSettings.xml"/><Relationship Id="rId95" Type="http://schemas.openxmlformats.org/officeDocument/2006/relationships/image" Target="media/image76.png"/><Relationship Id="rId160" Type="http://schemas.openxmlformats.org/officeDocument/2006/relationships/image" Target="media/image130.sv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1.png"/><Relationship Id="rId118" Type="http://schemas.openxmlformats.org/officeDocument/2006/relationships/image" Target="media/image94.png"/><Relationship Id="rId139" Type="http://schemas.openxmlformats.org/officeDocument/2006/relationships/image" Target="media/image111.png"/><Relationship Id="rId85" Type="http://schemas.openxmlformats.org/officeDocument/2006/relationships/image" Target="media/image68.jpeg"/><Relationship Id="rId150" Type="http://schemas.openxmlformats.org/officeDocument/2006/relationships/image" Target="media/image122.png"/><Relationship Id="rId171" Type="http://schemas.openxmlformats.org/officeDocument/2006/relationships/image" Target="media/image139.jpe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86.png"/><Relationship Id="rId129" Type="http://schemas.openxmlformats.org/officeDocument/2006/relationships/image" Target="media/image103.png"/><Relationship Id="rId70" Type="http://schemas.openxmlformats.org/officeDocument/2006/relationships/image" Target="media/image57.png"/><Relationship Id="rId75" Type="http://schemas.openxmlformats.org/officeDocument/2006/relationships/image" Target="media/image570.png"/><Relationship Id="rId91" Type="http://schemas.openxmlformats.org/officeDocument/2006/relationships/image" Target="media/image72.jpeg"/><Relationship Id="rId96" Type="http://schemas.openxmlformats.org/officeDocument/2006/relationships/image" Target="media/image760.png"/><Relationship Id="rId140" Type="http://schemas.openxmlformats.org/officeDocument/2006/relationships/image" Target="media/image112.png"/><Relationship Id="rId145" Type="http://schemas.openxmlformats.org/officeDocument/2006/relationships/image" Target="media/image117.png"/><Relationship Id="rId161" Type="http://schemas.openxmlformats.org/officeDocument/2006/relationships/image" Target="media/image132.jpeg"/><Relationship Id="rId166" Type="http://schemas.openxmlformats.org/officeDocument/2006/relationships/image" Target="media/image1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49" Type="http://schemas.openxmlformats.org/officeDocument/2006/relationships/image" Target="media/image42.png"/><Relationship Id="rId114" Type="http://schemas.openxmlformats.org/officeDocument/2006/relationships/image" Target="media/image90.png"/><Relationship Id="rId119" Type="http://schemas.openxmlformats.org/officeDocument/2006/relationships/image" Target="media/image95.png"/><Relationship Id="rId44" Type="http://schemas.openxmlformats.org/officeDocument/2006/relationships/image" Target="media/image37.pn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81" Type="http://schemas.openxmlformats.org/officeDocument/2006/relationships/image" Target="media/image620.png"/><Relationship Id="rId86" Type="http://schemas.openxmlformats.org/officeDocument/2006/relationships/image" Target="media/image69.png"/><Relationship Id="rId130" Type="http://schemas.openxmlformats.org/officeDocument/2006/relationships/image" Target="media/image980.png"/><Relationship Id="rId135" Type="http://schemas.openxmlformats.org/officeDocument/2006/relationships/image" Target="media/image107.png"/><Relationship Id="rId151" Type="http://schemas.openxmlformats.org/officeDocument/2006/relationships/image" Target="media/image126.png"/><Relationship Id="rId156" Type="http://schemas.openxmlformats.org/officeDocument/2006/relationships/image" Target="media/image131.jpeg"/><Relationship Id="rId177" Type="http://schemas.openxmlformats.org/officeDocument/2006/relationships/theme" Target="theme/theme1.xml"/><Relationship Id="rId172" Type="http://schemas.openxmlformats.org/officeDocument/2006/relationships/image" Target="media/image140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109" Type="http://schemas.openxmlformats.org/officeDocument/2006/relationships/image" Target="media/image87.svg"/><Relationship Id="rId34" Type="http://schemas.openxmlformats.org/officeDocument/2006/relationships/image" Target="media/image27.jpeg"/><Relationship Id="rId55" Type="http://schemas.openxmlformats.org/officeDocument/2006/relationships/image" Target="media/image42.jpeg"/><Relationship Id="rId76" Type="http://schemas.openxmlformats.org/officeDocument/2006/relationships/image" Target="media/image180.png"/><Relationship Id="rId97" Type="http://schemas.openxmlformats.org/officeDocument/2006/relationships/image" Target="media/image77.jpeg"/><Relationship Id="rId104" Type="http://schemas.openxmlformats.org/officeDocument/2006/relationships/image" Target="media/image420.png"/><Relationship Id="rId120" Type="http://schemas.openxmlformats.org/officeDocument/2006/relationships/image" Target="media/image96.png"/><Relationship Id="rId125" Type="http://schemas.openxmlformats.org/officeDocument/2006/relationships/image" Target="media/image99.jpeg"/><Relationship Id="rId141" Type="http://schemas.openxmlformats.org/officeDocument/2006/relationships/image" Target="media/image113.png"/><Relationship Id="rId146" Type="http://schemas.openxmlformats.org/officeDocument/2006/relationships/image" Target="media/image118.png"/><Relationship Id="rId167" Type="http://schemas.openxmlformats.org/officeDocument/2006/relationships/image" Target="media/image135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92" Type="http://schemas.openxmlformats.org/officeDocument/2006/relationships/image" Target="media/image73.png"/><Relationship Id="rId162" Type="http://schemas.openxmlformats.org/officeDocument/2006/relationships/image" Target="media/image132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66" Type="http://schemas.openxmlformats.org/officeDocument/2006/relationships/image" Target="media/image53.png"/><Relationship Id="rId87" Type="http://schemas.openxmlformats.org/officeDocument/2006/relationships/image" Target="media/image70.jpeg"/><Relationship Id="rId110" Type="http://schemas.openxmlformats.org/officeDocument/2006/relationships/image" Target="media/image860.png"/><Relationship Id="rId115" Type="http://schemas.openxmlformats.org/officeDocument/2006/relationships/image" Target="media/image91.png"/><Relationship Id="rId131" Type="http://schemas.openxmlformats.org/officeDocument/2006/relationships/image" Target="media/image99.png"/><Relationship Id="rId136" Type="http://schemas.openxmlformats.org/officeDocument/2006/relationships/image" Target="media/image108.png"/><Relationship Id="rId157" Type="http://schemas.openxmlformats.org/officeDocument/2006/relationships/image" Target="media/image127.jpeg"/><Relationship Id="rId61" Type="http://schemas.openxmlformats.org/officeDocument/2006/relationships/image" Target="media/image48.png"/><Relationship Id="rId82" Type="http://schemas.openxmlformats.org/officeDocument/2006/relationships/image" Target="media/image65.png"/><Relationship Id="rId152" Type="http://schemas.openxmlformats.org/officeDocument/2006/relationships/image" Target="media/image127.png"/><Relationship Id="rId173" Type="http://schemas.openxmlformats.org/officeDocument/2006/relationships/image" Target="media/image141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56" Type="http://schemas.openxmlformats.org/officeDocument/2006/relationships/image" Target="media/image43.png"/><Relationship Id="rId77" Type="http://schemas.openxmlformats.org/officeDocument/2006/relationships/image" Target="media/image62.png"/><Relationship Id="rId100" Type="http://schemas.openxmlformats.org/officeDocument/2006/relationships/image" Target="media/image80.jpeg"/><Relationship Id="rId105" Type="http://schemas.openxmlformats.org/officeDocument/2006/relationships/image" Target="media/image83.jpeg"/><Relationship Id="rId126" Type="http://schemas.openxmlformats.org/officeDocument/2006/relationships/image" Target="media/image100.jpeg"/><Relationship Id="rId147" Type="http://schemas.openxmlformats.org/officeDocument/2006/relationships/image" Target="media/image119.jpeg"/><Relationship Id="rId168" Type="http://schemas.openxmlformats.org/officeDocument/2006/relationships/image" Target="media/image136.png"/><Relationship Id="rId8" Type="http://schemas.openxmlformats.org/officeDocument/2006/relationships/image" Target="media/image1.png"/><Relationship Id="rId72" Type="http://schemas.openxmlformats.org/officeDocument/2006/relationships/image" Target="media/image59.jpeg"/><Relationship Id="rId93" Type="http://schemas.openxmlformats.org/officeDocument/2006/relationships/image" Target="media/image74.png"/><Relationship Id="rId98" Type="http://schemas.openxmlformats.org/officeDocument/2006/relationships/image" Target="media/image78.png"/><Relationship Id="rId121" Type="http://schemas.openxmlformats.org/officeDocument/2006/relationships/image" Target="media/image97.jpeg"/><Relationship Id="rId142" Type="http://schemas.openxmlformats.org/officeDocument/2006/relationships/image" Target="media/image114.png"/><Relationship Id="rId163" Type="http://schemas.openxmlformats.org/officeDocument/2006/relationships/image" Target="media/image133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54.png"/><Relationship Id="rId116" Type="http://schemas.openxmlformats.org/officeDocument/2006/relationships/image" Target="media/image92.png"/><Relationship Id="rId137" Type="http://schemas.openxmlformats.org/officeDocument/2006/relationships/image" Target="media/image109.png"/><Relationship Id="rId158" Type="http://schemas.openxmlformats.org/officeDocument/2006/relationships/image" Target="media/image128.pn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62" Type="http://schemas.openxmlformats.org/officeDocument/2006/relationships/image" Target="media/image49.jpeg"/><Relationship Id="rId83" Type="http://schemas.openxmlformats.org/officeDocument/2006/relationships/image" Target="media/image66.png"/><Relationship Id="rId88" Type="http://schemas.openxmlformats.org/officeDocument/2006/relationships/image" Target="media/image690.png"/><Relationship Id="rId111" Type="http://schemas.openxmlformats.org/officeDocument/2006/relationships/image" Target="media/image87.png"/><Relationship Id="rId132" Type="http://schemas.openxmlformats.org/officeDocument/2006/relationships/image" Target="media/image104.png"/><Relationship Id="rId153" Type="http://schemas.openxmlformats.org/officeDocument/2006/relationships/image" Target="media/image123.png"/><Relationship Id="rId174" Type="http://schemas.openxmlformats.org/officeDocument/2006/relationships/footer" Target="footer1.xml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44.png"/><Relationship Id="rId106" Type="http://schemas.openxmlformats.org/officeDocument/2006/relationships/image" Target="media/image84.jpeg"/><Relationship Id="rId127" Type="http://schemas.openxmlformats.org/officeDocument/2006/relationships/image" Target="media/image101.jpe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73" Type="http://schemas.openxmlformats.org/officeDocument/2006/relationships/image" Target="media/image60.png"/><Relationship Id="rId78" Type="http://schemas.openxmlformats.org/officeDocument/2006/relationships/image" Target="media/image63.png"/><Relationship Id="rId94" Type="http://schemas.openxmlformats.org/officeDocument/2006/relationships/image" Target="media/image75.png"/><Relationship Id="rId99" Type="http://schemas.openxmlformats.org/officeDocument/2006/relationships/image" Target="media/image79.jpeg"/><Relationship Id="rId101" Type="http://schemas.openxmlformats.org/officeDocument/2006/relationships/image" Target="media/image81.jpeg"/><Relationship Id="rId122" Type="http://schemas.openxmlformats.org/officeDocument/2006/relationships/image" Target="media/image124.png"/><Relationship Id="rId143" Type="http://schemas.openxmlformats.org/officeDocument/2006/relationships/image" Target="media/image115.png"/><Relationship Id="rId148" Type="http://schemas.openxmlformats.org/officeDocument/2006/relationships/image" Target="media/image120.png"/><Relationship Id="rId164" Type="http://schemas.openxmlformats.org/officeDocument/2006/relationships/image" Target="media/image134.jpeg"/><Relationship Id="rId169" Type="http://schemas.openxmlformats.org/officeDocument/2006/relationships/image" Target="media/image137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55.png"/><Relationship Id="rId89" Type="http://schemas.openxmlformats.org/officeDocument/2006/relationships/image" Target="media/image700.jpeg"/><Relationship Id="rId112" Type="http://schemas.openxmlformats.org/officeDocument/2006/relationships/image" Target="media/image88.png"/><Relationship Id="rId133" Type="http://schemas.openxmlformats.org/officeDocument/2006/relationships/image" Target="media/image105.jpeg"/><Relationship Id="rId154" Type="http://schemas.openxmlformats.org/officeDocument/2006/relationships/image" Target="media/image125.png"/><Relationship Id="rId175" Type="http://schemas.openxmlformats.org/officeDocument/2006/relationships/footer" Target="footer2.xml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45.jpeg"/><Relationship Id="rId79" Type="http://schemas.openxmlformats.org/officeDocument/2006/relationships/image" Target="media/image64.svg"/><Relationship Id="rId102" Type="http://schemas.openxmlformats.org/officeDocument/2006/relationships/image" Target="media/image82.jpeg"/><Relationship Id="rId123" Type="http://schemas.openxmlformats.org/officeDocument/2006/relationships/image" Target="media/image97.png"/><Relationship Id="rId144" Type="http://schemas.openxmlformats.org/officeDocument/2006/relationships/image" Target="media/image116.png"/><Relationship Id="rId90" Type="http://schemas.openxmlformats.org/officeDocument/2006/relationships/image" Target="media/image71.png"/><Relationship Id="rId165" Type="http://schemas.openxmlformats.org/officeDocument/2006/relationships/image" Target="media/image133.jpeg"/><Relationship Id="rId27" Type="http://schemas.openxmlformats.org/officeDocument/2006/relationships/image" Target="media/image20.png"/><Relationship Id="rId48" Type="http://schemas.openxmlformats.org/officeDocument/2006/relationships/image" Target="media/image41.jpeg"/><Relationship Id="rId69" Type="http://schemas.openxmlformats.org/officeDocument/2006/relationships/image" Target="media/image56.png"/><Relationship Id="rId113" Type="http://schemas.openxmlformats.org/officeDocument/2006/relationships/image" Target="media/image89.jpeg"/><Relationship Id="rId134" Type="http://schemas.openxmlformats.org/officeDocument/2006/relationships/image" Target="media/image106.png"/><Relationship Id="rId80" Type="http://schemas.openxmlformats.org/officeDocument/2006/relationships/image" Target="media/image610.png"/><Relationship Id="rId155" Type="http://schemas.openxmlformats.org/officeDocument/2006/relationships/image" Target="media/image126.jpeg"/><Relationship Id="rId176" Type="http://schemas.openxmlformats.org/officeDocument/2006/relationships/fontTable" Target="fontTable.xml"/><Relationship Id="rId17" Type="http://schemas.openxmlformats.org/officeDocument/2006/relationships/image" Target="media/image10.svg"/><Relationship Id="rId38" Type="http://schemas.openxmlformats.org/officeDocument/2006/relationships/image" Target="media/image31.jpeg"/><Relationship Id="rId59" Type="http://schemas.openxmlformats.org/officeDocument/2006/relationships/image" Target="media/image46.jpeg"/><Relationship Id="rId103" Type="http://schemas.openxmlformats.org/officeDocument/2006/relationships/image" Target="media/image410.jpeg"/><Relationship Id="rId124" Type="http://schemas.openxmlformats.org/officeDocument/2006/relationships/image" Target="media/image98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C:\Users\Laura\Downloads\Easy%20Read%20Template%20October%202023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7F7D102-3F2E-744A-BFCE-9E4A5F9424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C:\Users\Laura\Downloads\Easy Read Template October 2023.dotx</Template>
  <TotalTime>0</TotalTime>
  <Pages>29</Pages>
  <Words>1574</Words>
  <Characters>8972</Characters>
  <Application>Microsoft Office Word</Application>
  <DocSecurity>0</DocSecurity>
  <Lines>74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 Wood</dc:creator>
  <cp:keywords/>
  <dc:description/>
  <cp:lastModifiedBy>Microsoft Office User</cp:lastModifiedBy>
  <cp:revision>2</cp:revision>
  <cp:lastPrinted>2024-11-19T08:03:00Z</cp:lastPrinted>
  <dcterms:created xsi:type="dcterms:W3CDTF">2024-11-25T21:49:00Z</dcterms:created>
  <dcterms:modified xsi:type="dcterms:W3CDTF">2024-11-25T21:49:00Z</dcterms:modified>
</cp:coreProperties>
</file>